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</w:rPr>
      </w:pPr>
      <w:r>
        <w:drawing>
          <wp:anchor distT="0" distB="0" distL="114300" distR="114300" simplePos="0" relativeHeight="954946560" behindDoc="1" locked="0" layoutInCell="1" allowOverlap="1">
            <wp:simplePos x="0" y="0"/>
            <wp:positionH relativeFrom="margin">
              <wp:posOffset>-1143635</wp:posOffset>
            </wp:positionH>
            <wp:positionV relativeFrom="margin">
              <wp:posOffset>-917575</wp:posOffset>
            </wp:positionV>
            <wp:extent cx="7621270" cy="10779760"/>
            <wp:effectExtent l="0" t="0" r="17780" b="2540"/>
            <wp:wrapNone/>
            <wp:docPr id="17" name="图片 2" descr="D:\yu\广州总部\市场中心部\2019年\2019 品牌模板\公开课\2019公开课模板_1 副本.jpg2019公开课模板_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\yu\广州总部\市场中心部\2019年\2019 品牌模板\公开课\2019公开课模板_1 副本.jpg2019公开课模板_1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-751205</wp:posOffset>
                </wp:positionH>
                <wp:positionV relativeFrom="page">
                  <wp:posOffset>3000375</wp:posOffset>
                </wp:positionV>
                <wp:extent cx="6757670" cy="3577590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670" cy="3577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BEBEB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4"/>
                                <w:szCs w:val="44"/>
                                <w:lang w:eastAsia="zh-CN"/>
                              </w:rPr>
                              <w:t>营销管理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学习系列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BEBEB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72"/>
                                <w:szCs w:val="72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72"/>
                                <w:szCs w:val="72"/>
                                <w:lang w:bidi="ar"/>
                              </w:rPr>
                              <w:t>四步法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72"/>
                                <w:szCs w:val="72"/>
                                <w:lang w:eastAsia="zh-CN" w:bidi="ar"/>
                              </w:rPr>
                              <w:t>销售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72"/>
                                <w:szCs w:val="72"/>
                                <w:lang w:bidi="ar"/>
                              </w:rPr>
                              <w:t>谈判搞定客户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0"/>
                              </w:rPr>
                              <w:t>主 讲：百胜集团、一汽大众指定谈判培训师 吕春兰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spacing w:line="46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课程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对象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595959"/>
                                <w:sz w:val="22"/>
                                <w:szCs w:val="22"/>
                                <w:lang w:bidi="ar"/>
                              </w:rPr>
                              <w:t>需要提升谈判技能的职业人士，如销售经理/主管、区域经理、业务经理/主管、销售人员。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default" w:ascii="思源黑体 CN Bold" w:hAnsi="思源黑体 CN Bold" w:eastAsia="思源黑体 CN Bold" w:cs="思源黑体 CN Bold"/>
                                <w:b/>
                                <w:bCs/>
                                <w:color w:val="FF000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>时间/地点：</w:t>
                            </w:r>
                            <w:bookmarkStart w:id="0" w:name="_Hlk523486005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val="en-US" w:eastAsia="zh-CN"/>
                              </w:rPr>
                              <w:t>8月27-28日（周四-周五）</w:t>
                            </w:r>
                            <w:bookmarkEnd w:id="0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val="en-US" w:eastAsia="zh-CN"/>
                              </w:rPr>
                              <w:t>/成都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 xml:space="preserve">课程费用：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  <w:t xml:space="preserve">00元/人 </w:t>
                            </w: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lang w:bidi="en-US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720" w:lineRule="auto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15pt;margin-top:236.25pt;height:281.7pt;width:532.1pt;mso-position-horizontal-relative:margin;mso-position-vertical-relative:page;mso-wrap-distance-bottom:0pt;mso-wrap-distance-left:9pt;mso-wrap-distance-right:9pt;mso-wrap-distance-top:0pt;z-index:251681792;mso-width-relative:page;mso-height-relative:page;" filled="f" stroked="f" coordsize="21600,21600" o:gfxdata="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NB5BMXaAAAADQEA&#10;AA8AAAAAAAAAAQAgAAAAIgAAAGRycy9kb3ducmV2LnhtbFBLAQIUABQAAAAIAIdO4kDJhDmOpgEA&#10;ACQ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BEBEBE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4"/>
                          <w:szCs w:val="44"/>
                          <w:lang w:eastAsia="zh-CN"/>
                        </w:rPr>
                        <w:t>营销管理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4"/>
                          <w:szCs w:val="44"/>
                        </w:rPr>
                        <w:t>学习系列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BEBEBE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72"/>
                          <w:szCs w:val="72"/>
                          <w:lang w:bidi="ar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72"/>
                          <w:szCs w:val="72"/>
                          <w:lang w:bidi="ar"/>
                        </w:rPr>
                        <w:t>四步法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72"/>
                          <w:szCs w:val="72"/>
                          <w:lang w:eastAsia="zh-CN" w:bidi="ar"/>
                        </w:rPr>
                        <w:t>销售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72"/>
                          <w:szCs w:val="72"/>
                          <w:lang w:bidi="ar"/>
                        </w:rPr>
                        <w:t>谈判搞定客户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0"/>
                        </w:rPr>
                        <w:t>主 讲：百胜集团、一汽大众指定谈判培训师 吕春兰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spacing w:line="460" w:lineRule="exact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课程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对象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</w:rPr>
                        <w:t>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595959"/>
                          <w:sz w:val="22"/>
                          <w:szCs w:val="22"/>
                          <w:lang w:bidi="ar"/>
                        </w:rPr>
                        <w:t>需要提升谈判技能的职业人士，如销售经理/主管、区域经理、业务经理/主管、销售人员。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default" w:ascii="思源黑体 CN Bold" w:hAnsi="思源黑体 CN Bold" w:eastAsia="思源黑体 CN Bold" w:cs="思源黑体 CN Bold"/>
                          <w:b/>
                          <w:bCs/>
                          <w:color w:val="FF000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>时间/地点：</w:t>
                      </w:r>
                      <w:bookmarkStart w:id="0" w:name="_Hlk523486005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val="en-US" w:eastAsia="zh-CN"/>
                        </w:rPr>
                        <w:t>8月27-28日（周四-周五）</w:t>
                      </w:r>
                      <w:bookmarkEnd w:id="0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val="en-US" w:eastAsia="zh-CN"/>
                        </w:rPr>
                        <w:t>/成都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 xml:space="preserve">课程费用：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  <w:t>4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  <w:t xml:space="preserve">00元/人 </w:t>
                      </w: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lang w:bidi="en-US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  <w:p>
                      <w:pPr>
                        <w:spacing w:line="720" w:lineRule="auto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1291868160" behindDoc="0" locked="0" layoutInCell="1" allowOverlap="1">
                <wp:simplePos x="0" y="0"/>
                <wp:positionH relativeFrom="column">
                  <wp:posOffset>4788535</wp:posOffset>
                </wp:positionH>
                <wp:positionV relativeFrom="paragraph">
                  <wp:posOffset>5059045</wp:posOffset>
                </wp:positionV>
                <wp:extent cx="1411605" cy="1411605"/>
                <wp:effectExtent l="0" t="0" r="17145" b="1714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5" cy="1411605"/>
                          <a:chOff x="14040" y="8996"/>
                          <a:chExt cx="2223" cy="2223"/>
                        </a:xfrm>
                      </wpg:grpSpPr>
                      <pic:pic xmlns:pic="http://schemas.openxmlformats.org/drawingml/2006/picture">
                        <pic:nvPicPr>
                          <pic:cNvPr id="38" name="图片 3" descr="畅销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040" y="8996"/>
                            <a:ext cx="2223" cy="2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文本框 6"/>
                        <wps:cNvSpPr txBox="1"/>
                        <wps:spPr>
                          <a:xfrm>
                            <a:off x="14661" y="9088"/>
                            <a:ext cx="1429" cy="7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谈判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7"/>
                        <wps:cNvSpPr txBox="1"/>
                        <wps:spPr>
                          <a:xfrm>
                            <a:off x="14488" y="9850"/>
                            <a:ext cx="1568" cy="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auto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auto"/>
                                  <w:sz w:val="36"/>
                                  <w:szCs w:val="36"/>
                                  <w:lang w:eastAsia="zh-CN"/>
                                </w:rPr>
                                <w:t>实战课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7.05pt;margin-top:398.35pt;height:111.15pt;width:111.15pt;z-index:1291868160;mso-width-relative:page;mso-height-relative:page;" coordorigin="14040,8996" coordsize="2223,2223" o:gfxdata="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">
                <o:lock v:ext="edit" aspectratio="f"/>
                <v:shape id="图片 3" o:spid="_x0000_s1026" o:spt="75" alt="畅销课" type="#_x0000_t75" style="position:absolute;left:14040;top:8996;height:2223;width:2223;" filled="f" o:preferrelative="t" stroked="f" coordsize="21600,21600" o:gfxdata="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torQG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9" o:title=""/>
                  <o:lock v:ext="edit" aspectratio="t"/>
                </v:shape>
                <v:shape id="文本框 6" o:spid="_x0000_s1026" o:spt="202" type="#_x0000_t202" style="position:absolute;left:14661;top:9088;height:798;width:1429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36"/>
                            <w:szCs w:val="36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36"/>
                            <w:szCs w:val="36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谈判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14488;top:9850;height:863;width:1568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auto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auto"/>
                            <w:sz w:val="36"/>
                            <w:szCs w:val="36"/>
                            <w:lang w:eastAsia="zh-CN"/>
                          </w:rPr>
                          <w:t>实战课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006693376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5062220</wp:posOffset>
                </wp:positionV>
                <wp:extent cx="1411605" cy="1411605"/>
                <wp:effectExtent l="0" t="0" r="17145" b="1714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5" cy="1411605"/>
                          <a:chOff x="11728" y="8658"/>
                          <a:chExt cx="2223" cy="2223"/>
                        </a:xfrm>
                      </wpg:grpSpPr>
                      <pic:pic xmlns:pic="http://schemas.openxmlformats.org/drawingml/2006/picture">
                        <pic:nvPicPr>
                          <pic:cNvPr id="63" name="图片 1" descr="满意度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728" y="8658"/>
                            <a:ext cx="2223" cy="2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文本框 31"/>
                        <wps:cNvSpPr txBox="1"/>
                        <wps:spPr>
                          <a:xfrm>
                            <a:off x="12058" y="8978"/>
                            <a:ext cx="1773" cy="6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auto"/>
                                  <w:w w:val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auto"/>
                                  <w:w w:val="80"/>
                                  <w:sz w:val="32"/>
                                  <w:szCs w:val="40"/>
                                  <w:lang w:val="en-US" w:eastAsia="zh-CN"/>
                                </w:rPr>
                                <w:t>平均满意度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" name="文本框 38"/>
                        <wps:cNvSpPr txBox="1"/>
                        <wps:spPr>
                          <a:xfrm>
                            <a:off x="12383" y="9315"/>
                            <a:ext cx="1201" cy="10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auto"/>
                                  <w:sz w:val="52"/>
                                  <w:szCs w:val="72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auto"/>
                                  <w:sz w:val="52"/>
                                  <w:szCs w:val="72"/>
                                  <w:lang w:val="en-US" w:eastAsia="zh-CN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1.9pt;margin-top:398.6pt;height:111.15pt;width:111.15pt;z-index:1006693376;mso-width-relative:page;mso-height-relative:page;" coordorigin="11728,8658" coordsize="2223,2223" o:gfxdata="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">
                <o:lock v:ext="edit" aspectratio="f"/>
                <v:shape id="图片 1" o:spid="_x0000_s1026" o:spt="75" alt="满意度" type="#_x0000_t75" style="position:absolute;left:11728;top:8658;height:2223;width:2223;" filled="f" o:preferrelative="t" stroked="f" coordsize="21600,21600" o:gfxdata="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Y5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文本框 31" o:spid="_x0000_s1026" o:spt="202" type="#_x0000_t202" style="position:absolute;left:12058;top:8978;height:649;width:1773;" filled="f" stroked="f" coordsize="21600,21600" o:gfxdata="UEsDBAoAAAAAAIdO4kAAAAAAAAAAAAAAAAAEAAAAZHJzL1BLAwQUAAAACACHTuJA7Bk8/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ZPP6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auto"/>
                            <w:w w:val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auto"/>
                            <w:w w:val="80"/>
                            <w:sz w:val="32"/>
                            <w:szCs w:val="40"/>
                            <w:lang w:val="en-US" w:eastAsia="zh-CN"/>
                          </w:rPr>
                          <w:t>平均满意度</w:t>
                        </w:r>
                      </w:p>
                    </w:txbxContent>
                  </v:textbox>
                </v:shape>
                <v:shape id="文本框 38" o:spid="_x0000_s1026" o:spt="202" type="#_x0000_t202" style="position:absolute;left:12383;top:9315;height:1077;width:1201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auto"/>
                            <w:sz w:val="52"/>
                            <w:szCs w:val="72"/>
                            <w:lang w:val="en-US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auto"/>
                            <w:sz w:val="52"/>
                            <w:szCs w:val="72"/>
                            <w:lang w:val="en-US" w:eastAsia="zh-CN"/>
                          </w:rPr>
                          <w:t>95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-873125</wp:posOffset>
                </wp:positionH>
                <wp:positionV relativeFrom="margin">
                  <wp:posOffset>490855</wp:posOffset>
                </wp:positionV>
                <wp:extent cx="6965315" cy="8456295"/>
                <wp:effectExtent l="0" t="0" r="0" b="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315" cy="845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循序渐进四步法，提升销售谈判功底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销售人员的谈判功力在很大程度上决定了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企业的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业绩和营销工作的成败。销售谈判是产品成功销售的重要过程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只有懂得谈判技巧的销售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人员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才会在销售过程中，既让客户心甘情愿的买产品，又能在价格上占优势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，从而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获得丰厚利润。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但是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市场竞争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激烈的环境下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销售人员也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将面临更多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未知的谈判风险和阻碍，却又不知如何面对。销售的重要性和紧迫性，都要求销售人员掌握高超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销售谈判技巧，通过销售谈判与有合作空间的业务伙伴达成双赢合作协议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。然而，如何提升销售谈判能力，对销售人员来说，都有很大的挑战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shd w:val="clear" w:color="auto" w:fill="FFFFFF"/>
                              </w:rPr>
                              <w:t>——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如何从各方面角度找到自己的谈判优势筹码？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如何策划谈判路径，掌控谈判过程？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如何与客户讨价还价，争取最大利益？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</w:rPr>
                              <w:t>针对以上问题，我们特邀百胜集团、一汽大众指定谈判培训师吕春兰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lang w:eastAsia="zh-CN"/>
                              </w:rPr>
                              <w:t>老师，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</w:rPr>
                              <w:t>与您一同进行探讨学习。本课程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shd w:val="clear" w:color="auto" w:fill="FFFFFF"/>
                              </w:rPr>
                              <w:t>通过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  <w:t>互动演练、案例分享、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eastAsia="zh-CN"/>
                              </w:rPr>
                              <w:t>视频剖析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  <w:t>、小组讨论等互动教学方法，基于谈判的四个专业步骤，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eastAsia="zh-CN"/>
                              </w:rPr>
                              <w:t>循序渐进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  <w:t>帮助学员掌握专业的销售谈判技巧，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eastAsia="zh-CN"/>
                              </w:rPr>
                              <w:t>提升谈判功底，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  <w:t>四步搞定客户提升业绩！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zh-CN" w:eastAsia="zh-CN"/>
                              </w:rPr>
                              <w:t>课程收获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企业收益：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1、促进合作协议的达成，提升企业销售业绩；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2、与客户实现双赢，建立长期合作关系，维护企业品牌形象；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3、培养优秀的销售谈判精英，打造攻无不克的销售谈判团队。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岗位收益：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了解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谈判的三个控制要素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，设计谈判路径；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  <w:t>学会运用谈判力量分析表寻找谋略筹码；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  <w:t>掌握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eastAsia="zh-CN"/>
                              </w:rPr>
                              <w:t>销售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  <w:t>谈判的四个专业步骤；</w:t>
                            </w:r>
                          </w:p>
                          <w:p>
                            <w:pPr>
                              <w:pStyle w:val="10"/>
                              <w:widowControl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jc w:val="left"/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val="en-US" w:eastAsia="zh-CN"/>
                              </w:rPr>
                              <w:t>4、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eastAsia="zh-CN"/>
                              </w:rPr>
                              <w:t>运用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sz w:val="21"/>
                                <w:szCs w:val="21"/>
                              </w:rPr>
                              <w:t>讨价还价的心理博弈，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为自己争取最大的利益；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lang w:val="en-US" w:eastAsia="zh-CN"/>
                              </w:rPr>
                              <w:t>5、正确运用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sz w:val="21"/>
                                <w:szCs w:val="21"/>
                              </w:rPr>
                              <w:t>拓宽策略与逐项策略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，促成合作，实现双赢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</w:rPr>
                              <w:t>。</w:t>
                            </w:r>
                          </w:p>
                          <w:p>
                            <w:pPr>
                              <w:pStyle w:val="6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zh-CN" w:eastAsia="zh-CN"/>
                              </w:rPr>
                              <w:t>课程特色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before="0" w:beforeAutospacing="0" w:after="0" w:afterAutospacing="0" w:line="400" w:lineRule="exact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kern w:val="2"/>
                                <w:sz w:val="21"/>
                                <w:szCs w:val="21"/>
                              </w:rPr>
                              <w:t>1、互动演练：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极其注重实战研讨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讲师具备丰富的实战经验和点评能力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全课程用互动演练、案例分享、风格测试、小组讨论等互动教学。讲课引导时间约占1/3; 互动演练约占1/3; 讨论点评时间约占1/3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before="0" w:beforeAutospacing="0" w:after="0" w:afterAutospacing="0" w:line="400" w:lineRule="exact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kern w:val="2"/>
                                <w:sz w:val="21"/>
                                <w:szCs w:val="21"/>
                              </w:rPr>
                              <w:t>2、实战案例：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现场每个小组自己设定一个包含谈判全过程的案例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按照谈判步骤分阶段对自己的案例进行演练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采用现在进行时的销售案例，讲师将与学员们共同脑力激荡并现场点评解决现有的谈判困难，可直接建议销售报价、让步程度与步骤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before="0" w:beforeAutospacing="0" w:after="0" w:afterAutospacing="0" w:line="400" w:lineRule="exact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kern w:val="2"/>
                                <w:sz w:val="21"/>
                                <w:szCs w:val="21"/>
                              </w:rPr>
                              <w:t>3、视频剖析：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采用经典商务谈判案例情境录像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，在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课程不同阶段放映并讨论相关内容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可彻底了解销售方和采购方的不同心态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立场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话术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技巧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75pt;margin-top:38.65pt;height:665.85pt;width:548.45pt;mso-position-vertical-relative:margin;mso-wrap-distance-bottom:0pt;mso-wrap-distance-left:9pt;mso-wrap-distance-right:9pt;mso-wrap-distance-top:0pt;z-index:251648000;mso-width-relative:page;mso-height-relative:page;" filled="f" stroked="f" coordsize="21600,21600" o:gfxdata="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Me&#10;fUfZAAAADAEAAA8AAAAAAAAAAQAgAAAAIgAAAGRycy9kb3ducmV2LnhtbFBLAQIUABQAAAAIAIdO&#10;4kBKjdpvsAEAADI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循序渐进四步法，提升销售谈判功底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销售人员的谈判功力在很大程度上决定了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企业的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业绩和营销工作的成败。销售谈判是产品成功销售的重要过程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只有懂得谈判技巧的销售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人员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才会在销售过程中，既让客户心甘情愿的买产品，又能在价格上占优势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，从而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获得丰厚利润。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但是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市场竞争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激烈的环境下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销售人员也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将面临更多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未知的谈判风险和阻碍，却又不知如何面对。销售的重要性和紧迫性，都要求销售人员掌握高超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销售谈判技巧，通过销售谈判与有合作空间的业务伙伴达成双赢合作协议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。然而，如何提升销售谈判能力，对销售人员来说，都有很大的挑战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shd w:val="clear" w:color="auto" w:fill="FFFFFF"/>
                        </w:rPr>
                        <w:t>——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如何从各方面角度找到自己的谈判优势筹码？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如何策划谈判路径，掌控谈判过程？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如何与客户讨价还价，争取最大利益？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</w:rPr>
                        <w:t>针对以上问题，我们特邀百胜集团、一汽大众指定谈判培训师吕春兰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lang w:eastAsia="zh-CN"/>
                        </w:rPr>
                        <w:t>老师，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</w:rPr>
                        <w:t>与您一同进行探讨学习。本课程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shd w:val="clear" w:color="auto" w:fill="FFFFFF"/>
                        </w:rPr>
                        <w:t>通过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  <w:t>互动演练、案例分享、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eastAsia="zh-CN"/>
                        </w:rPr>
                        <w:t>视频剖析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  <w:t>、小组讨论等互动教学方法，基于谈判的四个专业步骤，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eastAsia="zh-CN"/>
                        </w:rPr>
                        <w:t>循序渐进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  <w:t>帮助学员掌握专业的销售谈判技巧，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eastAsia="zh-CN"/>
                        </w:rPr>
                        <w:t>提升谈判功底，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  <w:t>四步搞定客户提升业绩！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C00000"/>
                          <w:sz w:val="32"/>
                          <w:szCs w:val="32"/>
                          <w:lang w:val="zh-CN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C00000"/>
                          <w:sz w:val="32"/>
                          <w:szCs w:val="32"/>
                          <w:lang w:val="zh-CN" w:eastAsia="zh-CN"/>
                        </w:rPr>
                        <w:t>课程收获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lang w:eastAsia="zh-CN"/>
                        </w:rPr>
                        <w:t>企业收益：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1、促进合作协议的达成，提升企业销售业绩；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2、与客户实现双赢，建立长期合作关系，维护企业品牌形象；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3、培养优秀的销售谈判精英，打造攻无不克的销售谈判团队。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岗位收益：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eastAsia="zh-CN"/>
                        </w:rPr>
                        <w:t>了解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</w:rPr>
                        <w:t>谈判的三个控制要素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24"/>
                          <w:sz w:val="21"/>
                          <w:szCs w:val="21"/>
                          <w:lang w:eastAsia="zh-CN"/>
                        </w:rPr>
                        <w:t>，设计谈判路径；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  <w:t>学会运用谈判力量分析表寻找谋略筹码；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  <w:t>掌握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eastAsia="zh-CN"/>
                        </w:rPr>
                        <w:t>销售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  <w:t>谈判的四个专业步骤；</w:t>
                      </w:r>
                    </w:p>
                    <w:p>
                      <w:pPr>
                        <w:pStyle w:val="10"/>
                        <w:widowControl/>
                        <w:numPr>
                          <w:ilvl w:val="0"/>
                          <w:numId w:val="0"/>
                        </w:numPr>
                        <w:spacing w:line="360" w:lineRule="exact"/>
                        <w:jc w:val="left"/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val="en-US" w:eastAsia="zh-CN"/>
                        </w:rPr>
                        <w:t>4、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eastAsia="zh-CN"/>
                        </w:rPr>
                        <w:t>运用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sz w:val="21"/>
                          <w:szCs w:val="21"/>
                        </w:rPr>
                        <w:t>讨价还价的心理博弈，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sz w:val="21"/>
                          <w:szCs w:val="21"/>
                          <w:lang w:eastAsia="zh-CN"/>
                        </w:rPr>
                        <w:t>为自己争取最大的利益；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lang w:val="en-US" w:eastAsia="zh-CN"/>
                        </w:rPr>
                        <w:t>5、正确运用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sz w:val="21"/>
                          <w:szCs w:val="21"/>
                        </w:rPr>
                        <w:t>拓宽策略与逐项策略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sz w:val="21"/>
                          <w:szCs w:val="21"/>
                          <w:lang w:eastAsia="zh-CN"/>
                        </w:rPr>
                        <w:t>，促成合作，实现双赢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</w:rPr>
                        <w:t>。</w:t>
                      </w:r>
                    </w:p>
                    <w:p>
                      <w:pPr>
                        <w:pStyle w:val="6"/>
                        <w:spacing w:before="0" w:beforeAutospacing="0" w:after="0" w:afterAutospacing="0" w:line="400" w:lineRule="exact"/>
                        <w:jc w:val="both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C00000"/>
                          <w:sz w:val="32"/>
                          <w:szCs w:val="32"/>
                          <w:lang w:val="zh-CN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C00000"/>
                          <w:sz w:val="32"/>
                          <w:szCs w:val="32"/>
                          <w:lang w:val="zh-CN" w:eastAsia="zh-CN"/>
                        </w:rPr>
                        <w:t>课程特色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before="0" w:beforeAutospacing="0" w:after="0" w:afterAutospacing="0" w:line="400" w:lineRule="exact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kern w:val="2"/>
                          <w:sz w:val="21"/>
                          <w:szCs w:val="21"/>
                        </w:rPr>
                        <w:t>1、互动演练：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极其注重实战研讨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讲师具备丰富的实战经验和点评能力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全课程用互动演练、案例分享、风格测试、小组讨论等互动教学。讲课引导时间约占1/3; 互动演练约占1/3; 讨论点评时间约占1/3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；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before="0" w:beforeAutospacing="0" w:after="0" w:afterAutospacing="0" w:line="400" w:lineRule="exact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kern w:val="2"/>
                          <w:sz w:val="21"/>
                          <w:szCs w:val="21"/>
                        </w:rPr>
                        <w:t>2、实战案例：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现场每个小组自己设定一个包含谈判全过程的案例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按照谈判步骤分阶段对自己的案例进行演练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采用现在进行时的销售案例，讲师将与学员们共同脑力激荡并现场点评解决现有的谈判困难，可直接建议销售报价、让步程度与步骤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；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before="0" w:beforeAutospacing="0" w:after="0" w:afterAutospacing="0" w:line="400" w:lineRule="exact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kern w:val="2"/>
                          <w:sz w:val="21"/>
                          <w:szCs w:val="21"/>
                        </w:rPr>
                        <w:t>3、视频剖析：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采用经典商务谈判案例情境录像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，在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课程不同阶段放映并讨论相关内容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可彻底了解销售方和采购方的不同心态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立场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话术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技巧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10066964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-120015</wp:posOffset>
            </wp:positionV>
            <wp:extent cx="2002790" cy="459105"/>
            <wp:effectExtent l="0" t="0" r="16510" b="17145"/>
            <wp:wrapNone/>
            <wp:docPr id="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006698496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-247650</wp:posOffset>
                </wp:positionV>
                <wp:extent cx="614680" cy="53467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9.5pt;height:42.1pt;width:48.4pt;z-index:1006698496;mso-width-relative:page;mso-height-relative:page;" filled="f" stroked="f" coordsize="21600,21600" o:gfxdata="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K&#10;tHo/3AAAAAsBAAAPAAAAAAAAAAEAIAAAACIAAABkcnMvZG93bnJldi54bWxQSwECFAAUAAAACACH&#10;TuJA/4XGti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006699520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-243205</wp:posOffset>
                </wp:positionV>
                <wp:extent cx="1469390" cy="68262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课程概要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9.15pt;height:53.75pt;width:115.7pt;z-index:1006699520;mso-width-relative:page;mso-height-relative:page;" filled="f" stroked="f" coordsize="21600,21600" o:gfxdata="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Kr5&#10;OtsAAAAKAQAADwAAAAAAAAABACAAAAAiAAAAZHJzL2Rvd25yZXYueG1sUEsBAhQAFAAAAAgAh07i&#10;QCbgmb0fAgAAH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课程概要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31855380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-120015</wp:posOffset>
            </wp:positionV>
            <wp:extent cx="2002790" cy="459105"/>
            <wp:effectExtent l="0" t="0" r="16510" b="1714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85539072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-247650</wp:posOffset>
                </wp:positionV>
                <wp:extent cx="614680" cy="5346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9.5pt;height:42.1pt;width:48.4pt;z-index:-1109428224;mso-width-relative:page;mso-height-relative:page;" filled="f" stroked="f" coordsize="21600,21600" o:gfxdata="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q0&#10;ej/cAAAACwEAAA8AAAAAAAAAAQAgAAAAIgAAAGRycy9kb3ducmV2LnhtbFBLAQIUABQAAAAIAIdO&#10;4kD9RJBSHwIAABc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85540096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-243205</wp:posOffset>
                </wp:positionV>
                <wp:extent cx="1469390" cy="6826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课程大纲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9.15pt;height:53.75pt;width:115.7pt;z-index:-1109427200;mso-width-relative:page;mso-height-relative:page;" filled="f" stroked="f" coordsize="21600,21600" o:gfxdata="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Kr5&#10;OtsAAAAKAQAADwAAAAAAAAABACAAAAAiAAAAZHJzL2Rvd25yZXYueG1sUEsBAhQAFAAAAAgAh07i&#10;QKMV6+A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课程大纲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pPr w:leftFromText="180" w:rightFromText="180" w:vertAnchor="page" w:horzAnchor="page" w:tblpX="750" w:tblpY="2278"/>
        <w:tblW w:w="1094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00"/>
        <w:gridCol w:w="262"/>
        <w:gridCol w:w="53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29" w:hRule="atLeast"/>
        </w:trPr>
        <w:tc>
          <w:tcPr>
            <w:tcW w:w="5300" w:type="dxa"/>
            <w:tcBorders>
              <w:tl2br w:val="nil"/>
              <w:tr2bl w:val="nil"/>
            </w:tcBorders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2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  <w:t>一、分析策略、寻找筹码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体验式的游戏“热身”；引出谈判的概念和运用范围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体会个人目前的谈判思维模式，引出培训的意义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不同角度找筹码——重视时间、退路等隐性筹码；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案例引导：甲乙双方的7种筹码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案例剖析：逆势反转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销售员如何在大客户面前不气短?如何营造自我价值优势?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6、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视频情境案例剖析:谈判的力量分析与筹码转换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7、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思考讨论:我方和对方的所有筹码，搭建自身团队的优势筹码库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2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  <w:t>二、路径策划、谈判准备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  <w:t>正确理解销售谈判的双赢思维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  <w:t>谈判的三个控制要素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  <w:t>设计谈判路径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  <w:t>准备替代方案 BATNA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  <w:t>谈判过程无法控制的原因剖析，不做试错型谈判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  <w:lang w:val="en-US" w:eastAsia="zh-CN"/>
              </w:rPr>
              <w:t>6、</w:t>
            </w: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  <w:t>标准谈判准备流程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  <w:lang w:val="en-US" w:eastAsia="zh-CN"/>
              </w:rPr>
              <w:t>7、</w:t>
            </w:r>
            <w:r>
              <w:rPr>
                <w:rFonts w:hint="eastAsia" w:ascii="思源黑体 CN Regular" w:hAnsi="思源黑体 CN Regular" w:eastAsia="思源黑体 CN Regular" w:cs="思源黑体 CN Regular"/>
                <w:color w:val="000000"/>
                <w:kern w:val="24"/>
                <w:sz w:val="21"/>
                <w:szCs w:val="21"/>
              </w:rPr>
              <w:t>案例研讨：甲方谈判准备方案与流程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2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  <w:t>三、谈判步骤一：开局破冰、定位定调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PPP谈判开场陈述模式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开局破冰：软破冰与硬破冰，主动定位定调，适当建立紧张氛围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谈判两个立基点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案例研讨：透过“表面立场”找到背后的“真实利益”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练习区分甲乙双方的三种利益</w:t>
            </w:r>
          </w:p>
          <w:p>
            <w:pPr>
              <w:pStyle w:val="10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0" w:firstLine="210" w:firstLineChars="10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视频案例研讨：找到对方的忧虑与隐患</w:t>
            </w:r>
          </w:p>
        </w:tc>
        <w:tc>
          <w:tcPr>
            <w:tcW w:w="262" w:type="dxa"/>
            <w:tcBorders>
              <w:tl2br w:val="nil"/>
              <w:tr2bl w:val="nil"/>
            </w:tcBorders>
            <w:shd w:val="clear" w:color="auto" w:fill="FFFFFF" w:themeFill="background1"/>
            <w:textDirection w:val="tbRlV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2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color w:val="FF0000"/>
                <w:sz w:val="21"/>
                <w:szCs w:val="21"/>
              </w:rPr>
            </w:pPr>
          </w:p>
        </w:tc>
        <w:tc>
          <w:tcPr>
            <w:tcW w:w="5382" w:type="dxa"/>
            <w:tcBorders>
              <w:tl2br w:val="nil"/>
              <w:tr2bl w:val="nil"/>
            </w:tcBorders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2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  <w:t>四、谈判步骤二：提案引导、塑造期望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思考讨论：先开价还是后开价（提案）？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案例分析：销售高手通常先开价！让提案先声夺人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用“条件句”开场,掌握可进可退的主动权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有理有据“搭柱子”的提案，让客户接受你的理由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 xml:space="preserve">推测虚实、投石问路的四大招 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6、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提案引导的阶段目的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7、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练习: 给你的提案搭柱子,举实际谈判案例做演练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2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  <w:t>五、谈判步骤三：讨价还价、最大争利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讨价还价谈判的技巧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讨价还价三原则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让步的策略和方法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讨价还价的心理博弈，克服销售谈判容易犯的几个错误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让价格与各种条件捆绑,条件式让步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6、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讨价还价目的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7、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 xml:space="preserve">案例研讨：销售与采购讨价还价(情景录像续集) 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8、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真实案例模拟演练：讨价还价 (用实际案例进行小组代表谈判PK挑战)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2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</w:rPr>
              <w:t>六、谈判步骤四：促成协议、感觉共赢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拓宽策略与逐项策略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协议阶段谈判可能面临的问题应对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探讨谈判中可能出现的各种问题应对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案例练习：达成共识的方法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确认协议的关键点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100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  <w:lang w:val="en-US" w:eastAsia="zh-CN"/>
              </w:rPr>
              <w:t>6、</w:t>
            </w:r>
            <w:r>
              <w:rPr>
                <w:rFonts w:hint="eastAsia" w:ascii="思源黑体 CN Regular" w:hAnsi="思源黑体 CN Regular" w:eastAsia="思源黑体 CN Regular" w:cs="思源黑体 CN Regular"/>
                <w:bCs/>
                <w:sz w:val="21"/>
                <w:szCs w:val="21"/>
              </w:rPr>
              <w:t>把面子留给对方,里子留给自己，实现“感觉双赢”</w:t>
            </w:r>
          </w:p>
          <w:p>
            <w:pPr>
              <w:pStyle w:val="10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20" w:lineRule="exact"/>
              <w:ind w:leftChars="0" w:firstLine="210" w:firstLineChars="10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Q&amp;A：答疑解惑现在进行时谈判问题</w:t>
            </w:r>
          </w:p>
        </w:tc>
      </w:tr>
    </w:tbl>
    <w:p/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r>
        <w:drawing>
          <wp:anchor distT="0" distB="0" distL="114300" distR="114300" simplePos="0" relativeHeight="2870923264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6851650</wp:posOffset>
            </wp:positionV>
            <wp:extent cx="6858000" cy="2228215"/>
            <wp:effectExtent l="0" t="0" r="0" b="635"/>
            <wp:wrapNone/>
            <wp:docPr id="46" name="图片 46" descr="学习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习说明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870922240" behindDoc="0" locked="0" layoutInCell="1" allowOverlap="1">
                <wp:simplePos x="0" y="0"/>
                <wp:positionH relativeFrom="column">
                  <wp:posOffset>-855345</wp:posOffset>
                </wp:positionH>
                <wp:positionV relativeFrom="paragraph">
                  <wp:posOffset>5719445</wp:posOffset>
                </wp:positionV>
                <wp:extent cx="7019925" cy="122174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zh-CN" w:eastAsia="zh-CN"/>
                              </w:rPr>
                              <w:t>面授+学习模式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益策以线上学习+线下面授+班级社群交互+课后复习的多种学习形式进行教学。以学员为中心，制定全流程化的学习管理制度和学习体系，依托学乎系统追踪学习进程，让学员完成学习任务后获得学习积分，最后为学员生成学习报告，提升学员学习转化率，为学员构建符合移动互联时代学习需求的学习管理与交流平台。</w:t>
                            </w:r>
                          </w:p>
                          <w:p>
                            <w:pPr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35pt;margin-top:450.35pt;height:96.2pt;width:552.75pt;z-index:-1424045056;mso-width-relative:page;mso-height-relative:page;" filled="f" stroked="f" coordsize="21600,21600" o:gfxdata="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8hY072AAA&#10;AA0BAAAPAAAAAAAAAAEAIAAAACIAAABkcnMvZG93bnJldi54bWxQSwECFAAUAAAACACHTuJAnT6a&#10;mawBAAA0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C00000"/>
                          <w:sz w:val="32"/>
                          <w:szCs w:val="32"/>
                          <w:lang w:val="zh-CN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C00000"/>
                          <w:sz w:val="32"/>
                          <w:szCs w:val="32"/>
                          <w:lang w:val="zh-CN" w:eastAsia="zh-CN"/>
                        </w:rPr>
                        <w:t>面授+学习模式</w:t>
                      </w:r>
                    </w:p>
                    <w:p>
                      <w:pPr>
                        <w:spacing w:line="400" w:lineRule="exact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益策以线上学习+线下面授+班级社群交互+课后复习的多种学习形式进行教学。以学员为中心，制定全流程化的学习管理制度和学习体系，依托学乎系统追踪学习进程，让学员完成学习任务后获得学习积分，最后为学员生成学习报告，提升学员学习转化率，为学员构建符合移动互联时代学习需求的学习管理与交流平台。</w:t>
                      </w:r>
                    </w:p>
                    <w:p>
                      <w:pPr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758795264" behindDoc="0" locked="0" layoutInCell="1" allowOverlap="1">
                <wp:simplePos x="0" y="0"/>
                <wp:positionH relativeFrom="column">
                  <wp:posOffset>-1178560</wp:posOffset>
                </wp:positionH>
                <wp:positionV relativeFrom="paragraph">
                  <wp:posOffset>4965065</wp:posOffset>
                </wp:positionV>
                <wp:extent cx="2106930" cy="68643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4589" y="60905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8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3" y="61118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4" name="文本框 4"/>
                        <wps:cNvSpPr txBox="1"/>
                        <wps:spPr>
                          <a:xfrm>
                            <a:off x="4589" y="60905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5" name="文本框 11"/>
                        <wps:cNvSpPr txBox="1"/>
                        <wps:spPr>
                          <a:xfrm>
                            <a:off x="5593" y="60912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学习服务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8pt;margin-top:390.95pt;height:54.05pt;width:165.9pt;z-index:-1536172032;mso-width-relative:page;mso-height-relative:page;" coordorigin="4589,60905" coordsize="3318,1081" o:gfxdata="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">
                <o:lock v:ext="edit" aspectratio="f"/>
                <v:shape id="Picture 4" o:spid="_x0000_s1026" o:spt="75" type="#_x0000_t75" style="position:absolute;left:4643;top:61118;height:723;width:3154;" filled="f" o:preferrelative="t" stroked="f" coordsize="21600,21600" o:gfxdata="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V7h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文本框 4" o:spid="_x0000_s1026" o:spt="202" type="#_x0000_t202" style="position:absolute;left:4589;top:60905;height:842;width:968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04</w:t>
                        </w:r>
                      </w:p>
                    </w:txbxContent>
                  </v:textbox>
                </v:shape>
                <v:shape id="文本框 11" o:spid="_x0000_s1026" o:spt="202" type="#_x0000_t202" style="position:absolute;left:5593;top:60912;height:1075;width:2314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学习服务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203928064" behindDoc="0" locked="0" layoutInCell="1" allowOverlap="1">
                <wp:simplePos x="0" y="0"/>
                <wp:positionH relativeFrom="column">
                  <wp:posOffset>-935990</wp:posOffset>
                </wp:positionH>
                <wp:positionV relativeFrom="paragraph">
                  <wp:posOffset>1328420</wp:posOffset>
                </wp:positionV>
                <wp:extent cx="6790690" cy="867410"/>
                <wp:effectExtent l="0" t="0" r="10160" b="889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690" cy="867410"/>
                          <a:chOff x="6106" y="55057"/>
                          <a:chExt cx="10694" cy="1366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6127" y="55072"/>
                            <a:ext cx="10673" cy="13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" name="组合 3"/>
                        <wpg:cNvGrpSpPr/>
                        <wpg:grpSpPr>
                          <a:xfrm>
                            <a:off x="13481" y="55737"/>
                            <a:ext cx="3114" cy="608"/>
                            <a:chOff x="13566" y="54733"/>
                            <a:chExt cx="3114" cy="608"/>
                          </a:xfrm>
                        </wpg:grpSpPr>
                        <wps:wsp>
                          <wps:cNvPr id="4" name="矩形标注 73"/>
                          <wps:cNvSpPr/>
                          <wps:spPr>
                            <a:xfrm>
                              <a:off x="13566" y="54936"/>
                              <a:ext cx="3097" cy="354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595959" w:themeColor="text1" w:themeTint="A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文本框 71"/>
                          <wps:cNvSpPr txBox="1"/>
                          <wps:spPr>
                            <a:xfrm>
                              <a:off x="13872" y="54733"/>
                              <a:ext cx="2808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一汽大众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学员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33" name="文本框 33"/>
                        <wps:cNvSpPr txBox="1"/>
                        <wps:spPr>
                          <a:xfrm>
                            <a:off x="6106" y="55057"/>
                            <a:ext cx="10618" cy="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吕老师的课程非常接地气，一个深度案例研讨能帮我们分析到点到位的问题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并提出切实可行的改善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方案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，对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我们非常有帮助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3.7pt;margin-top:104.6pt;height:68.3pt;width:534.7pt;z-index:1203928064;mso-width-relative:page;mso-height-relative:page;" coordorigin="6106,55057" coordsize="10694,1366" o:gfxdata="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">
                <o:lock v:ext="edit" aspectratio="f"/>
                <v:rect id="_x0000_s1026" o:spid="_x0000_s1026" o:spt="1" style="position:absolute;left:6127;top:55072;height:1351;width:10673;v-text-anchor:middle;" fillcolor="#D9D9D9 [2732]" filled="t" stroked="f" coordsize="21600,21600" o:gfxdata="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ZEr2/&#10;AAAA2wAAAA8AAAAAAAAAAQAgAAAAIgAAAGRycy9kb3ducmV2LnhtbFBLAQIUABQAAAAIAIdO4kAz&#10;LwWeOwAAADkAAAAQAAAAAAAAAAEAIAAAAA4BAABkcnMvc2hhcGV4bWwueG1sUEsFBgAAAAAGAAYA&#10;WwEAALgDAAAAAA==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13481;top:55737;height:608;width:3114;" coordorigin="13566,54733" coordsize="3114,608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矩形标注 73" o:spid="_x0000_s1026" o:spt="61" type="#_x0000_t61" style="position:absolute;left:13566;top:54936;height:354;width:3097;v-text-anchor:middle;" fillcolor="#808080 [1629]" filled="t" stroked="f" coordsize="21600,21600" o:gfxdata="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K7tvQAA&#10;ANoAAAAPAAAAAAAAAAEAIAAAACIAAABkcnMvZG93bnJldi54bWxQSwECFAAUAAAACACHTuJAMy8F&#10;njsAAAA5AAAAEAAAAAAAAAABACAAAAAMAQAAZHJzL3NoYXBleG1sLnhtbFBLBQYAAAAABgAGAFsB&#10;AAC2AwAAAAA=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71" o:spid="_x0000_s1026" o:spt="202" type="#_x0000_t202" style="position:absolute;left:13872;top:54733;height:608;width:2808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一汽大众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学员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6106;top:55057;height:937;width:10618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吕老师的课程非常接地气，一个深度案例研讨能帮我们分析到点到位的问题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并提出切实可行的改善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方案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，对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我们非常有帮助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006692352" behindDoc="0" locked="0" layoutInCell="1" allowOverlap="1">
                <wp:simplePos x="0" y="0"/>
                <wp:positionH relativeFrom="column">
                  <wp:posOffset>-922655</wp:posOffset>
                </wp:positionH>
                <wp:positionV relativeFrom="paragraph">
                  <wp:posOffset>546735</wp:posOffset>
                </wp:positionV>
                <wp:extent cx="6776720" cy="732155"/>
                <wp:effectExtent l="0" t="0" r="508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720" cy="732155"/>
                          <a:chOff x="6127" y="53766"/>
                          <a:chExt cx="10672" cy="1153"/>
                        </a:xfrm>
                      </wpg:grpSpPr>
                      <wps:wsp>
                        <wps:cNvPr id="47" name="矩形 47"/>
                        <wps:cNvSpPr/>
                        <wps:spPr>
                          <a:xfrm>
                            <a:off x="6127" y="53769"/>
                            <a:ext cx="10673" cy="11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05" name="组合 105"/>
                        <wpg:cNvGrpSpPr/>
                        <wpg:grpSpPr>
                          <a:xfrm>
                            <a:off x="13516" y="54265"/>
                            <a:ext cx="3096" cy="608"/>
                            <a:chOff x="13566" y="54733"/>
                            <a:chExt cx="3096" cy="608"/>
                          </a:xfrm>
                        </wpg:grpSpPr>
                        <wps:wsp>
                          <wps:cNvPr id="73" name="矩形标注 73"/>
                          <wps:cNvSpPr/>
                          <wps:spPr>
                            <a:xfrm>
                              <a:off x="13566" y="54936"/>
                              <a:ext cx="3097" cy="354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595959" w:themeColor="text1" w:themeTint="A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1" name="文本框 71"/>
                          <wps:cNvSpPr txBox="1"/>
                          <wps:spPr>
                            <a:xfrm>
                              <a:off x="13795" y="54733"/>
                              <a:ext cx="2808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百胜中国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学员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70" name="文本框 70"/>
                        <wps:cNvSpPr txBox="1"/>
                        <wps:spPr>
                          <a:xfrm>
                            <a:off x="6130" y="53766"/>
                            <a:ext cx="10618" cy="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Linda的谈判课程是我加入百胜十年以来，培训听过的最实用的课程，建议我们其他同事有机会一定要听听吕老师的沟通和谈判课。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2.65pt;margin-top:43.05pt;height:57.65pt;width:533.6pt;z-index:1006692352;mso-width-relative:page;mso-height-relative:page;" coordorigin="6127,53766" coordsize="10672,1153" o:gfxdata="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">
                <o:lock v:ext="edit" aspectratio="f"/>
                <v:rect id="_x0000_s1026" o:spid="_x0000_s1026" o:spt="1" style="position:absolute;left:6127;top:53769;height:1151;width:10673;v-text-anchor:middle;" fillcolor="#D9D9D9 [2732]" filled="t" stroked="f" coordsize="21600,21600" o:gfxdata="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MUCm/&#10;AAAA2wAAAA8AAAAAAAAAAQAgAAAAIgAAAGRycy9kb3ducmV2LnhtbFBLAQIUABQAAAAIAIdO4kAz&#10;LwWeOwAAADkAAAAQAAAAAAAAAAEAIAAAAA4BAABkcnMvc2hhcGV4bWwueG1sUEsFBgAAAAAGAAYA&#10;WwEAALgDAAAAAA==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13516;top:54265;height:608;width:3096;" coordorigin="13566,54733" coordsize="3096,608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61" type="#_x0000_t61" style="position:absolute;left:13566;top:54936;height:354;width:3097;v-text-anchor:middle;" fillcolor="#808080 [1629]" filled="t" stroked="f" coordsize="21600,21600" o:gfxdata="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7uUb4A&#10;AADbAAAADwAAAAAAAAABACAAAAAiAAAAZHJzL2Rvd25yZXYueG1sUEsBAhQAFAAAAAgAh07iQDMv&#10;BZ47AAAAOQAAABAAAAAAAAAAAQAgAAAADQEAAGRycy9zaGFwZXhtbC54bWxQSwUGAAAAAAYABgBb&#10;AQAAtwMAAAAA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3795;top:54733;height:608;width:2808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百胜中国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学员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6130;top:53766;height:813;width:10618;" filled="f" stroked="f" coordsize="21600,21600" o:gfxdata="UEsDBAoAAAAAAIdO4kAAAAAAAAAAAAAAAAAEAAAAZHJzL1BLAwQUAAAACACHTuJAFvusIL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usI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Linda的谈判课程是我加入百胜十年以来，培训听过的最实用的课程，建议我们其他同事有机会一定要听听吕老师的沟通和谈判课。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006694400" behindDoc="0" locked="0" layoutInCell="1" allowOverlap="1">
                <wp:simplePos x="0" y="0"/>
                <wp:positionH relativeFrom="column">
                  <wp:posOffset>-939800</wp:posOffset>
                </wp:positionH>
                <wp:positionV relativeFrom="paragraph">
                  <wp:posOffset>3984625</wp:posOffset>
                </wp:positionV>
                <wp:extent cx="6793865" cy="802640"/>
                <wp:effectExtent l="0" t="0" r="6985" b="1651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865" cy="802640"/>
                          <a:chOff x="6100" y="59430"/>
                          <a:chExt cx="10699" cy="1264"/>
                        </a:xfrm>
                      </wpg:grpSpPr>
                      <wps:wsp>
                        <wps:cNvPr id="57" name="矩形 57"/>
                        <wps:cNvSpPr/>
                        <wps:spPr>
                          <a:xfrm>
                            <a:off x="6127" y="59430"/>
                            <a:ext cx="10673" cy="12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9" name="组合 59"/>
                        <wpg:cNvGrpSpPr/>
                        <wpg:grpSpPr>
                          <a:xfrm>
                            <a:off x="13551" y="60015"/>
                            <a:ext cx="3096" cy="608"/>
                            <a:chOff x="13566" y="54733"/>
                            <a:chExt cx="3096" cy="608"/>
                          </a:xfrm>
                        </wpg:grpSpPr>
                        <wps:wsp>
                          <wps:cNvPr id="60" name="矩形标注 73"/>
                          <wps:cNvSpPr/>
                          <wps:spPr>
                            <a:xfrm>
                              <a:off x="13566" y="54936"/>
                              <a:ext cx="3097" cy="354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1" name="文本框 71"/>
                          <wps:cNvSpPr txBox="1"/>
                          <wps:spPr>
                            <a:xfrm>
                              <a:off x="13795" y="54733"/>
                              <a:ext cx="2808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翔业集团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学员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58" name="文本框 58"/>
                        <wps:cNvSpPr txBox="1"/>
                        <wps:spPr>
                          <a:xfrm>
                            <a:off x="6100" y="59436"/>
                            <a:ext cx="10681" cy="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荣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幸参加此次培训，感谢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val="en-US" w:eastAsia="zh-CN"/>
                                </w:rPr>
                                <w:t>L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inda老师系统全面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地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将谈判中常用的技巧和手段都总结归纳了出来，并且很有实用意义，希望以后能有机会再次参加益策的培训。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4pt;margin-top:313.75pt;height:63.2pt;width:534.95pt;z-index:1006694400;mso-width-relative:page;mso-height-relative:page;" coordorigin="6100,59430" coordsize="10699,1264" o:gfxdata="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">
                <o:lock v:ext="edit" aspectratio="f"/>
                <v:rect id="_x0000_s1026" o:spid="_x0000_s1026" o:spt="1" style="position:absolute;left:6127;top:59430;height:1264;width:10673;v-text-anchor:middle;" fillcolor="#D9D9D9 [2732]" filled="t" stroked="f" coordsize="21600,21600" o:gfxdata="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VxvS/&#10;AAAA2wAAAA8AAAAAAAAAAQAgAAAAIgAAAGRycy9kb3ducmV2LnhtbFBLAQIUABQAAAAIAIdO4kAz&#10;LwWeOwAAADkAAAAQAAAAAAAAAAEAIAAAAA4BAABkcnMvc2hhcGV4bWwueG1sUEsFBgAAAAAGAAYA&#10;WwEAALgDAAAAAA==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13551;top:60015;height:608;width:3096;" coordorigin="13566,54733" coordsize="3096,608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矩形标注 73" o:spid="_x0000_s1026" o:spt="61" type="#_x0000_t61" style="position:absolute;left:13566;top:54936;height:354;width:3097;v-text-anchor:middle;" fillcolor="#808080 [1629]" filled="t" stroked="f" coordsize="21600,21600" o:gfxdata="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215vu5AAAA2wAA&#10;AA8AAAAAAAAAAQAgAAAAIgAAAGRycy9kb3ducmV2LnhtbFBLAQIUABQAAAAIAIdO4kAzLwWeOwAA&#10;ADkAAAAQAAAAAAAAAAEAIAAAAAgBAABkcnMvc2hhcGV4bWwueG1sUEsFBgAAAAAGAAYAWwEAALID&#10;AAAAAA==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71" o:spid="_x0000_s1026" o:spt="202" type="#_x0000_t202" style="position:absolute;left:13795;top:54733;height:608;width:2808;" filled="f" stroked="f" coordsize="21600,21600" o:gfxdata="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un2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翔业集团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学员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6100;top:59436;height:877;width:10681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荣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幸参加此次培训，感谢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val="en-US" w:eastAsia="zh-CN"/>
                          </w:rPr>
                          <w:t>L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inda老师系统全面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地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将谈判中常用的技巧和手段都总结归纳了出来，并且很有实用意义，希望以后能有机会再次参加益策的培训。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006703616" behindDoc="0" locked="0" layoutInCell="1" allowOverlap="1">
                <wp:simplePos x="0" y="0"/>
                <wp:positionH relativeFrom="column">
                  <wp:posOffset>-941070</wp:posOffset>
                </wp:positionH>
                <wp:positionV relativeFrom="paragraph">
                  <wp:posOffset>3162300</wp:posOffset>
                </wp:positionV>
                <wp:extent cx="6795770" cy="739140"/>
                <wp:effectExtent l="0" t="0" r="5080" b="381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770" cy="739140"/>
                          <a:chOff x="6098" y="58089"/>
                          <a:chExt cx="10702" cy="1164"/>
                        </a:xfrm>
                      </wpg:grpSpPr>
                      <wps:wsp>
                        <wps:cNvPr id="52" name="矩形 52"/>
                        <wps:cNvSpPr/>
                        <wps:spPr>
                          <a:xfrm>
                            <a:off x="6127" y="58089"/>
                            <a:ext cx="10673" cy="11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文本框 53"/>
                        <wps:cNvSpPr txBox="1"/>
                        <wps:spPr>
                          <a:xfrm>
                            <a:off x="6098" y="58096"/>
                            <a:ext cx="10693" cy="7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吕春兰老师一次谈判课现场辅导我们拿下780万、460万元的两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项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大谈判项目，太值得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了！”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4" name="组合 54"/>
                        <wpg:cNvGrpSpPr/>
                        <wpg:grpSpPr>
                          <a:xfrm>
                            <a:off x="13536" y="58566"/>
                            <a:ext cx="3096" cy="608"/>
                            <a:chOff x="13566" y="54733"/>
                            <a:chExt cx="3096" cy="608"/>
                          </a:xfrm>
                        </wpg:grpSpPr>
                        <wps:wsp>
                          <wps:cNvPr id="55" name="矩形标注 73"/>
                          <wps:cNvSpPr/>
                          <wps:spPr>
                            <a:xfrm>
                              <a:off x="13566" y="54936"/>
                              <a:ext cx="3097" cy="354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6" name="文本框 71"/>
                          <wps:cNvSpPr txBox="1"/>
                          <wps:spPr>
                            <a:xfrm>
                              <a:off x="13795" y="54733"/>
                              <a:ext cx="2808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威盛电子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学员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4.1pt;margin-top:249pt;height:58.2pt;width:535.1pt;z-index:1006703616;mso-width-relative:page;mso-height-relative:page;" coordorigin="6098,58089" coordsize="10702,1164" o:gfxdata="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B7jtPI3AAAAAwBAAAPAAAAAAAAAAEA&#10;IAAAACIAAABkcnMvZG93bnJldi54bWxQSwECFAAUAAAACACHTuJARiEVJUUEAADZDwAADgAAAAAA&#10;AAABACAAAAArAQAAZHJzL2Uyb0RvYy54bWxQSwUGAAAAAAYABgBZAQAA4gcAAAAA&#10;">
                <o:lock v:ext="edit" aspectratio="f"/>
                <v:rect id="_x0000_s1026" o:spid="_x0000_s1026" o:spt="1" style="position:absolute;left:6127;top:58089;height:1164;width:10673;v-text-anchor:middle;" fillcolor="#D9D9D9 [2732]" filled="t" stroked="f" coordsize="21600,21600" o:gfxdata="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JlbL4A&#10;AADbAAAADwAAAAAAAAABACAAAAAiAAAAZHJzL2Rvd25yZXYueG1sUEsBAhQAFAAAAAgAh07iQDMv&#10;BZ47AAAAOQAAABAAAAAAAAAAAQAgAAAADQEAAGRycy9zaGFwZXhtbC54bWxQSwUGAAAAAAYABgBb&#10;AQAAtwMAAAAA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6098;top:58096;height:743;width:10693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吕春兰老师一次谈判课现场辅导我们拿下780万、460万元的两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项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大谈判项目，太值得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了！”</w:t>
                        </w:r>
                      </w:p>
                    </w:txbxContent>
                  </v:textbox>
                </v:shape>
                <v:group id="_x0000_s1026" o:spid="_x0000_s1026" o:spt="203" style="position:absolute;left:13536;top:58566;height:608;width:3096;" coordorigin="13566,54733" coordsize="3096,608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矩形标注 73" o:spid="_x0000_s1026" o:spt="61" type="#_x0000_t61" style="position:absolute;left:13566;top:54936;height:354;width:3097;v-text-anchor:middle;" fillcolor="#808080 [1629]" filled="t" stroked="f" coordsize="21600,21600" o:gfxdata="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uj968AAAA&#10;2wAAAA8AAAAAAAAAAQAgAAAAIgAAAGRycy9kb3ducmV2LnhtbFBLAQIUABQAAAAIAIdO4kAzLwWe&#10;OwAAADkAAAAQAAAAAAAAAAEAIAAAAAsBAABkcnMvc2hhcGV4bWwueG1sUEsFBgAAAAAGAAYAWwEA&#10;ALUDAAAAAA==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71" o:spid="_x0000_s1026" o:spt="202" type="#_x0000_t202" style="position:absolute;left:13795;top:54733;height:608;width:2808;" filled="f" stroked="f" coordsize="21600,21600" o:gfxdata="UEsDBAoAAAAAAIdO4kAAAAAAAAAAAAAAAAAEAAAAZHJzL1BLAwQUAAAACACHTuJAvevNr7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kC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vNr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威盛电子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学员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006697472" behindDoc="0" locked="0" layoutInCell="1" allowOverlap="1">
                <wp:simplePos x="0" y="0"/>
                <wp:positionH relativeFrom="column">
                  <wp:posOffset>-922655</wp:posOffset>
                </wp:positionH>
                <wp:positionV relativeFrom="paragraph">
                  <wp:posOffset>2266315</wp:posOffset>
                </wp:positionV>
                <wp:extent cx="6777355" cy="817880"/>
                <wp:effectExtent l="0" t="0" r="4445" b="127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817880"/>
                          <a:chOff x="6127" y="56594"/>
                          <a:chExt cx="10673" cy="1288"/>
                        </a:xfrm>
                      </wpg:grpSpPr>
                      <wps:wsp>
                        <wps:cNvPr id="37" name="矩形 37"/>
                        <wps:cNvSpPr/>
                        <wps:spPr>
                          <a:xfrm>
                            <a:off x="6127" y="56594"/>
                            <a:ext cx="10673" cy="1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" name="组合 49"/>
                        <wpg:cNvGrpSpPr/>
                        <wpg:grpSpPr>
                          <a:xfrm>
                            <a:off x="13484" y="57157"/>
                            <a:ext cx="3097" cy="608"/>
                            <a:chOff x="13566" y="54721"/>
                            <a:chExt cx="3097" cy="608"/>
                          </a:xfrm>
                        </wpg:grpSpPr>
                        <wps:wsp>
                          <wps:cNvPr id="50" name="矩形标注 73"/>
                          <wps:cNvSpPr/>
                          <wps:spPr>
                            <a:xfrm>
                              <a:off x="13566" y="54936"/>
                              <a:ext cx="3097" cy="354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1" name="文本框 71"/>
                          <wps:cNvSpPr txBox="1"/>
                          <wps:spPr>
                            <a:xfrm>
                              <a:off x="13839" y="54721"/>
                              <a:ext cx="2797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新华都企业学员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学员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48" name="文本框 48"/>
                        <wps:cNvSpPr txBox="1"/>
                        <wps:spPr>
                          <a:xfrm>
                            <a:off x="6144" y="56613"/>
                            <a:ext cx="10618" cy="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吕老师给我们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员工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上课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让每一组都拿出一个实际商务谈判案例现场研讨和练习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并现场给出建议方法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  <w:t>其专业和功力不得不让我们信服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  <w:lang w:eastAsia="zh-CN"/>
                                </w:rPr>
                                <w:t>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2.65pt;margin-top:178.45pt;height:64.4pt;width:533.65pt;z-index:1006697472;mso-width-relative:page;mso-height-relative:page;" coordorigin="6127,56594" coordsize="10673,1288" o:gfxdata="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">
                <o:lock v:ext="edit" aspectratio="f"/>
                <v:rect id="_x0000_s1026" o:spid="_x0000_s1026" o:spt="1" style="position:absolute;left:6127;top:56594;height:1288;width:10673;v-text-anchor:middle;" fillcolor="#D9D9D9 [2732]" filled="t" stroked="f" coordsize="21600,21600" o:gfxdata="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KI1S/&#10;AAAA2wAAAA8AAAAAAAAAAQAgAAAAIgAAAGRycy9kb3ducmV2LnhtbFBLAQIUABQAAAAIAIdO4kAz&#10;LwWeOwAAADkAAAAQAAAAAAAAAAEAIAAAAA4BAABkcnMvc2hhcGV4bWwueG1sUEsFBgAAAAAGAAYA&#10;WwEAALgDAAAAAA==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13484;top:57157;height:608;width:3097;" coordorigin="13566,54721" coordsize="3097,608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矩形标注 73" o:spid="_x0000_s1026" o:spt="61" type="#_x0000_t61" style="position:absolute;left:13566;top:54936;height:354;width:3097;v-text-anchor:middle;" fillcolor="#808080 [1629]" filled="t" stroked="f" coordsize="21600,21600" o:gfxdata="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PZLEa2AAAA2wAAAA8A&#10;AAAAAAAAAQAgAAAAIgAAAGRycy9kb3ducmV2LnhtbFBLAQIUABQAAAAIAIdO4kAzLwWeOwAAADkA&#10;AAAQAAAAAAAAAAEAIAAAAAUBAABkcnMvc2hhcGV4bWwueG1sUEsFBgAAAAAGAAYAWwEAAK8DAAAA&#10;AA==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71" o:spid="_x0000_s1026" o:spt="202" type="#_x0000_t202" style="position:absolute;left:13839;top:54721;height:608;width:2797;" filled="f" stroked="f" coordsize="21600,21600" o:gfxdata="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lX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新华都企业学员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学员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6144;top:56613;height:950;width:10618;" filled="f" stroked="f" coordsize="21600,21600" o:gfxdata="UEsDBAoAAAAAAIdO4kAAAAAAAAAAAAAAAAAEAAAAZHJzL1BLAwQUAAAACACHTuJAJuFqm7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Fqm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吕老师给我们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员工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上课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让每一组都拿出一个实际商务谈判案例现场研讨和练习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并现场给出建议方法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  <w:t>其专业和功力不得不让我们信服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  <w:lang w:eastAsia="zh-CN"/>
                          </w:rPr>
                          <w:t>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63282176" behindDoc="0" locked="0" layoutInCell="1" allowOverlap="1">
                <wp:simplePos x="0" y="0"/>
                <wp:positionH relativeFrom="column">
                  <wp:posOffset>-1161415</wp:posOffset>
                </wp:positionH>
                <wp:positionV relativeFrom="paragraph">
                  <wp:posOffset>-193675</wp:posOffset>
                </wp:positionV>
                <wp:extent cx="2106930" cy="686435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486" y="52696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52897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5486" y="52696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6490" y="52703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学员评价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45pt;margin-top:-15.25pt;height:54.05pt;width:165.9pt;z-index:463282176;mso-width-relative:page;mso-height-relative:page;" coordorigin="5486,52696" coordsize="3318,1081" o:gfxdata="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">
                <o:lock v:ext="edit" aspectratio="f"/>
                <v:shape id="Picture 4" o:spid="_x0000_s1026" o:spt="75" type="#_x0000_t75" style="position:absolute;left:5528;top:52897;height:723;width:3154;" filled="f" o:preferrelative="t" stroked="f" coordsize="21600,21600" o:gfxdata="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An7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5486;top:52696;height:842;width:968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90;top:52703;height:1075;width:2314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学员评价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br w:type="page"/>
      </w:r>
    </w:p>
    <w:p>
      <w:r>
        <w:drawing>
          <wp:anchor distT="0" distB="0" distL="114300" distR="114300" simplePos="0" relativeHeight="2665744384" behindDoc="0" locked="0" layoutInCell="1" allowOverlap="1">
            <wp:simplePos x="0" y="0"/>
            <wp:positionH relativeFrom="margin">
              <wp:posOffset>-361315</wp:posOffset>
            </wp:positionH>
            <wp:positionV relativeFrom="page">
              <wp:posOffset>2197735</wp:posOffset>
            </wp:positionV>
            <wp:extent cx="1341120" cy="1756410"/>
            <wp:effectExtent l="0" t="0" r="11430" b="15240"/>
            <wp:wrapSquare wrapText="bothSides"/>
            <wp:docPr id="66" name="图片 66" descr="E:\桢莹\2019年发课\6月邀请函\吕春兰.png吕春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E:\桢莹\2019年发课\6月邀请函\吕春兰.png吕春兰"/>
                    <pic:cNvPicPr>
                      <a:picLocks noChangeAspect="1"/>
                    </pic:cNvPicPr>
                  </pic:nvPicPr>
                  <pic:blipFill>
                    <a:blip r:embed="rId13"/>
                    <a:srcRect t="5372" b="7414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1300480</wp:posOffset>
                </wp:positionH>
                <wp:positionV relativeFrom="paragraph">
                  <wp:posOffset>2554605</wp:posOffset>
                </wp:positionV>
                <wp:extent cx="4168775" cy="56578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56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  <w:t>百胜集团、一汽大众指定谈判培训师  吕春兰</w:t>
                            </w: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4pt;margin-top:201.15pt;height:44.55pt;width:328.25pt;mso-position-horizontal-relative:margin;z-index:251702272;mso-width-relative:page;mso-height-relative:page;" filled="f" stroked="f" coordsize="21600,21600" o:gfxdata="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Gr&#10;HuXbAAAACwEAAA8AAAAAAAAAAQAgAAAAIgAAAGRycy9kb3ducmV2LnhtbFBLAQIUABQAAAAIAIdO&#10;4kC1S3uJ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  <w:t>百胜集团、一汽大众指定谈判培训师  吕春兰</w:t>
                      </w: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3231515</wp:posOffset>
                </wp:positionV>
                <wp:extent cx="4857750" cy="564578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564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实战经验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22年销售管理经验、历经4个行业6个城市8家公司的销售经理、总监、总经理，其丰富的实战经验可直面问题、直击重点；其谈判课堂现场解决实际谈判问题，直接产出结果。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授课经验与影响力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1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 w:bidi="ar"/>
                              </w:rPr>
                              <w:t>8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年培训咨询经验，已为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 w:bidi="ar"/>
                              </w:rPr>
                              <w:t>8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00+家内训客户、10万+名学员提供培训辅导服务，是百胜集团、一汽大众、惠氏、阿里巴巴、万科、招商银行等等知名企业指定培训师，课程复购率达 80 %。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专业背景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美国田纳西大学Marketplace企业经营决策模拟系列课程授证讲师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 w:bidi="ar"/>
                              </w:rPr>
                              <w:t>；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美国Training House管理能力发展系统(MAP-EXCEL)专业讲师认证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 w:bidi="ar"/>
                              </w:rPr>
                              <w:t>；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DISC性格测试分析授证讲师。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授课特点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务实有效、倡导“实用、适用、易用”，亲切和蔼而又激情渲染、逻辑严谨不乏笑点趣谈。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br w:type="textWrapping"/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主讲课程</w:t>
                            </w:r>
                          </w:p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 xml:space="preserve">四步法销售谈判搞定客户、大客户销售策略、顾问式销售技巧与销售行为管理、双赢商务谈判、目标导向的影响力沟通、DISC性格分析与沟通、销售演示技巧。 </w:t>
                            </w:r>
                          </w:p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服务客户</w:t>
                            </w:r>
                          </w:p>
                          <w:p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hint="default" w:ascii="思源黑体 CN Regular" w:hAnsi="思源黑体 CN Regular" w:eastAsia="思源黑体 CN Regular" w:cs="思源黑体 CN Regular"/>
                                <w:sz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lang w:bidi="ar"/>
                              </w:rPr>
                              <w:t>百胜集团、一汽大众、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lang w:eastAsia="zh-CN" w:bidi="ar"/>
                              </w:rPr>
                              <w:t>宝马、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lang w:bidi="ar"/>
                              </w:rPr>
                              <w:t>宝钢、松下电器、百事可乐、汉庭酒店、周大福、七匹狼、中国国旅、工商银行、建设银行、平安保险、万科房产、中国电网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lang w:eastAsia="zh-CN" w:bidi="ar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lang w:bidi="ar"/>
                              </w:rPr>
                              <w:t>天天快递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lang w:val="en-US" w:eastAsia="zh-CN" w:bidi="ar"/>
                              </w:rPr>
                              <w:t>......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4pt;margin-top:254.45pt;height:444.55pt;width:382.5pt;z-index:251659264;mso-width-relative:page;mso-height-relative:page;" filled="f" stroked="f" coordsize="21600,21600" o:gfxdata="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J+lw1dcAAAAMAQAADwAA&#10;AAAAAAABACAAAAAiAAAAZHJzL2Rvd25yZXYueG1sUEsBAhQAFAAAAAgAh07iQB6JQ2ClAQAAGg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实战经验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22年销售管理经验、历经4个行业6个城市8家公司的销售经理、总监、总经理，其丰富的实战经验可直面问题、直击重点；其谈判课堂现场解决实际谈判问题，直接产出结果。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授课经验与影响力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1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 w:bidi="ar"/>
                        </w:rPr>
                        <w:t>8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年培训咨询经验，已为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 w:bidi="ar"/>
                        </w:rPr>
                        <w:t>8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00+家内训客户、10万+名学员提供培训辅导服务，是百胜集团、一汽大众、惠氏、阿里巴巴、万科、招商银行等等知名企业指定培训师，课程复购率达 80 %。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专业背景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lang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美国田纳西大学Marketplace企业经营决策模拟系列课程授证讲师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 w:bidi="ar"/>
                        </w:rPr>
                        <w:t>；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lang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美国Training House管理能力发展系统(MAP-EXCEL)专业讲师认证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 w:bidi="ar"/>
                        </w:rPr>
                        <w:t>；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DISC性格测试分析授证讲师。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授课特点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务实有效、倡导“实用、适用、易用”，亲切和蔼而又激情渲染、逻辑严谨不乏笑点趣谈。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br w:type="textWrapping"/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主讲课程</w:t>
                      </w:r>
                    </w:p>
                    <w:p>
                      <w:pPr>
                        <w:snapToGrid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 xml:space="preserve">四步法销售谈判搞定客户、大客户销售策略、顾问式销售技巧与销售行为管理、双赢商务谈判、目标导向的影响力沟通、DISC性格分析与沟通、销售演示技巧。 </w:t>
                      </w:r>
                    </w:p>
                    <w:p>
                      <w:pPr>
                        <w:snapToGrid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服务客户</w:t>
                      </w:r>
                    </w:p>
                    <w:p>
                      <w:pPr>
                        <w:widowControl/>
                        <w:spacing w:line="400" w:lineRule="exact"/>
                        <w:jc w:val="left"/>
                        <w:rPr>
                          <w:rFonts w:hint="default" w:ascii="思源黑体 CN Regular" w:hAnsi="思源黑体 CN Regular" w:eastAsia="思源黑体 CN Regular" w:cs="思源黑体 CN Regular"/>
                          <w:sz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lang w:bidi="ar"/>
                        </w:rPr>
                        <w:t>百胜集团、一汽大众、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lang w:eastAsia="zh-CN" w:bidi="ar"/>
                        </w:rPr>
                        <w:t>宝马、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lang w:bidi="ar"/>
                        </w:rPr>
                        <w:t>宝钢、松下电器、百事可乐、汉庭酒店、周大福、七匹狼、中国国旅、工商银行、建设银行、平安保险、万科房产、中国电网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lang w:eastAsia="zh-CN" w:bidi="ar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lang w:bidi="ar"/>
                        </w:rPr>
                        <w:t>天天快递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lang w:val="en-US" w:eastAsia="zh-CN" w:bidi="ar"/>
                        </w:rPr>
                        <w:t>......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2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3224530</wp:posOffset>
                </wp:positionV>
                <wp:extent cx="635" cy="5739130"/>
                <wp:effectExtent l="0" t="0" r="37465" b="3302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3913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rgbClr val="C0C0C0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8pt;margin-top:253.9pt;height:451.9pt;width:0.05pt;z-index:251643904;mso-width-relative:page;mso-height-relative:page;" filled="f" stroked="t" coordsize="21600,21600" o:gfxdata="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20fudcAAAAMAQAADwAAAAAA&#10;AAABACAAAAAiAAAAZHJzL2Rvd25yZXYueG1sUEsBAhQAFAAAAAgAh07iQAmnTljbAQAAjwMAAA4A&#10;AAAAAAAAAQAgAAAAJgEAAGRycy9lMm9Eb2MueG1sUEsFBgAAAAAGAAYAWQEAAHMFAAAAAA==&#10;">
                <v:fill on="f" focussize="0,0"/>
                <v:stroke weight="1.5pt" color="#C0C0C0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3171190</wp:posOffset>
                </wp:positionV>
                <wp:extent cx="6694170" cy="0"/>
                <wp:effectExtent l="0" t="0" r="0" b="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4170" cy="0"/>
                        </a:xfrm>
                        <a:prstGeom prst="straightConnector1">
                          <a:avLst/>
                        </a:prstGeom>
                        <a:ln w="19050" cap="rnd" cmpd="sng">
                          <a:solidFill>
                            <a:srgbClr val="A5A5A5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53.55pt;margin-top:249.7pt;height:0pt;width:527.1pt;z-index:251668480;mso-width-relative:page;mso-height-relative:page;" filled="f" stroked="t" coordsize="21600,21600" o:gfxdata="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+HB8NcA&#10;AAAMAQAADwAAAAAAAAABACAAAAAiAAAAZHJzL2Rvd25yZXYueG1sUEsBAhQAFAAAAAgAh07iQE3v&#10;K4/nAQAAoQMAAA4AAAAAAAAAAQAgAAAAJgEAAGRycy9lMm9Eb2MueG1sUEsFBgAAAAAGAAYAWQEA&#10;AH8FAAAAAA==&#10;">
                <v:fill on="f" focussize="0,0"/>
                <v:stroke weight="1.5pt" color="#A5A5A5" joinstyle="round" dashstyle="1 1" endcap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32913274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-120015</wp:posOffset>
            </wp:positionV>
            <wp:extent cx="2002790" cy="459105"/>
            <wp:effectExtent l="0" t="0" r="16510" b="17145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91328512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-247650</wp:posOffset>
                </wp:positionV>
                <wp:extent cx="614680" cy="53467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9.5pt;height:42.1pt;width:48.4pt;z-index:-1003638784;mso-width-relative:page;mso-height-relative:page;" filled="f" stroked="f" coordsize="21600,21600" o:gfxdata="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q0&#10;ej/cAAAACwEAAA8AAAAAAAAAAQAgAAAAIgAAAGRycy9kb3ducmV2LnhtbFBLAQIUABQAAAAIAIdO&#10;4kD89fVI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91329536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-243205</wp:posOffset>
                </wp:positionV>
                <wp:extent cx="1469390" cy="68262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专家简介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9.15pt;height:53.75pt;width:115.7pt;z-index:-1003637760;mso-width-relative:page;mso-height-relative:page;" filled="f" stroked="f" coordsize="21600,21600" o:gfxdata="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Kr5&#10;OtsAAAAKAQAADwAAAAAAAAABACAAAAAiAAAAZHJzL2Rvd25yZXYueG1sUEsBAhQAFAAAAAgAh07i&#10;QIJwRjo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专家简介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5648325</wp:posOffset>
                </wp:positionV>
                <wp:extent cx="1304925" cy="1285875"/>
                <wp:effectExtent l="0" t="0" r="952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  <w:szCs w:val="21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25pt;margin-top:444.75pt;height:101.25pt;width:102.75pt;z-index:251654144;mso-width-relative:page;mso-height-relative:page;" fillcolor="#FFFFFF [3201]" filled="t" stroked="f" coordsize="21600,21600" o:gfxdata="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m4JVTNYAAAAMAQAADwAAAAAAAAABACAAAAAiAAAAZHJzL2Rvd25yZXYu&#10;eG1sUEsBAhQAFAAAAAgAh07iQKtKvGo2AgAARAQAAA4AAAAAAAAAAQAgAAAAJQ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宋体" w:cs="Times New Roman"/>
                          <w:szCs w:val="21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br w:type="page"/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1509785600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3334385</wp:posOffset>
                </wp:positionV>
                <wp:extent cx="2106930" cy="686435"/>
                <wp:effectExtent l="0" t="0" r="0" b="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4606" y="92579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8" y="92780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6" name="文本框 96"/>
                        <wps:cNvSpPr txBox="1"/>
                        <wps:spPr>
                          <a:xfrm>
                            <a:off x="4606" y="92579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7" name="文本框 97"/>
                        <wps:cNvSpPr txBox="1"/>
                        <wps:spPr>
                          <a:xfrm>
                            <a:off x="5610" y="92586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课程回执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95pt;margin-top:262.55pt;height:54.05pt;width:165.9pt;z-index:1509785600;mso-width-relative:page;mso-height-relative:page;" coordorigin="4606,92579" coordsize="3318,1081" o:gfxdata="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">
                <o:lock v:ext="edit" aspectratio="f"/>
                <v:shape id="Picture 4" o:spid="_x0000_s1026" o:spt="75" type="#_x0000_t75" style="position:absolute;left:4648;top:92780;height:723;width:3154;" filled="f" o:preferrelative="t" stroked="f" coordsize="21600,21600" o:gfxdata="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wos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4606;top:92579;height:842;width:968;" filled="f" stroked="f" coordsize="21600,21600" o:gfxdata="UEsDBAoAAAAAAIdO4kAAAAAAAAAAAAAAAAAEAAAAZHJzL1BLAwQUAAAACACHTuJARlJ3Nc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L0v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nc1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07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10;top:92586;height:1075;width:2314;" filled="f" stroked="f" coordsize="21600,21600" o:gfxdata="UEsDBAoAAAAAAIdO4kAAAAAAAAAAAAAAAAAEAAAAZHJzL1BLAwQUAAAACACHTuJAKR7Srr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WDYh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7Sr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课程回执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2868736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-270510</wp:posOffset>
                </wp:positionV>
                <wp:extent cx="2106930" cy="686435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4603" y="86902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5" y="87103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3" name="文本框 93"/>
                        <wps:cNvSpPr txBox="1"/>
                        <wps:spPr>
                          <a:xfrm>
                            <a:off x="4603" y="86902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文本框 94"/>
                        <wps:cNvSpPr txBox="1"/>
                        <wps:spPr>
                          <a:xfrm>
                            <a:off x="5607" y="86909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报名信息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1pt;margin-top:-21.3pt;height:54.05pt;width:165.9pt;z-index:42868736;mso-width-relative:page;mso-height-relative:page;" coordorigin="4603,86902" coordsize="3318,1081" o:gfxdata="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">
                <o:lock v:ext="edit" aspectratio="f"/>
                <v:shape id="Picture 4" o:spid="_x0000_s1026" o:spt="75" type="#_x0000_t75" style="position:absolute;left:4645;top:87103;height:723;width:3154;" filled="f" o:preferrelative="t" stroked="f" coordsize="21600,21600" o:gfxdata="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Mk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4603;top:86902;height:842;width:968;" filled="f" stroked="f" coordsize="21600,21600" o:gfxdata="UEsDBAoAAAAAAIdO4kAAAAAAAAAAAAAAAAAEAAAAZHJzL1BLAwQUAAAACACHTuJAViXUr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XUr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06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07;top:86909;height:1075;width:2314;" filled="f" stroked="f" coordsize="21600,21600" o:gfxdata="UEsDBAoAAAAAAIdO4kAAAAAAAAAAAAAAAAAEAAAAZHJzL1BLAwQUAAAACACHTuJA2cxM2b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xM2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报名信息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976706560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7319645</wp:posOffset>
            </wp:positionV>
            <wp:extent cx="7547610" cy="2465070"/>
            <wp:effectExtent l="0" t="0" r="15240" b="11430"/>
            <wp:wrapNone/>
            <wp:docPr id="76" name="图片 76" descr="最后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最后一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1509783552" behindDoc="0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3933825</wp:posOffset>
                </wp:positionV>
                <wp:extent cx="6932295" cy="326009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295" cy="326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8"/>
                                <w:szCs w:val="28"/>
                              </w:rPr>
                              <w:t>四步法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销售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8"/>
                                <w:szCs w:val="28"/>
                              </w:rPr>
                              <w:t>谈判搞定客户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》课程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时间/地点/主讲：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val="en-US" w:eastAsia="zh-CN"/>
                              </w:rPr>
                              <w:t>8月27-28日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eastAsia="zh-CN"/>
                              </w:rPr>
                              <w:t>成都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eastAsia="zh-CN"/>
                              </w:rPr>
                              <w:t>吕春兰</w:t>
                            </w:r>
                          </w:p>
                          <w:tbl>
                            <w:tblPr>
                              <w:tblStyle w:val="7"/>
                              <w:tblW w:w="10061" w:type="dxa"/>
                              <w:jc w:val="center"/>
                              <w:tblCellSpacing w:w="20" w:type="dxa"/>
                              <w:tblBorders>
                                <w:top w:val="inset" w:color="auto" w:sz="6" w:space="0"/>
                                <w:left w:val="inset" w:color="auto" w:sz="6" w:space="0"/>
                                <w:bottom w:val="inset" w:color="auto" w:sz="6" w:space="0"/>
                                <w:right w:val="inset" w:color="auto" w:sz="6" w:space="0"/>
                                <w:insideH w:val="inset" w:color="auto" w:sz="6" w:space="0"/>
                                <w:insideV w:val="inset" w:color="auto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024"/>
                              <w:gridCol w:w="2164"/>
                              <w:gridCol w:w="2486"/>
                              <w:gridCol w:w="3387"/>
                            </w:tblGrid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1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公 司 名 称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姓 名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部 门 / 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职 务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手  机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联系人/电话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ind w:firstLine="210" w:firstLineChars="100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手机/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邮箱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4pt;margin-top:309.75pt;height:256.7pt;width:545.85pt;z-index:1509783552;mso-width-relative:page;mso-height-relative:page;" filled="f" stroked="f" coordsize="21600,21600" o:gfxdata="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rPCMdoAAAANAQAADwAAAAAAAAABACAAAAAiAAAAZHJzL2Rv&#10;d25yZXYueG1sUEsBAhQAFAAAAAgAh07iQKgFIXn/AQAAygMAAA4AAAAAAAAAAQAgAAAAKQ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400" w:lineRule="exact"/>
                        <w:jc w:val="center"/>
                        <w:rPr>
                          <w:rFonts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《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8"/>
                          <w:szCs w:val="28"/>
                        </w:rPr>
                        <w:t>四步法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销售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8"/>
                          <w:szCs w:val="28"/>
                        </w:rPr>
                        <w:t>谈判搞定客户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》课程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ascii="思源黑体 CN Regular" w:hAnsi="思源黑体 CN Regular" w:eastAsia="思源黑体 CN Regular" w:cs="思源黑体 CN Regular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时间/地点/主讲：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val="en-US" w:eastAsia="zh-CN"/>
                        </w:rPr>
                        <w:t>8月27-28日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eastAsia="zh-CN"/>
                        </w:rPr>
                        <w:t>成都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eastAsia="zh-CN"/>
                        </w:rPr>
                        <w:t>吕春兰</w:t>
                      </w:r>
                    </w:p>
                    <w:tbl>
                      <w:tblPr>
                        <w:tblStyle w:val="7"/>
                        <w:tblW w:w="10061" w:type="dxa"/>
                        <w:jc w:val="center"/>
                        <w:tblCellSpacing w:w="20" w:type="dxa"/>
                        <w:tblBorders>
                          <w:top w:val="inset" w:color="auto" w:sz="6" w:space="0"/>
                          <w:left w:val="inset" w:color="auto" w:sz="6" w:space="0"/>
                          <w:bottom w:val="inset" w:color="auto" w:sz="6" w:space="0"/>
                          <w:right w:val="inset" w:color="auto" w:sz="6" w:space="0"/>
                          <w:insideH w:val="inset" w:color="auto" w:sz="6" w:space="0"/>
                          <w:insideV w:val="inset" w:color="auto" w:sz="6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024"/>
                        <w:gridCol w:w="2164"/>
                        <w:gridCol w:w="2486"/>
                        <w:gridCol w:w="3387"/>
                      </w:tblGrid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1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公 司 名 称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姓 名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部 门 / 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职 务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手  机</w:t>
                            </w: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E-mail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联系人/电话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ind w:firstLine="210" w:firstLineChars="100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手机/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42857472" behindDoc="1" locked="0" layoutInCell="1" allowOverlap="1">
                <wp:simplePos x="0" y="0"/>
                <wp:positionH relativeFrom="column">
                  <wp:posOffset>-883920</wp:posOffset>
                </wp:positionH>
                <wp:positionV relativeFrom="paragraph">
                  <wp:posOffset>308610</wp:posOffset>
                </wp:positionV>
                <wp:extent cx="6734175" cy="2762885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276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spacing w:before="156" w:beforeLines="50" w:line="400" w:lineRule="exact"/>
                              <w:ind w:left="367" w:hanging="357" w:hangingChars="170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收费</w:t>
                            </w:r>
                          </w:p>
                          <w:p>
                            <w:pPr>
                              <w:tabs>
                                <w:tab w:val="left" w:pos="360"/>
                              </w:tabs>
                              <w:autoSpaceDE w:val="0"/>
                              <w:spacing w:line="400" w:lineRule="exact"/>
                              <w:ind w:firstLine="420" w:firstLineChars="200"/>
                              <w:rPr>
                                <w:rFonts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&gt;&gt;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u w:val="single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u w:val="single"/>
                              </w:rPr>
                              <w:t>00元/人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；【报名费包括学费、资料费；交通食宿费用自理。】 </w:t>
                            </w:r>
                          </w:p>
                          <w:p>
                            <w:pPr>
                              <w:tabs>
                                <w:tab w:val="left" w:pos="360"/>
                              </w:tabs>
                              <w:autoSpaceDE w:val="0"/>
                              <w:spacing w:line="400" w:lineRule="exact"/>
                              <w:ind w:firstLine="420" w:firstLineChars="200"/>
                              <w:rPr>
                                <w:rFonts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&gt;&gt;因本次课程限定席位为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u w:val="single"/>
                              </w:rPr>
                              <w:t>50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位，名额有限，先报先得，请尽快申请课程。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spacing w:before="156" w:beforeLines="50" w:line="400" w:lineRule="exact"/>
                              <w:ind w:left="367" w:hanging="357" w:hangingChars="170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撤销席位</w:t>
                            </w:r>
                          </w:p>
                          <w:p>
                            <w:pPr>
                              <w:tabs>
                                <w:tab w:val="left" w:pos="360"/>
                              </w:tabs>
                              <w:autoSpaceDE w:val="0"/>
                              <w:spacing w:line="400" w:lineRule="exact"/>
                              <w:ind w:firstLine="420" w:firstLineChars="200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&gt;&gt;报名成功的客户通过学乎网撤销预留席位，如在开课前3天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取消报名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，将100%退回原课程费用；</w:t>
                            </w:r>
                          </w:p>
                          <w:p>
                            <w:pPr>
                              <w:tabs>
                                <w:tab w:val="left" w:pos="360"/>
                              </w:tabs>
                              <w:autoSpaceDE w:val="0"/>
                              <w:spacing w:line="400" w:lineRule="exact"/>
                              <w:ind w:firstLine="420" w:firstLineChars="200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&gt;&gt;如在开课3天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内取消报名或缺席，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将收取课程费用的50％作为课程席位空置费。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spacing w:before="156" w:beforeLines="50" w:line="400" w:lineRule="exact"/>
                              <w:ind w:left="367" w:hanging="357" w:hangingChars="170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付款方式</w:t>
                            </w:r>
                          </w:p>
                          <w:p>
                            <w:pPr>
                              <w:autoSpaceDE w:val="0"/>
                              <w:spacing w:line="400" w:lineRule="exact"/>
                              <w:ind w:firstLine="420" w:firstLineChars="200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&gt;&gt;益策学习通套票会员，请登录学乎网报名自动扣费；</w:t>
                            </w:r>
                          </w:p>
                          <w:p>
                            <w:pPr>
                              <w:autoSpaceDE w:val="0"/>
                              <w:spacing w:line="400" w:lineRule="exact"/>
                              <w:ind w:firstLine="420" w:firstLineChars="200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&gt;&gt;非会员用户，请联系分公司或通过转账付款。</w:t>
                            </w:r>
                          </w:p>
                          <w:p>
                            <w:pPr>
                              <w:autoSpaceDE w:val="0"/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autoSpaceDE w:val="0"/>
                              <w:spacing w:line="400" w:lineRule="exact"/>
                              <w:ind w:firstLine="420" w:firstLineChars="200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6pt;margin-top:24.3pt;height:217.55pt;width:530.25pt;z-index:-460459008;mso-width-relative:page;mso-height-relative:page;" filled="f" stroked="f" coordsize="21600,21600" o:gfxdata="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VfTzLcAAAACwEAAA8AAAAAAAAAAQAgAAAAIgAAAGRycy9kb3ducmV2LnhtbFBLAQIUABQAAAAI&#10;AIdO4kCgWpKd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autoSpaceDE w:val="0"/>
                        <w:spacing w:before="156" w:beforeLines="50" w:line="400" w:lineRule="exact"/>
                        <w:ind w:left="367" w:hanging="357" w:hangingChars="170"/>
                        <w:rPr>
                          <w:rFonts w:ascii="思源黑体 CN Regular" w:hAnsi="思源黑体 CN Regular" w:eastAsia="思源黑体 CN Regular" w:cs="思源黑体 CN Regular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收费</w:t>
                      </w:r>
                    </w:p>
                    <w:p>
                      <w:pPr>
                        <w:tabs>
                          <w:tab w:val="left" w:pos="360"/>
                        </w:tabs>
                        <w:autoSpaceDE w:val="0"/>
                        <w:spacing w:line="400" w:lineRule="exact"/>
                        <w:ind w:firstLine="420" w:firstLineChars="200"/>
                        <w:rPr>
                          <w:rFonts w:ascii="思源黑体 CN Regular" w:hAnsi="思源黑体 CN Regular" w:eastAsia="思源黑体 CN Regular" w:cs="思源黑体 CN Regular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&gt;&gt;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u w:val="single"/>
                        </w:rPr>
                        <w:t>4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u w:val="single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u w:val="single"/>
                        </w:rPr>
                        <w:t>00元/人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；【报名费包括学费、资料费；交通食宿费用自理。】 </w:t>
                      </w:r>
                    </w:p>
                    <w:p>
                      <w:pPr>
                        <w:tabs>
                          <w:tab w:val="left" w:pos="360"/>
                        </w:tabs>
                        <w:autoSpaceDE w:val="0"/>
                        <w:spacing w:line="400" w:lineRule="exact"/>
                        <w:ind w:firstLine="420" w:firstLineChars="200"/>
                        <w:rPr>
                          <w:rFonts w:ascii="思源黑体 CN Regular" w:hAnsi="思源黑体 CN Regular" w:eastAsia="思源黑体 CN Regular" w:cs="思源黑体 CN Regular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&gt;&gt;因本次课程限定席位为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u w:val="single"/>
                        </w:rPr>
                        <w:t>50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位，名额有限，先报先得，请尽快申请课程。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utoSpaceDE w:val="0"/>
                        <w:spacing w:before="156" w:beforeLines="50" w:line="400" w:lineRule="exact"/>
                        <w:ind w:left="367" w:hanging="357" w:hangingChars="170"/>
                        <w:rPr>
                          <w:rFonts w:ascii="思源黑体 CN Regular" w:hAnsi="思源黑体 CN Regular" w:eastAsia="思源黑体 CN Regular" w:cs="思源黑体 CN Regular"/>
                          <w:b/>
                          <w:bCs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撤销席位</w:t>
                      </w:r>
                    </w:p>
                    <w:p>
                      <w:pPr>
                        <w:tabs>
                          <w:tab w:val="left" w:pos="360"/>
                        </w:tabs>
                        <w:autoSpaceDE w:val="0"/>
                        <w:spacing w:line="400" w:lineRule="exact"/>
                        <w:ind w:firstLine="420" w:firstLineChars="200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&gt;&gt;报名成功的客户通过学乎网撤销预留席位，如在开课前3天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取消报名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，将100%退回原课程费用；</w:t>
                      </w:r>
                    </w:p>
                    <w:p>
                      <w:pPr>
                        <w:tabs>
                          <w:tab w:val="left" w:pos="360"/>
                        </w:tabs>
                        <w:autoSpaceDE w:val="0"/>
                        <w:spacing w:line="400" w:lineRule="exact"/>
                        <w:ind w:firstLine="420" w:firstLineChars="200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&gt;&gt;如在开课3天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内取消报名或缺席，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将收取课程费用的50％作为课程席位空置费。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utoSpaceDE w:val="0"/>
                        <w:spacing w:before="156" w:beforeLines="50" w:line="400" w:lineRule="exact"/>
                        <w:ind w:left="367" w:hanging="357" w:hangingChars="170"/>
                        <w:rPr>
                          <w:rFonts w:ascii="思源黑体 CN Regular" w:hAnsi="思源黑体 CN Regular" w:eastAsia="思源黑体 CN Regular" w:cs="思源黑体 CN Regular"/>
                          <w:b/>
                          <w:bCs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付款方式</w:t>
                      </w:r>
                    </w:p>
                    <w:p>
                      <w:pPr>
                        <w:autoSpaceDE w:val="0"/>
                        <w:spacing w:line="400" w:lineRule="exact"/>
                        <w:ind w:firstLine="420" w:firstLineChars="200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&gt;&gt;益策学习通套票会员，请登录学乎网报名自动扣费；</w:t>
                      </w:r>
                    </w:p>
                    <w:p>
                      <w:pPr>
                        <w:autoSpaceDE w:val="0"/>
                        <w:spacing w:line="400" w:lineRule="exact"/>
                        <w:ind w:firstLine="420" w:firstLineChars="200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&gt;&gt;非会员用户，请联系分公司或通过转账付款。</w:t>
                      </w:r>
                    </w:p>
                    <w:p>
                      <w:pPr>
                        <w:autoSpaceDE w:val="0"/>
                        <w:spacing w:line="400" w:lineRule="exact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autoSpaceDE w:val="0"/>
                        <w:spacing w:line="400" w:lineRule="exact"/>
                        <w:ind w:firstLine="420" w:firstLineChars="200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b/>
        </w:rPr>
      </w:pPr>
      <w:bookmarkStart w:id="1" w:name="_GoBack"/>
      <w:r>
        <w:rPr>
          <w:rFonts w:hint="eastAsia" w:eastAsiaTheme="minorEastAsia"/>
          <w:b/>
          <w:lang w:eastAsia="zh-CN"/>
        </w:rPr>
        <w:drawing>
          <wp:anchor distT="0" distB="0" distL="114300" distR="114300" simplePos="0" relativeHeight="148661248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786765</wp:posOffset>
            </wp:positionV>
            <wp:extent cx="6630035" cy="7197090"/>
            <wp:effectExtent l="0" t="0" r="18415" b="3810"/>
            <wp:wrapNone/>
            <wp:docPr id="69" name="图片 69" descr="C:\Users\Administrator\Desktop\课程推荐\9-10月课程推荐.jpg9-10月课程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Administrator\Desktop\课程推荐\9-10月课程推荐.jpg9-10月课程推荐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w:drawing>
        <wp:anchor distT="0" distB="0" distL="114300" distR="114300" simplePos="0" relativeHeight="251731968" behindDoc="0" locked="0" layoutInCell="1" allowOverlap="1">
          <wp:simplePos x="0" y="0"/>
          <wp:positionH relativeFrom="margin">
            <wp:posOffset>-1228090</wp:posOffset>
          </wp:positionH>
          <wp:positionV relativeFrom="margin">
            <wp:posOffset>9062085</wp:posOffset>
          </wp:positionV>
          <wp:extent cx="7644765" cy="715010"/>
          <wp:effectExtent l="0" t="0" r="13335" b="8890"/>
          <wp:wrapSquare wrapText="bothSides"/>
          <wp:docPr id="24" name="图片 1" descr="D:\yu\广州总部\市场中心部\2019年\2019 品牌模板\公开课\页脚.jpg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1" descr="D:\yu\广州总部\市场中心部\2019年\2019 品牌模板\公开课\页脚.jpg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76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878840</wp:posOffset>
          </wp:positionV>
          <wp:extent cx="7477125" cy="720090"/>
          <wp:effectExtent l="0" t="0" r="9525" b="381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1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-1158875</wp:posOffset>
          </wp:positionH>
          <wp:positionV relativeFrom="paragraph">
            <wp:posOffset>-547370</wp:posOffset>
          </wp:positionV>
          <wp:extent cx="7575550" cy="788035"/>
          <wp:effectExtent l="0" t="0" r="6350" b="12065"/>
          <wp:wrapNone/>
          <wp:docPr id="1" name="图片 1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788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-144145</wp:posOffset>
          </wp:positionH>
          <wp:positionV relativeFrom="paragraph">
            <wp:posOffset>-504190</wp:posOffset>
          </wp:positionV>
          <wp:extent cx="7543800" cy="692785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327" cy="69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771B4"/>
    <w:multiLevelType w:val="multilevel"/>
    <w:tmpl w:val="253771B4"/>
    <w:lvl w:ilvl="0" w:tentative="0">
      <w:start w:val="1"/>
      <w:numFmt w:val="bullet"/>
      <w:lvlText w:val="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-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0"/>
        </w:tabs>
        <w:ind w:left="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</w:abstractNum>
  <w:abstractNum w:abstractNumId="1">
    <w:nsid w:val="2D429D84"/>
    <w:multiLevelType w:val="singleLevel"/>
    <w:tmpl w:val="2D429D8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D327E8"/>
    <w:rsid w:val="000124D2"/>
    <w:rsid w:val="000138A4"/>
    <w:rsid w:val="00014CA9"/>
    <w:rsid w:val="00015047"/>
    <w:rsid w:val="000549AD"/>
    <w:rsid w:val="0005540F"/>
    <w:rsid w:val="0005636C"/>
    <w:rsid w:val="00056406"/>
    <w:rsid w:val="000644F7"/>
    <w:rsid w:val="0007471A"/>
    <w:rsid w:val="0008402F"/>
    <w:rsid w:val="000A158A"/>
    <w:rsid w:val="000A6F72"/>
    <w:rsid w:val="000A7696"/>
    <w:rsid w:val="000B06E1"/>
    <w:rsid w:val="000B088F"/>
    <w:rsid w:val="000C26DF"/>
    <w:rsid w:val="000C3145"/>
    <w:rsid w:val="000E7016"/>
    <w:rsid w:val="00114A41"/>
    <w:rsid w:val="00114EBC"/>
    <w:rsid w:val="00130AF8"/>
    <w:rsid w:val="00134B20"/>
    <w:rsid w:val="00140CC2"/>
    <w:rsid w:val="00145A34"/>
    <w:rsid w:val="0014696D"/>
    <w:rsid w:val="00147775"/>
    <w:rsid w:val="00165A44"/>
    <w:rsid w:val="001813BD"/>
    <w:rsid w:val="00182371"/>
    <w:rsid w:val="00183594"/>
    <w:rsid w:val="001860D7"/>
    <w:rsid w:val="0019075A"/>
    <w:rsid w:val="001A0B15"/>
    <w:rsid w:val="001B2D32"/>
    <w:rsid w:val="001B7726"/>
    <w:rsid w:val="001C0A52"/>
    <w:rsid w:val="001C5E75"/>
    <w:rsid w:val="001C6EB8"/>
    <w:rsid w:val="001D7E99"/>
    <w:rsid w:val="001F11BA"/>
    <w:rsid w:val="00201F09"/>
    <w:rsid w:val="00205740"/>
    <w:rsid w:val="0021162B"/>
    <w:rsid w:val="00212714"/>
    <w:rsid w:val="00220603"/>
    <w:rsid w:val="002230DA"/>
    <w:rsid w:val="002240BD"/>
    <w:rsid w:val="00226B7E"/>
    <w:rsid w:val="00233206"/>
    <w:rsid w:val="00255322"/>
    <w:rsid w:val="002733FB"/>
    <w:rsid w:val="00283D46"/>
    <w:rsid w:val="002A37D4"/>
    <w:rsid w:val="002B6825"/>
    <w:rsid w:val="002C6635"/>
    <w:rsid w:val="002C7601"/>
    <w:rsid w:val="002D205A"/>
    <w:rsid w:val="002E2130"/>
    <w:rsid w:val="002E3D44"/>
    <w:rsid w:val="002F1F95"/>
    <w:rsid w:val="00313D30"/>
    <w:rsid w:val="003219B8"/>
    <w:rsid w:val="00331D33"/>
    <w:rsid w:val="00331F75"/>
    <w:rsid w:val="00335014"/>
    <w:rsid w:val="00335F36"/>
    <w:rsid w:val="003367B0"/>
    <w:rsid w:val="00353993"/>
    <w:rsid w:val="00357F8A"/>
    <w:rsid w:val="00363761"/>
    <w:rsid w:val="003717CA"/>
    <w:rsid w:val="003A0AB7"/>
    <w:rsid w:val="003A3791"/>
    <w:rsid w:val="003A7EC4"/>
    <w:rsid w:val="003B0782"/>
    <w:rsid w:val="003B6C5F"/>
    <w:rsid w:val="003F1C6F"/>
    <w:rsid w:val="003F2616"/>
    <w:rsid w:val="003F695E"/>
    <w:rsid w:val="0041598F"/>
    <w:rsid w:val="00417087"/>
    <w:rsid w:val="0043120F"/>
    <w:rsid w:val="004321C2"/>
    <w:rsid w:val="004364F2"/>
    <w:rsid w:val="004407BC"/>
    <w:rsid w:val="00442138"/>
    <w:rsid w:val="0044460D"/>
    <w:rsid w:val="00446C03"/>
    <w:rsid w:val="0046176F"/>
    <w:rsid w:val="004701A9"/>
    <w:rsid w:val="00472A94"/>
    <w:rsid w:val="00473193"/>
    <w:rsid w:val="00483007"/>
    <w:rsid w:val="0048384A"/>
    <w:rsid w:val="00496C17"/>
    <w:rsid w:val="004D16FC"/>
    <w:rsid w:val="004D1D67"/>
    <w:rsid w:val="004D4F7B"/>
    <w:rsid w:val="004E0AE6"/>
    <w:rsid w:val="004F2C29"/>
    <w:rsid w:val="004F319C"/>
    <w:rsid w:val="00500E5D"/>
    <w:rsid w:val="00513B01"/>
    <w:rsid w:val="00513B44"/>
    <w:rsid w:val="00532389"/>
    <w:rsid w:val="00543120"/>
    <w:rsid w:val="0055563E"/>
    <w:rsid w:val="00557492"/>
    <w:rsid w:val="00575EBD"/>
    <w:rsid w:val="00584143"/>
    <w:rsid w:val="005B0CA7"/>
    <w:rsid w:val="005B4A2E"/>
    <w:rsid w:val="005E7D69"/>
    <w:rsid w:val="005F384B"/>
    <w:rsid w:val="005F4648"/>
    <w:rsid w:val="005F4C53"/>
    <w:rsid w:val="005F6A57"/>
    <w:rsid w:val="00604166"/>
    <w:rsid w:val="006215CD"/>
    <w:rsid w:val="006367C4"/>
    <w:rsid w:val="00640226"/>
    <w:rsid w:val="0064089A"/>
    <w:rsid w:val="00646498"/>
    <w:rsid w:val="0064711A"/>
    <w:rsid w:val="006477B2"/>
    <w:rsid w:val="00651B95"/>
    <w:rsid w:val="00657D67"/>
    <w:rsid w:val="00661132"/>
    <w:rsid w:val="00670CA4"/>
    <w:rsid w:val="0067465B"/>
    <w:rsid w:val="00691553"/>
    <w:rsid w:val="006A4533"/>
    <w:rsid w:val="006B1A19"/>
    <w:rsid w:val="006E008A"/>
    <w:rsid w:val="006F57F1"/>
    <w:rsid w:val="00704F76"/>
    <w:rsid w:val="0070640D"/>
    <w:rsid w:val="007162F7"/>
    <w:rsid w:val="00720135"/>
    <w:rsid w:val="00735305"/>
    <w:rsid w:val="00746A52"/>
    <w:rsid w:val="00756EAF"/>
    <w:rsid w:val="007633D6"/>
    <w:rsid w:val="0076368F"/>
    <w:rsid w:val="00775481"/>
    <w:rsid w:val="0077627F"/>
    <w:rsid w:val="007777E5"/>
    <w:rsid w:val="00784F1B"/>
    <w:rsid w:val="00786D71"/>
    <w:rsid w:val="007937BD"/>
    <w:rsid w:val="00796F8E"/>
    <w:rsid w:val="00797543"/>
    <w:rsid w:val="007B2222"/>
    <w:rsid w:val="007D65C1"/>
    <w:rsid w:val="007E1D34"/>
    <w:rsid w:val="00804A86"/>
    <w:rsid w:val="00804DC5"/>
    <w:rsid w:val="00805BA8"/>
    <w:rsid w:val="00810039"/>
    <w:rsid w:val="008139F0"/>
    <w:rsid w:val="00814C22"/>
    <w:rsid w:val="00821CCD"/>
    <w:rsid w:val="0083120D"/>
    <w:rsid w:val="008315A5"/>
    <w:rsid w:val="0083507F"/>
    <w:rsid w:val="0085281C"/>
    <w:rsid w:val="00854082"/>
    <w:rsid w:val="008751B9"/>
    <w:rsid w:val="008866F7"/>
    <w:rsid w:val="00886E7B"/>
    <w:rsid w:val="008948C7"/>
    <w:rsid w:val="008A47D4"/>
    <w:rsid w:val="008C1584"/>
    <w:rsid w:val="008C1B17"/>
    <w:rsid w:val="008C2791"/>
    <w:rsid w:val="008D0492"/>
    <w:rsid w:val="008D12E7"/>
    <w:rsid w:val="008D3C69"/>
    <w:rsid w:val="008D6A0B"/>
    <w:rsid w:val="008E3CDA"/>
    <w:rsid w:val="008F1A9E"/>
    <w:rsid w:val="008F585F"/>
    <w:rsid w:val="008F5FA0"/>
    <w:rsid w:val="009216A2"/>
    <w:rsid w:val="009271A6"/>
    <w:rsid w:val="00930C39"/>
    <w:rsid w:val="00937CDC"/>
    <w:rsid w:val="00937EAC"/>
    <w:rsid w:val="0094093A"/>
    <w:rsid w:val="009565FE"/>
    <w:rsid w:val="00965E80"/>
    <w:rsid w:val="009937C1"/>
    <w:rsid w:val="0099533F"/>
    <w:rsid w:val="009D5DD0"/>
    <w:rsid w:val="009E4201"/>
    <w:rsid w:val="009E6BA1"/>
    <w:rsid w:val="00A02BA3"/>
    <w:rsid w:val="00A072B2"/>
    <w:rsid w:val="00A13C90"/>
    <w:rsid w:val="00A15CEF"/>
    <w:rsid w:val="00A24113"/>
    <w:rsid w:val="00A30EE1"/>
    <w:rsid w:val="00A375F6"/>
    <w:rsid w:val="00A533A3"/>
    <w:rsid w:val="00A73988"/>
    <w:rsid w:val="00A7498D"/>
    <w:rsid w:val="00A74994"/>
    <w:rsid w:val="00AC39D7"/>
    <w:rsid w:val="00AD05E4"/>
    <w:rsid w:val="00AE6846"/>
    <w:rsid w:val="00AF3714"/>
    <w:rsid w:val="00B01BE2"/>
    <w:rsid w:val="00B05215"/>
    <w:rsid w:val="00B20E47"/>
    <w:rsid w:val="00B233EB"/>
    <w:rsid w:val="00B2674C"/>
    <w:rsid w:val="00B273BA"/>
    <w:rsid w:val="00B33D5F"/>
    <w:rsid w:val="00B400B4"/>
    <w:rsid w:val="00B47BCD"/>
    <w:rsid w:val="00B80691"/>
    <w:rsid w:val="00B864D0"/>
    <w:rsid w:val="00B933A8"/>
    <w:rsid w:val="00B94F5B"/>
    <w:rsid w:val="00B95B20"/>
    <w:rsid w:val="00B96D4F"/>
    <w:rsid w:val="00BA0806"/>
    <w:rsid w:val="00BC3119"/>
    <w:rsid w:val="00BD0367"/>
    <w:rsid w:val="00BE5E24"/>
    <w:rsid w:val="00BF10F0"/>
    <w:rsid w:val="00BF2A3D"/>
    <w:rsid w:val="00C1369E"/>
    <w:rsid w:val="00C24B39"/>
    <w:rsid w:val="00C31AF6"/>
    <w:rsid w:val="00C45478"/>
    <w:rsid w:val="00C470E6"/>
    <w:rsid w:val="00C509C7"/>
    <w:rsid w:val="00C5315C"/>
    <w:rsid w:val="00C609C5"/>
    <w:rsid w:val="00C6376D"/>
    <w:rsid w:val="00C66092"/>
    <w:rsid w:val="00C67418"/>
    <w:rsid w:val="00C74D96"/>
    <w:rsid w:val="00C80D58"/>
    <w:rsid w:val="00C81143"/>
    <w:rsid w:val="00C814CC"/>
    <w:rsid w:val="00C95E97"/>
    <w:rsid w:val="00CA3667"/>
    <w:rsid w:val="00CB0B7B"/>
    <w:rsid w:val="00CD3680"/>
    <w:rsid w:val="00CE2219"/>
    <w:rsid w:val="00CE2411"/>
    <w:rsid w:val="00D05B19"/>
    <w:rsid w:val="00D17495"/>
    <w:rsid w:val="00D31377"/>
    <w:rsid w:val="00D4795C"/>
    <w:rsid w:val="00D63B83"/>
    <w:rsid w:val="00D662D2"/>
    <w:rsid w:val="00DB7520"/>
    <w:rsid w:val="00DC28ED"/>
    <w:rsid w:val="00DC75C8"/>
    <w:rsid w:val="00DE3195"/>
    <w:rsid w:val="00E00359"/>
    <w:rsid w:val="00E0795C"/>
    <w:rsid w:val="00E24CE8"/>
    <w:rsid w:val="00E276D7"/>
    <w:rsid w:val="00E32220"/>
    <w:rsid w:val="00E43BAF"/>
    <w:rsid w:val="00E53C32"/>
    <w:rsid w:val="00E61693"/>
    <w:rsid w:val="00E64295"/>
    <w:rsid w:val="00E645BD"/>
    <w:rsid w:val="00E646B1"/>
    <w:rsid w:val="00E93D60"/>
    <w:rsid w:val="00E954B4"/>
    <w:rsid w:val="00E9628F"/>
    <w:rsid w:val="00E978F5"/>
    <w:rsid w:val="00EA1815"/>
    <w:rsid w:val="00EC0389"/>
    <w:rsid w:val="00EF08D3"/>
    <w:rsid w:val="00EF24BA"/>
    <w:rsid w:val="00F05AC8"/>
    <w:rsid w:val="00F10A6B"/>
    <w:rsid w:val="00F175DE"/>
    <w:rsid w:val="00F22D89"/>
    <w:rsid w:val="00F23199"/>
    <w:rsid w:val="00F2375D"/>
    <w:rsid w:val="00F34CC4"/>
    <w:rsid w:val="00F5345B"/>
    <w:rsid w:val="00F7019A"/>
    <w:rsid w:val="00F80911"/>
    <w:rsid w:val="00F82089"/>
    <w:rsid w:val="00F82762"/>
    <w:rsid w:val="00F91274"/>
    <w:rsid w:val="00F926B1"/>
    <w:rsid w:val="00FA041F"/>
    <w:rsid w:val="00FA0C92"/>
    <w:rsid w:val="00FB3306"/>
    <w:rsid w:val="00FC379B"/>
    <w:rsid w:val="00FC5017"/>
    <w:rsid w:val="00FE2100"/>
    <w:rsid w:val="00FE797C"/>
    <w:rsid w:val="00FF2CC0"/>
    <w:rsid w:val="02191C44"/>
    <w:rsid w:val="029758A9"/>
    <w:rsid w:val="03310BD2"/>
    <w:rsid w:val="04245654"/>
    <w:rsid w:val="048A3EAD"/>
    <w:rsid w:val="049E3C57"/>
    <w:rsid w:val="05292AF3"/>
    <w:rsid w:val="056746A3"/>
    <w:rsid w:val="05ED03AC"/>
    <w:rsid w:val="06503CD3"/>
    <w:rsid w:val="06F74C90"/>
    <w:rsid w:val="07246D73"/>
    <w:rsid w:val="08654E3B"/>
    <w:rsid w:val="091E44F2"/>
    <w:rsid w:val="09A666AD"/>
    <w:rsid w:val="09CD4D61"/>
    <w:rsid w:val="0A4D168D"/>
    <w:rsid w:val="0A8273F7"/>
    <w:rsid w:val="0C66404B"/>
    <w:rsid w:val="0E604AD9"/>
    <w:rsid w:val="0EA06094"/>
    <w:rsid w:val="0FD63235"/>
    <w:rsid w:val="106A0309"/>
    <w:rsid w:val="10EB2F00"/>
    <w:rsid w:val="12870DD9"/>
    <w:rsid w:val="129F3942"/>
    <w:rsid w:val="13BA2757"/>
    <w:rsid w:val="14D92B05"/>
    <w:rsid w:val="15A670E3"/>
    <w:rsid w:val="15B35254"/>
    <w:rsid w:val="1613351B"/>
    <w:rsid w:val="16996107"/>
    <w:rsid w:val="185259AB"/>
    <w:rsid w:val="19C06B06"/>
    <w:rsid w:val="1AE31488"/>
    <w:rsid w:val="1B6D2E91"/>
    <w:rsid w:val="1D5D4BA5"/>
    <w:rsid w:val="1DE7424F"/>
    <w:rsid w:val="1E1401F8"/>
    <w:rsid w:val="1E333F3C"/>
    <w:rsid w:val="1E73727B"/>
    <w:rsid w:val="1F4A0E2C"/>
    <w:rsid w:val="20816599"/>
    <w:rsid w:val="20B21D4A"/>
    <w:rsid w:val="21BB57E4"/>
    <w:rsid w:val="2395785C"/>
    <w:rsid w:val="241F3251"/>
    <w:rsid w:val="24DF68F1"/>
    <w:rsid w:val="253E51E1"/>
    <w:rsid w:val="257558FF"/>
    <w:rsid w:val="25F0163B"/>
    <w:rsid w:val="26552474"/>
    <w:rsid w:val="26A56C56"/>
    <w:rsid w:val="27C63674"/>
    <w:rsid w:val="27F45C88"/>
    <w:rsid w:val="28973267"/>
    <w:rsid w:val="28BF3E29"/>
    <w:rsid w:val="28FC513C"/>
    <w:rsid w:val="29161E4E"/>
    <w:rsid w:val="299B0657"/>
    <w:rsid w:val="2BB6744F"/>
    <w:rsid w:val="2C6E66BE"/>
    <w:rsid w:val="2D347F37"/>
    <w:rsid w:val="2DC53D27"/>
    <w:rsid w:val="2DED789E"/>
    <w:rsid w:val="2F1106D3"/>
    <w:rsid w:val="30160870"/>
    <w:rsid w:val="30C05C9C"/>
    <w:rsid w:val="30E77BAC"/>
    <w:rsid w:val="31743FF2"/>
    <w:rsid w:val="32DF695E"/>
    <w:rsid w:val="33865BFF"/>
    <w:rsid w:val="35410096"/>
    <w:rsid w:val="356F5D55"/>
    <w:rsid w:val="357431B2"/>
    <w:rsid w:val="35C10BB5"/>
    <w:rsid w:val="360157E2"/>
    <w:rsid w:val="363A5E1A"/>
    <w:rsid w:val="36627BC8"/>
    <w:rsid w:val="368E2AA5"/>
    <w:rsid w:val="38BE2A95"/>
    <w:rsid w:val="38E6529B"/>
    <w:rsid w:val="39544449"/>
    <w:rsid w:val="39F46996"/>
    <w:rsid w:val="3A3373AD"/>
    <w:rsid w:val="3B0326B7"/>
    <w:rsid w:val="3BB01894"/>
    <w:rsid w:val="3C327654"/>
    <w:rsid w:val="3DD06196"/>
    <w:rsid w:val="3E567A82"/>
    <w:rsid w:val="3E8E492C"/>
    <w:rsid w:val="3ED371AD"/>
    <w:rsid w:val="3F6B1D05"/>
    <w:rsid w:val="405332B6"/>
    <w:rsid w:val="415B77E1"/>
    <w:rsid w:val="41E42F38"/>
    <w:rsid w:val="420D485B"/>
    <w:rsid w:val="42994223"/>
    <w:rsid w:val="42D05186"/>
    <w:rsid w:val="4379781B"/>
    <w:rsid w:val="452A4FE4"/>
    <w:rsid w:val="45511605"/>
    <w:rsid w:val="46537F40"/>
    <w:rsid w:val="468104F0"/>
    <w:rsid w:val="46FE2DB6"/>
    <w:rsid w:val="476E553B"/>
    <w:rsid w:val="47CE3001"/>
    <w:rsid w:val="480D122E"/>
    <w:rsid w:val="49D327E8"/>
    <w:rsid w:val="4A633E41"/>
    <w:rsid w:val="4A726EE3"/>
    <w:rsid w:val="4A9F75C1"/>
    <w:rsid w:val="4CAC7952"/>
    <w:rsid w:val="4D421887"/>
    <w:rsid w:val="4DAB37C3"/>
    <w:rsid w:val="4DB75077"/>
    <w:rsid w:val="4E2A7E04"/>
    <w:rsid w:val="4E430671"/>
    <w:rsid w:val="4E585329"/>
    <w:rsid w:val="4EC116AA"/>
    <w:rsid w:val="4FA41B63"/>
    <w:rsid w:val="51F00C44"/>
    <w:rsid w:val="520D5BA4"/>
    <w:rsid w:val="5244311A"/>
    <w:rsid w:val="5369006D"/>
    <w:rsid w:val="54971DE7"/>
    <w:rsid w:val="55C9501F"/>
    <w:rsid w:val="55E50998"/>
    <w:rsid w:val="561A390D"/>
    <w:rsid w:val="56295FE2"/>
    <w:rsid w:val="569D75D9"/>
    <w:rsid w:val="57096797"/>
    <w:rsid w:val="57B81931"/>
    <w:rsid w:val="57DB627B"/>
    <w:rsid w:val="586938E4"/>
    <w:rsid w:val="58F03544"/>
    <w:rsid w:val="5A772D0E"/>
    <w:rsid w:val="5B0727D1"/>
    <w:rsid w:val="5B631B0B"/>
    <w:rsid w:val="5C957D4C"/>
    <w:rsid w:val="5CAB2439"/>
    <w:rsid w:val="5E445E3D"/>
    <w:rsid w:val="5E561777"/>
    <w:rsid w:val="60725F19"/>
    <w:rsid w:val="61614F4C"/>
    <w:rsid w:val="616D6681"/>
    <w:rsid w:val="620C3D81"/>
    <w:rsid w:val="630715D8"/>
    <w:rsid w:val="63A51FF5"/>
    <w:rsid w:val="63B16F9B"/>
    <w:rsid w:val="63E56969"/>
    <w:rsid w:val="63F07AFC"/>
    <w:rsid w:val="64FC4F58"/>
    <w:rsid w:val="66A82721"/>
    <w:rsid w:val="67EC436A"/>
    <w:rsid w:val="68F871FC"/>
    <w:rsid w:val="695813DF"/>
    <w:rsid w:val="69795FBA"/>
    <w:rsid w:val="6992214C"/>
    <w:rsid w:val="6A2F4484"/>
    <w:rsid w:val="6A4949FA"/>
    <w:rsid w:val="6A9E5150"/>
    <w:rsid w:val="6B4740E5"/>
    <w:rsid w:val="6B4E57EE"/>
    <w:rsid w:val="6C0915C2"/>
    <w:rsid w:val="6C8A2BC1"/>
    <w:rsid w:val="6D1E10EF"/>
    <w:rsid w:val="6D3678F9"/>
    <w:rsid w:val="6D535020"/>
    <w:rsid w:val="6D6C47B1"/>
    <w:rsid w:val="6E6D0AB8"/>
    <w:rsid w:val="6E801577"/>
    <w:rsid w:val="6F331D12"/>
    <w:rsid w:val="6F86268D"/>
    <w:rsid w:val="6F917EC6"/>
    <w:rsid w:val="6FEF6D30"/>
    <w:rsid w:val="70087F2F"/>
    <w:rsid w:val="706E21C8"/>
    <w:rsid w:val="7147699B"/>
    <w:rsid w:val="738E4D29"/>
    <w:rsid w:val="73D41B9C"/>
    <w:rsid w:val="74793E31"/>
    <w:rsid w:val="75E835A1"/>
    <w:rsid w:val="761B26C7"/>
    <w:rsid w:val="763F46EA"/>
    <w:rsid w:val="779B29B0"/>
    <w:rsid w:val="77A77DA4"/>
    <w:rsid w:val="782C2C50"/>
    <w:rsid w:val="78560B69"/>
    <w:rsid w:val="78D15E9B"/>
    <w:rsid w:val="78D7130D"/>
    <w:rsid w:val="79083206"/>
    <w:rsid w:val="79A32BE3"/>
    <w:rsid w:val="79B24B7F"/>
    <w:rsid w:val="7A552132"/>
    <w:rsid w:val="7AA3094E"/>
    <w:rsid w:val="7BA216D6"/>
    <w:rsid w:val="7CC831C4"/>
    <w:rsid w:val="7E0A0F39"/>
    <w:rsid w:val="7E457119"/>
    <w:rsid w:val="7F442205"/>
    <w:rsid w:val="7F4A37D7"/>
    <w:rsid w:val="7F9C6755"/>
    <w:rsid w:val="7FA97204"/>
    <w:rsid w:val="7FDF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华文细黑" w:hAnsi="华文细黑" w:eastAsia="华文细黑" w:cs="华文细黑"/>
      <w:szCs w:val="21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9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_Style 10"/>
    <w:basedOn w:val="1"/>
    <w:next w:val="10"/>
    <w:qFormat/>
    <w:uiPriority w:val="1"/>
    <w:pPr>
      <w:ind w:left="435" w:hanging="427"/>
    </w:pPr>
    <w:rPr>
      <w:rFonts w:ascii="华文细黑" w:hAnsi="华文细黑" w:eastAsia="华文细黑" w:cs="华文细黑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e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003076-A53C-4E88-A83D-7FC4169295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7</Pages>
  <Words>100</Words>
  <Characters>570</Characters>
  <Lines>4</Lines>
  <Paragraphs>1</Paragraphs>
  <TotalTime>9</TotalTime>
  <ScaleCrop>false</ScaleCrop>
  <LinksUpToDate>false</LinksUpToDate>
  <CharactersWithSpaces>669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2018-12-05T09:56:00Z</dcterms:created>
  <dc:creator>益策总部—王彬ice</dc:creator>
  <cp:lastModifiedBy>产品中心运营支持</cp:lastModifiedBy>
  <dcterms:modified xsi:type="dcterms:W3CDTF">2020-06-22T02:14:01Z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