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</w:rPr>
      </w:pPr>
      <w:r>
        <w:drawing>
          <wp:anchor distT="0" distB="0" distL="114300" distR="114300" simplePos="0" relativeHeight="1719018496" behindDoc="1" locked="0" layoutInCell="1" allowOverlap="1">
            <wp:simplePos x="0" y="0"/>
            <wp:positionH relativeFrom="margin">
              <wp:posOffset>-1152525</wp:posOffset>
            </wp:positionH>
            <wp:positionV relativeFrom="margin">
              <wp:posOffset>-924560</wp:posOffset>
            </wp:positionV>
            <wp:extent cx="7621270" cy="10777220"/>
            <wp:effectExtent l="0" t="0" r="17780" b="5080"/>
            <wp:wrapNone/>
            <wp:docPr id="1" name="图片 3" descr="D:\yu\广州总部\市场中心部\2019年\2019 品牌模板\公开课\2019公开课模板_1 副本.jpg2019公开课模板_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D:\yu\广州总部\市场中心部\2019年\2019 品牌模板\公开课\2019公开课模板_1 副本.jpg2019公开课模板_1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3292931072" behindDoc="0" locked="0" layoutInCell="1" allowOverlap="1">
                <wp:simplePos x="0" y="0"/>
                <wp:positionH relativeFrom="margin">
                  <wp:posOffset>-751205</wp:posOffset>
                </wp:positionH>
                <wp:positionV relativeFrom="page">
                  <wp:posOffset>3000375</wp:posOffset>
                </wp:positionV>
                <wp:extent cx="6757670" cy="3969385"/>
                <wp:effectExtent l="0" t="0" r="0" b="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670" cy="396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BEBEB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4"/>
                                <w:szCs w:val="44"/>
                                <w:lang w:eastAsia="zh-CN"/>
                              </w:rPr>
                              <w:t>职业素养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学习系列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sz w:val="72"/>
                                <w:szCs w:val="72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sz w:val="72"/>
                                <w:szCs w:val="60"/>
                                <w:lang w:eastAsia="zh-CN" w:bidi="ar"/>
                              </w:rPr>
                              <w:t>服务即营销：新商务情境礼仪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0"/>
                                <w:szCs w:val="40"/>
                              </w:rPr>
                              <w:t>主 讲：知名企业服务营销专家  孙媛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color w:val="595959"/>
                                <w:sz w:val="22"/>
                                <w:szCs w:val="22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课程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对象：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中层管理者、部门经理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销售经理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  <w:t>/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骨干、客服代表、行政接待等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FF000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>时间/地点：</w:t>
                            </w:r>
                            <w:bookmarkStart w:id="0" w:name="_Hlk523486005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val="en-US" w:eastAsia="zh-CN"/>
                              </w:rPr>
                              <w:t>5月28日（周五）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>/</w:t>
                            </w:r>
                            <w:bookmarkEnd w:id="0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eastAsia="zh-CN"/>
                              </w:rPr>
                              <w:t>成都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 xml:space="preserve">课程费用：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  <w:lang w:val="en-US" w:eastAsia="zh-CN"/>
                              </w:rPr>
                              <w:t>28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  <w:t xml:space="preserve">00元/人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720" w:lineRule="auto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15pt;margin-top:236.25pt;height:312.55pt;width:532.1pt;mso-position-horizontal-relative:margin;mso-position-vertical-relative:page;mso-wrap-distance-bottom:0pt;mso-wrap-distance-left:9pt;mso-wrap-distance-right:9pt;mso-wrap-distance-top:0pt;z-index:-1002036224;mso-width-relative:page;mso-height-relative:page;" filled="f" stroked="f" coordsize="21600,21600" o:gfxdata="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ZkWON2gAAAA0BAAAPAAAAAAAAAAEAIAAAACIAAABkcnMvZG93bnJl&#10;di54bWxQSwECFAAUAAAACACHTuJAUzhXGsIBAAByAwAADgAAAAAAAAABACAAAAAp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BEBEBE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4"/>
                          <w:szCs w:val="44"/>
                          <w:lang w:eastAsia="zh-CN"/>
                        </w:rPr>
                        <w:t>职业素养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4"/>
                          <w:szCs w:val="44"/>
                        </w:rPr>
                        <w:t>学习系列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sz w:val="72"/>
                          <w:szCs w:val="72"/>
                          <w:lang w:bidi="ar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sz w:val="72"/>
                          <w:szCs w:val="60"/>
                          <w:lang w:eastAsia="zh-CN" w:bidi="ar"/>
                        </w:rPr>
                        <w:t>服务即营销：新商务情境礼仪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0"/>
                          <w:szCs w:val="40"/>
                        </w:rPr>
                        <w:t>主 讲：知名企业服务营销专家  孙媛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szCs w:val="21"/>
                          <w:lang w:bidi="en-US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szCs w:val="21"/>
                          <w:lang w:bidi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color w:val="595959"/>
                          <w:sz w:val="22"/>
                          <w:szCs w:val="22"/>
                          <w:lang w:eastAsia="zh-CN" w:bidi="ar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课程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对象：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中层管理者、部门经理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销售经理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val="en-US" w:eastAsia="zh-CN"/>
                        </w:rPr>
                        <w:t>/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骨干、客服代表、行政接待等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FF000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>时间/地点：</w:t>
                      </w:r>
                      <w:bookmarkStart w:id="0" w:name="_Hlk523486005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val="en-US" w:eastAsia="zh-CN"/>
                        </w:rPr>
                        <w:t>5月28日（周五）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>/</w:t>
                      </w:r>
                      <w:bookmarkEnd w:id="0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eastAsia="zh-CN"/>
                        </w:rPr>
                        <w:t>成都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 xml:space="preserve">课程费用：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  <w:lang w:val="en-US" w:eastAsia="zh-CN"/>
                        </w:rPr>
                        <w:t>28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  <w:t xml:space="preserve">00元/人 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  <w:p>
                      <w:pPr>
                        <w:spacing w:line="720" w:lineRule="auto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3292923904" behindDoc="0" locked="0" layoutInCell="1" allowOverlap="1">
                <wp:simplePos x="0" y="0"/>
                <wp:positionH relativeFrom="column">
                  <wp:posOffset>-850265</wp:posOffset>
                </wp:positionH>
                <wp:positionV relativeFrom="margin">
                  <wp:posOffset>590550</wp:posOffset>
                </wp:positionV>
                <wp:extent cx="6888480" cy="8442960"/>
                <wp:effectExtent l="0" t="0" r="0" b="0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844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en-US" w:eastAsia="zh-CN"/>
                              </w:rPr>
                              <w:t>企业隐形的营销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 w:eastAsia="zh-CN"/>
                              </w:rPr>
                              <w:t>竞争力—商务礼仪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对于企业而言，每一位职业者都是企业的立体行走名片，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一举一动都代表了企业的品牌及形象。员工展现优秀的商业礼仪，可以无形中提升企业的形象，形成一种隐形而强大的营销力量。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因此，如何尽快帮助每一位企业员工懂得并运用商务礼仪，并把握好与职场内外部客户交往的科学与艺术，最终成为企业实至名归的“奢品名片”，已成为企业全员素质与能力提升中的“必修课”。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然而，商务礼仪的培训绝不是若干礼仪规范的“宣贯与训练”，也不是浮于表面的“形象化妆”，更加不是脱离于商务本质的“花拳绣腿”，而是必须紧密围绕“商务交往”这一核心背景，根据不同的“情境、目标、对象”等要素的科学运用，艺术表达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为此，我们特邀您参与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《服务即营销：新商务情境礼仪》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的精彩课程。本课程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区别于传统初阶商务礼仪课程（以规范、标准的宣讲与训练为核心），而是精选出商务交往中的若干个具体情境，例如：销售拜访、商务宴请、行政接待、职场内外部客户人际交往艺术等，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通过讲师的引导互动，让学员在具体的商务情境中，掌握商务礼仪要点的同时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还学会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灵活变通运用于日常工作的商务实践中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真正做到化知为行，知行合一。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  <w:t>课程收获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333333"/>
                                <w:sz w:val="21"/>
                                <w:szCs w:val="21"/>
                              </w:rPr>
                              <w:t>企业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333333"/>
                                <w:sz w:val="21"/>
                                <w:szCs w:val="21"/>
                                <w:lang w:eastAsia="zh-CN"/>
                              </w:rPr>
                              <w:t>收益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333333"/>
                                <w:sz w:val="21"/>
                                <w:szCs w:val="21"/>
                              </w:rPr>
                              <w:t>：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  <w:t>1、提升员工的职业化程度，塑造统一的企业文化，增强员工归宿感；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  <w:t>2、提升员工商务公关接待能力，保持企业的品牌形象；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  <w:t>3、培养卓越的销售精英，有效地促进商务洽谈的成功，提升销售业绩。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333333"/>
                                <w:kern w:val="0"/>
                                <w:sz w:val="21"/>
                                <w:szCs w:val="21"/>
                                <w:lang w:val="zh-CN" w:eastAsia="zh-CN" w:bidi="ar-SA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333333"/>
                                <w:kern w:val="0"/>
                                <w:sz w:val="21"/>
                                <w:szCs w:val="21"/>
                                <w:lang w:val="zh-CN" w:eastAsia="zh-CN" w:bidi="ar-SA"/>
                              </w:rPr>
                              <w:t>岗位收获：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  <w:t>1、了解商务礼仪的核心内涵，打造专业化的职业形象；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  <w:t>2、掌握销售拜访的策略与艺术，提升与客户之间的信赖度；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  <w:t>3、学会运用营销沟通的三大策略，获得客户的认可；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  <w:t>4、学会商务宴请的注意事项与原则，提升商务宴请水平；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zh-CN"/>
                              </w:rPr>
                              <w:t>5、掌握行政接待、介绍、握手等商务礼仪，提升商务接待能力。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  <w:t>课程特色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  <w:t>1、针对特定商务情境定制研发：区别于常见的商务礼仪课程，根据不同商务情境定制开发，具有极强的针对性；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  <w:t>2、8次小组分析+5次案例诊断的“互动+辅导式培训”：课程采取多种教学引导技术和互动方式，40%的教学时间用于情境案例诊断与小组讨论，30%的时间用于讲师解决学员实际问题，30%用于讲师授课时间，采取“互动+辅导式的培训”保证了教学的有效性和落地转化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  <w:t>3、课堂上将为学员呈现投资重金拍摄的“教学微电影剧”，再现商务场景，让学员对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0"/>
                                <w:szCs w:val="21"/>
                              </w:rPr>
                              <w:t>教学内容有更深刻的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kern w:val="0"/>
                                <w:szCs w:val="21"/>
                                <w:lang w:eastAsia="zh-CN"/>
                              </w:rPr>
                              <w:t>认知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95pt;margin-top:46.5pt;height:664.8pt;width:542.4pt;mso-position-vertical-relative:margin;mso-wrap-distance-bottom:0pt;mso-wrap-distance-left:9pt;mso-wrap-distance-right:9pt;mso-wrap-distance-top:0pt;z-index:-1002043392;mso-width-relative:page;mso-height-relative:page;" filled="f" stroked="f" coordsize="21600,21600" o:gfxdata="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FdvA9gAAAAMAQAADwAAAAAAAAABACAAAAAiAAAAZHJz&#10;L2Rvd25yZXYueG1sUEsBAhQAFAAAAAgAh07iQOZ+jf/LAQAAgAMAAA4AAAAAAAAAAQAgAAAAJw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en-US" w:eastAsia="zh-CN"/>
                        </w:rPr>
                        <w:t>企业隐形的营销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 w:eastAsia="zh-CN"/>
                        </w:rPr>
                        <w:t>竞争力—商务礼仪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对于企业而言，每一位职业者都是企业的立体行走名片，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一举一动都代表了企业的品牌及形象。员工展现优秀的商业礼仪，可以无形中提升企业的形象，形成一种隐形而强大的营销力量。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因此，如何尽快帮助每一位企业员工懂得并运用商务礼仪，并把握好与职场内外部客户交往的科学与艺术，最终成为企业实至名归的“奢品名片”，已成为企业全员素质与能力提升中的“必修课”。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然而，商务礼仪的培训绝不是若干礼仪规范的“宣贯与训练”，也不是浮于表面的“形象化妆”，更加不是脱离于商务本质的“花拳绣腿”，而是必须紧密围绕“商务交往”这一核心背景，根据不同的“情境、目标、对象”等要素的科学运用，艺术表达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为此，我们特邀您参与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《服务即营销：新商务情境礼仪》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的精彩课程。本课程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区别于传统初阶商务礼仪课程（以规范、标准的宣讲与训练为核心），而是精选出商务交往中的若干个具体情境，例如：销售拜访、商务宴请、行政接待、职场内外部客户人际交往艺术等，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通过讲师的引导互动，让学员在具体的商务情境中，掌握商务礼仪要点的同时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还学会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灵活变通运用于日常工作的商务实践中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真正做到化知为行，知行合一。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  <w:t>课程收获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333333"/>
                          <w:sz w:val="21"/>
                          <w:szCs w:val="21"/>
                        </w:rPr>
                        <w:t>企业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333333"/>
                          <w:sz w:val="21"/>
                          <w:szCs w:val="21"/>
                          <w:lang w:eastAsia="zh-CN"/>
                        </w:rPr>
                        <w:t>收益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333333"/>
                          <w:sz w:val="21"/>
                          <w:szCs w:val="21"/>
                        </w:rPr>
                        <w:t>：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1、提升员工的职业化程度，塑造统一的企业文化，增强员工归宿感；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2、提升员工商务公关接待能力，保持企业的品牌形象；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3、培养卓越的销售精英，有效地促进商务洽谈的成功，提升销售业绩。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333333"/>
                          <w:kern w:val="0"/>
                          <w:sz w:val="21"/>
                          <w:szCs w:val="21"/>
                          <w:lang w:val="zh-CN" w:eastAsia="zh-CN" w:bidi="ar-SA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333333"/>
                          <w:kern w:val="0"/>
                          <w:sz w:val="21"/>
                          <w:szCs w:val="21"/>
                          <w:lang w:val="zh-CN" w:eastAsia="zh-CN" w:bidi="ar-SA"/>
                        </w:rPr>
                        <w:t>岗位收获：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  <w:t>1、了解商务礼仪的核心内涵，打造专业化的职业形象；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  <w:t>2、掌握销售拜访的策略与艺术，提升与客户之间的信赖度；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  <w:t>3、学会运用营销沟通的三大策略，获得客户的认可；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  <w:t>4、学会商务宴请的注意事项与原则，提升商务宴请水平；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 w:val="0"/>
                          <w:color w:val="auto"/>
                          <w:sz w:val="21"/>
                          <w:szCs w:val="21"/>
                          <w:lang w:val="zh-CN"/>
                        </w:rPr>
                        <w:t>5、掌握行政接待、介绍、握手等商务礼仪，提升商务接待能力。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  <w:t>课程特色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  <w:t>1、针对特定商务情境定制研发：区别于常见的商务礼仪课程，根据不同商务情境定制开发，具有极强的针对性；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  <w:t>2、8次小组分析+5次案例诊断的“互动+辅导式培训”：课程采取多种教学引导技术和互动方式，40%的教学时间用于情境案例诊断与小组讨论，30%的时间用于讲师解决学员实际问题，30%用于讲师授课时间，采取“互动+辅导式的培训”保证了教学的有效性和落地转化率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  <w:t>3、课堂上将为学员呈现投资重金拍摄的“教学微电影剧”，再现商务场景，让学员对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0"/>
                          <w:szCs w:val="21"/>
                        </w:rPr>
                        <w:t>教学内容有更深刻的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kern w:val="0"/>
                          <w:szCs w:val="21"/>
                          <w:lang w:eastAsia="zh-CN"/>
                        </w:rPr>
                        <w:t>认知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92941312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-197485</wp:posOffset>
                </wp:positionV>
                <wp:extent cx="1469390" cy="682625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课程概要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5.55pt;height:53.75pt;width:115.7pt;z-index:-1002025984;mso-width-relative:page;mso-height-relative:page;" filled="f" stroked="f" coordsize="21600,21600" o:gfxdata="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JHpuncAAAACgEAAA8AAAAAAAAAAQAgAAAAIgAA&#10;AGRycy9kb3ducmV2LnhtbFBLAQIUABQAAAAIAIdO4kBlVAKv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课程概要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329293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-74295</wp:posOffset>
            </wp:positionV>
            <wp:extent cx="2002790" cy="459105"/>
            <wp:effectExtent l="0" t="0" r="16510" b="17145"/>
            <wp:wrapNone/>
            <wp:docPr id="1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92940288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-201930</wp:posOffset>
                </wp:positionV>
                <wp:extent cx="614680" cy="53467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5.9pt;height:42.1pt;width:48.4pt;z-index:-1002027008;mso-width-relative:page;mso-height-relative:page;" filled="f" stroked="f" coordsize="21600,21600" o:gfxdata="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IY+cNsAAAALAQAADwAAAAAAAAABACAAAAAiAAAA&#10;ZHJzL2Rvd25yZXYueG1sUEsBAhQAFAAAAAgAh07iQKaWm5o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3187128320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-205105</wp:posOffset>
                </wp:positionV>
                <wp:extent cx="1469390" cy="6826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课程大纲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6.15pt;height:53.75pt;width:115.7pt;z-index:-1107838976;mso-width-relative:page;mso-height-relative:page;" filled="f" stroked="f" coordsize="21600,21600" o:gfxdata="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kSJw3AAAAAoBAAAPAAAAAAAAAAEAIAAAACIAAABk&#10;cnMvZG93bnJldi54bWxQSwECFAAUAAAACACHTuJAds28B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课程大纲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318712627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-81915</wp:posOffset>
            </wp:positionV>
            <wp:extent cx="2002790" cy="459105"/>
            <wp:effectExtent l="0" t="0" r="16510" b="17145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87127296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-209550</wp:posOffset>
                </wp:positionV>
                <wp:extent cx="614680" cy="5346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6.5pt;height:42.1pt;width:48.4pt;z-index:-1107840000;mso-width-relative:page;mso-height-relative:page;" filled="f" stroked="f" coordsize="21600,21600" o:gfxdata="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Fl66NwAAAALAQAADwAAAAAAAAABACAAAAAiAAAA&#10;ZHJzL2Rvd25yZXYueG1sUEsBAhQAFAAAAAgAh07iQO0EXd08AgAAZ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pPr w:leftFromText="180" w:rightFromText="180" w:vertAnchor="text" w:horzAnchor="margin" w:tblpXSpec="center" w:tblpY="476"/>
        <w:tblW w:w="1061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4"/>
        <w:gridCol w:w="342"/>
        <w:gridCol w:w="53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2" w:hRule="atLeast"/>
          <w:jc w:val="center"/>
        </w:trPr>
        <w:tc>
          <w:tcPr>
            <w:tcW w:w="4934" w:type="dxa"/>
            <w:tcBorders>
              <w:tl2br w:val="nil"/>
              <w:tr2bl w:val="nil"/>
            </w:tcBorders>
            <w:shd w:val="clear" w:color="auto" w:fill="E7E6E6" w:themeFill="background2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  <w:t>一、</w:t>
            </w:r>
            <w:r>
              <w:rPr>
                <w:rFonts w:hint="default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  <w:t>原理篇：品牌形象力对工作产生的影响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1、您就是公司的“立体行走名片”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个人的外在品牌表达力传递出内在价值与涵养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客户的认知来自于特定的评价系统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把自己打造成公司的“奢品名片”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商务礼仪的核心内涵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遵循“尊重为本，情境表达”原则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商务礼仪情境表达的三个维度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商务礼仪运用的三个阶段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【学员亲身示范、讲师点评、细节辅导】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  <w:t>二、塑造篇：职业形象的专业化表达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识别自我的“职业形象DNA”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自我形象表达的显性基因与隐性要素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职业女性的加法叠加原则与减法肃静原则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职业男性的穿衣穿出的是“秩序与哲学”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职业男性商务西装的选择与表达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让客户对你产生信任感的塑造艺术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新媒体时代的自我形象管理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什么是得体的微信头像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个人“微信朋友圈”的经营原则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新媒体时代的自我品牌形象打造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【学员新身示范、讲师点评、细节辅导】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  <w:t>三、商务情境：销售拜访活动中的科学与艺术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销售拜访的策略准备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评估客户与我之间的信赖度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 xml:space="preserve">客户愿意约见的有效商务理由              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拜访后所获得的客户行动承诺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2、面对面拜访的沟通艺术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建立为客户着想的销售沟通思维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建立营销沟通安全感的三大策略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破除坚冰、寒暄客套、谦虚的尺度与分寸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握手、交换名片的科学与艺术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开启销售对话需要避免的雷区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基于双赢的销售对话技术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 w:val="0"/>
                <w:bCs/>
                <w:sz w:val="21"/>
                <w:szCs w:val="21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【教学视频：错失良机的客户经理与专业竞争对手】</w:t>
            </w:r>
          </w:p>
        </w:tc>
        <w:tc>
          <w:tcPr>
            <w:tcW w:w="342" w:type="dxa"/>
            <w:tcBorders>
              <w:tl2br w:val="nil"/>
              <w:tr2bl w:val="nil"/>
            </w:tcBorders>
            <w:shd w:val="clear" w:color="auto" w:fill="FFFFFF" w:themeFill="background1"/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 w:val="0"/>
                <w:bCs/>
                <w:sz w:val="21"/>
                <w:szCs w:val="21"/>
              </w:rPr>
            </w:pPr>
          </w:p>
        </w:tc>
        <w:tc>
          <w:tcPr>
            <w:tcW w:w="5337" w:type="dxa"/>
            <w:tcBorders>
              <w:tl2br w:val="nil"/>
              <w:tr2bl w:val="nil"/>
            </w:tcBorders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  <w:t>公关交往情境：商务宴请与馈赠礼物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宴客前的准备与注意事项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提前了解主客偏好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 xml:space="preserve">提前抵达陌生餐厅获得主场优势          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预算可控与礼数周到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人员搭配、菜品均衡、让人印象鲜明的技巧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宴客过程中的科学与艺术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座次排序的内在含义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敬酒细说（如何斟酒，何时敬酒，祝酒辞）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如何在酒桌上不喝酒或少喝酒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女性酒桌气场指南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商务宴请的节奏把握与语言分寸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【情境案例研讨、角色扮演】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商务礼物馈赠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礼物分类的几个标准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 xml:space="preserve">客户的认知取决于礼物的属性   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馈赠礼物的合情、合理与合法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馈赠礼物三原则：走心、建联、击要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【案例分析、情境测试】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 w:val="21"/>
                <w:szCs w:val="21"/>
                <w:lang w:val="en-US" w:eastAsia="zh-CN"/>
              </w:rPr>
              <w:t>商务接待情境：行政接待与职场交往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商务行政接待礼仪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商务引见、引导与介绍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 xml:space="preserve">基于国情的握手科学与艺术      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交换名片常见误区与禁忌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座次排序（会议、合影、主席台、谈判）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会务接待流程与会务礼仪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【情境分析、角色扮演】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内部客户的交往艺术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与同事关系的坐标定位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如何与领导相处，如何与同事之间“掏心”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如何与脾气太差的同事相处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如何正确看待“职场冲突”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职场上的保密原则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b w:val="0"/>
                <w:bCs/>
                <w:sz w:val="21"/>
                <w:szCs w:val="21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职场里与领导、同事、高级别领导的沟通法则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60" w:lineRule="exact"/>
              <w:ind w:left="425" w:leftChars="0" w:hanging="425" w:firstLine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b w:val="0"/>
                <w:bCs/>
                <w:sz w:val="21"/>
                <w:szCs w:val="21"/>
              </w:rPr>
            </w:pPr>
            <w:r>
              <w:rPr>
                <w:rFonts w:hint="default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了解职业场所的隐性规则</w:t>
            </w:r>
          </w:p>
        </w:tc>
      </w:tr>
    </w:tbl>
    <w:p/>
    <w:p/>
    <w:p>
      <w:r>
        <mc:AlternateContent>
          <mc:Choice Requires="wps">
            <w:drawing>
              <wp:anchor distT="0" distB="0" distL="114300" distR="114300" simplePos="0" relativeHeight="329293209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5086350</wp:posOffset>
                </wp:positionV>
                <wp:extent cx="3781425" cy="2190750"/>
                <wp:effectExtent l="0" t="0" r="28575" b="190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190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pt;margin-top:400.5pt;height:172.5pt;width:297.75pt;z-index:-1002035200;v-text-anchor:middle;mso-width-relative:page;mso-height-relative:page;" fillcolor="#FFFFFF [3201]" filled="t" stroked="t" coordsize="21600,21600" o:gfxdata="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DP0EnZAAAADAEAAA8AAAAAAAAAAQAgAAAAIgAAAGRy&#10;cy9kb3ducmV2LnhtbFBLAQIUABQAAAAIAIdO4kDzBfl3dgIAAAIFAAAOAAAAAAAAAAEAIAAAACgB&#10;AABkcnMvZTJvRG9jLnhtbFBLBQYAAAAABgAGAFkBAAAQ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br w:type="page"/>
      </w:r>
    </w:p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329293004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2016760</wp:posOffset>
                </wp:positionV>
                <wp:extent cx="3854450" cy="643255"/>
                <wp:effectExtent l="0" t="0" r="12700" b="444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643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overflowPunct w:val="0"/>
                              <w:spacing w:line="720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知名企业服务营销专家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孙媛</w:t>
                            </w: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45pt;margin-top:158.8pt;height:50.65pt;width:303.5pt;z-index:-1002037248;mso-width-relative:page;mso-height-relative:page;" fillcolor="#FFFFFF [3201]" filled="t" stroked="f" coordsize="21600,21600" o:gfxdata="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+tK5C1wAAAAsBAAAPAAAA&#10;AAAAAAEAIAAAACIAAABkcnMvZG93bnJldi54bWxQSwECFAAUAAAACACHTuJAPrBnjk8CAACRBAAA&#10;DgAAAAAAAAABACAAAAAm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overflowPunct w:val="0"/>
                        <w:spacing w:line="720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  <w:t xml:space="preserve">知名企业服务营销专家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孙媛</w:t>
                      </w: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1844933632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796925</wp:posOffset>
            </wp:positionV>
            <wp:extent cx="1405890" cy="1785620"/>
            <wp:effectExtent l="0" t="0" r="381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6" t="6028" r="16261" b="44703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3292928000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2790825</wp:posOffset>
                </wp:positionV>
                <wp:extent cx="4707890" cy="461708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890" cy="461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实战经验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15年客户服务经验，8年咨询培训经验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曾任洲际酒店集团运营中心经理、韩亚航空公司（中国区）高级客户总监。擅长服务文化与体系建设、服务流程梳理与优化、服务行为转变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等领域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  <w:t>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专业背景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版权课程《服务赢销的关键时刻》中国首席讲师；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  <w:t>美国企业管理研究中心认证讲师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val="en-US" w:eastAsia="zh-CN"/>
                              </w:rPr>
                              <w:t>授课风格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理论讲授与案例分析相结合，问题剖析与方法技巧相结合，互动讨论与工具辅导相结合，注重突出实务，引导学员深入学习。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主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val="en-US" w:eastAsia="zh-CN"/>
                              </w:rPr>
                              <w:t>讲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课程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服务赢销的关键时刻、大客户销售礼仪、专业形象塑造与服务礼仪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等。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服务客户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广汽丰田、万科地产、日立电梯、PICC、格兰仕、美的集团、南方航空、巨人网络、国药集团、公牛集团、韩通船舶、深圳高速集团、361°、特步、报喜鸟、碧桂园、中原地产、华帝厨柜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……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2pt;margin-top:219.75pt;height:363.55pt;width:370.7pt;z-index:-1002039296;mso-width-relative:page;mso-height-relative:page;" filled="f" stroked="f" coordsize="21600,21600" o:gfxdata="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Bhf+D/XAAAADAEAAA8AAAAAAAAAAQAgAAAAIgAAAGRycy9kb3ducmV2Lnht&#10;bFBLAQIUABQAAAAIAIdO4kDLYvbGwQEAAGgDAAAOAAAAAAAAAAEAIAAAACYBAABkcnMvZTJvRG9j&#10;LnhtbFBLBQYAAAAABgAGAFkBAABZ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  <w:t>实战经验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15年客户服务经验，8年咨询培训经验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；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曾任洲际酒店集团运营中心经理、韩亚航空公司（中国区）高级客户总监。擅长服务文化与体系建设、服务流程梳理与优化、服务行为转变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等领域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  <w:t>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  <w:t>专业背景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版权课程《服务赢销的关键时刻》中国首席讲师；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  <w:t>美国企业管理研究中心认证讲师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val="en-US" w:eastAsia="zh-CN"/>
                        </w:rPr>
                        <w:t>授课风格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理论讲授与案例分析相结合，问题剖析与方法技巧相结合，互动讨论与工具辅导相结合，注重突出实务，引导学员深入学习。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  <w:t>主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val="en-US" w:eastAsia="zh-CN"/>
                        </w:rPr>
                        <w:t>讲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  <w:t>课程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服务赢销的关键时刻、大客户销售礼仪、专业形象塑造与服务礼仪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等。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</w:rPr>
                        <w:t>服务客户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广汽丰田、万科地产、日立电梯、PICC、格兰仕、美的集团、南方航空、巨人网络、国药集团、公牛集团、韩通船舶、深圳高速集团、361°、特步、报喜鸟、碧桂园、中原地产、华帝厨柜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……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292921856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2805430</wp:posOffset>
                </wp:positionV>
                <wp:extent cx="9525" cy="4478655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478655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rgbClr val="C0C0C0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2.85pt;margin-top:220.9pt;height:352.65pt;width:0.75pt;z-index:-1002045440;mso-width-relative:page;mso-height-relative:page;" filled="f" stroked="t" coordsize="21600,21600" o:gfxdata="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VbQbg2AAAAAwBAAAPAAAAAAAAAAEAIAAAACIAAABkcnMvZG93bnJl&#10;di54bWxQSwECFAAUAAAACACHTuJADzqwtP0BAADoAwAADgAAAAAAAAABACAAAAAnAQAAZHJzL2Uy&#10;b0RvYy54bWxQSwUGAAAAAAYABgBZAQAAlgUAAAAA&#10;">
                <v:fill on="f" focussize="0,0"/>
                <v:stroke weight="1.5pt" color="#C0C0C0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292929024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2752090</wp:posOffset>
                </wp:positionV>
                <wp:extent cx="6694170" cy="0"/>
                <wp:effectExtent l="0" t="0" r="0" b="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4170" cy="0"/>
                        </a:xfrm>
                        <a:prstGeom prst="straightConnector1">
                          <a:avLst/>
                        </a:prstGeom>
                        <a:ln w="19050" cap="rnd" cmpd="sng">
                          <a:solidFill>
                            <a:srgbClr val="A5A5A5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62.55pt;margin-top:216.7pt;height:0pt;width:527.1pt;z-index:-1002038272;mso-width-relative:page;mso-height-relative:page;" filled="f" stroked="t" coordsize="21600,21600" o:gfxdata="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WeRIrYAAAADAEAAA8AAAAAAAAAAQAgAAAAIgAAAGRycy9k&#10;b3ducmV2LnhtbFBLAQIUABQAAAAIAIdO4kB/Bxc+AgIAAO8DAAAOAAAAAAAAAAEAIAAAACcBAABk&#10;cnMvZTJvRG9jLnhtbFBLBQYAAAAABgAGAFkBAACbBQAAAAA=&#10;">
                <v:fill on="f" focussize="0,0"/>
                <v:stroke weight="1.5pt" color="#A5A5A5" joinstyle="round" dashstyle="1 1" endcap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32929423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-120015</wp:posOffset>
            </wp:positionV>
            <wp:extent cx="2002790" cy="459105"/>
            <wp:effectExtent l="0" t="0" r="16510" b="17145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92943360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-247650</wp:posOffset>
                </wp:positionV>
                <wp:extent cx="614680" cy="5346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9.5pt;height:42.1pt;width:48.4pt;z-index:-1002023936;mso-width-relative:page;mso-height-relative:page;" filled="f" stroked="f" coordsize="21600,21600" o:gfxdata="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rR6P9wAAAALAQAADwAAAAAAAAABACAAAAAiAAAA&#10;ZHJzL2Rvd25yZXYueG1sUEsBAhQAFAAAAAgAh07iQG6VVKM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92945408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-243205</wp:posOffset>
                </wp:positionV>
                <wp:extent cx="1469390" cy="6826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专家简介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9.15pt;height:53.75pt;width:115.7pt;z-index:-1002021888;mso-width-relative:page;mso-height-relative:page;" filled="f" stroked="f" coordsize="21600,21600" o:gfxdata="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Sq+TrbAAAACgEAAA8AAAAAAAAAAQAgAAAAIgAAAGRy&#10;cy9kb3ducmV2LnhtbFBLAQIUABQAAAAIAIdO4kDjTe0i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专家简介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329292492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5648325</wp:posOffset>
                </wp:positionV>
                <wp:extent cx="1304925" cy="1285875"/>
                <wp:effectExtent l="0" t="0" r="952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  <w:szCs w:val="21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25pt;margin-top:444.75pt;height:101.25pt;width:102.75pt;z-index:-1002042368;mso-width-relative:page;mso-height-relative:page;" fillcolor="#FFFFFF [3201]" filled="t" stroked="f" coordsize="21600,21600" o:gfxdata="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4JVTNYAAAAMAQAADwAA&#10;AAAAAAABACAAAAAiAAAAZHJzL2Rvd25yZXYueG1sUEsBAhQAFAAAAAgAh07iQIarYoxRAgAAkgQA&#10;AA4AAAAAAAAAAQAgAAAAJQ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宋体" w:cs="Times New Roman"/>
                          <w:szCs w:val="21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w:br w:type="page"/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3292924928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3719195</wp:posOffset>
                </wp:positionV>
                <wp:extent cx="2106930" cy="686435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5486" y="104059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" y="104260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" name="文本框 21"/>
                        <wps:cNvSpPr txBox="1"/>
                        <wps:spPr>
                          <a:xfrm>
                            <a:off x="5486" y="104059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6490" y="104066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温馨提示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5pt;margin-top:292.85pt;height:54.05pt;width:165.9pt;z-index:-1002042368;mso-width-relative:page;mso-height-relative:page;" coordorigin="5486,104059" coordsize="3318,1081" o:gfxdata="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">
                <o:lock v:ext="edit" aspectratio="f"/>
                <v:shape id="Picture 4" o:spid="_x0000_s1026" o:spt="75" type="#_x0000_t75" style="position:absolute;left:5528;top:104260;height:723;width:3154;" filled="f" o:preferrelative="t" stroked="f" coordsize="21600,21600" o:gfxdata="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EYh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202" type="#_x0000_t202" style="position:absolute;left:5486;top:104059;height:842;width:968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90;top:104066;height:1075;width:2314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温馨提示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266791424" behindDoc="0" locked="0" layoutInCell="1" allowOverlap="1">
                <wp:simplePos x="0" y="0"/>
                <wp:positionH relativeFrom="column">
                  <wp:posOffset>-1024890</wp:posOffset>
                </wp:positionH>
                <wp:positionV relativeFrom="paragraph">
                  <wp:posOffset>4450080</wp:posOffset>
                </wp:positionV>
                <wp:extent cx="7344410" cy="1838960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410" cy="1838960"/>
                          <a:chOff x="5792" y="76589"/>
                          <a:chExt cx="11566" cy="2896"/>
                        </a:xfrm>
                      </wpg:grpSpPr>
                      <wps:wsp>
                        <wps:cNvPr id="56" name="文本框 36"/>
                        <wps:cNvSpPr txBox="1"/>
                        <wps:spPr>
                          <a:xfrm>
                            <a:off x="5792" y="76589"/>
                            <a:ext cx="11566" cy="2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收费：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u w:val="single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u w:val="single"/>
                                </w:rPr>
                                <w:t>800元/人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  <w:t>；【报名费包括学费、资料费；交通食宿费用自理。】 因本次课程限定席位为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u w:val="single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u w:val="single"/>
                                </w:rPr>
                                <w:t>0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  <w:t>位，名额有限，先报先得，请尽快申请课程。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撤销席位：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  <w:t>报名成功的客户通过学乎网撤销预留席位，如在开课前3天取消报名，将100%退回原课程费用；如在开课3天内取消报名或缺席，将收取课程费用的50％作为课程席位空置费。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付款方式：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  <w:t>益策学习通套票会员，请登录学乎网报名自动扣费；非会员用户，请联系分公司或通过转账付款。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本课程提供以下学习工具包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val="en-US" w:eastAsia="zh-CN"/>
                                </w:rPr>
                                <w:t>（打勾代表可提供）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eastAsia="zh-CN"/>
                                </w:rPr>
                                <w:t>电子版学员讲义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     课堂学习工具      课后延展学习-书籍推荐   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 w:val="0"/>
                                <w:spacing w:line="400" w:lineRule="exact"/>
                                <w:ind w:leftChars="0" w:firstLine="400" w:firstLineChars="20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  <w:t>（本课程由于特殊原因，不提供电子版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eastAsia="zh-CN"/>
                                </w:rPr>
                                <w:t>学员讲义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  <w:t>，敬请谅解）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 w:val="0"/>
                                <w:spacing w:line="400" w:lineRule="exact"/>
                                <w:ind w:leftChars="0" w:firstLine="400" w:firstLineChars="20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" name="矩形 23"/>
                        <wps:cNvSpPr/>
                        <wps:spPr>
                          <a:xfrm>
                            <a:off x="12792" y="78828"/>
                            <a:ext cx="17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9" name="矩形 23"/>
                        <wps:cNvSpPr/>
                        <wps:spPr>
                          <a:xfrm>
                            <a:off x="10698" y="78828"/>
                            <a:ext cx="17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矩形 23"/>
                        <wps:cNvSpPr/>
                        <wps:spPr>
                          <a:xfrm>
                            <a:off x="14593" y="78819"/>
                            <a:ext cx="17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0.7pt;margin-top:350.4pt;height:144.8pt;width:578.3pt;z-index:-1028175872;mso-width-relative:page;mso-height-relative:page;" coordorigin="5792,76589" coordsize="11566,2896" o:gfxdata="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lN1R&#10;0NsAAAAMAQAADwAAAAAAAAABACAAAAAiAAAAZHJzL2Rvd25yZXYueG1sUEsBAhQAFAAAAAgAh07i&#10;QPsg3Wp1AwAAew4AAA4AAAAAAAAAAQAgAAAAKgEAAGRycy9lMm9Eb2MueG1sUEsFBgAAAAAGAAYA&#10;WQEAABEHAAAAAA==&#10;">
                <o:lock v:ext="edit" aspectratio="f"/>
                <v:shape id="文本框 36" o:spid="_x0000_s1026" o:spt="202" type="#_x0000_t202" style="position:absolute;left:5792;top:76589;height:2896;width:11566;" filled="f" stroked="f" coordsize="21600,21600" o:gfxdata="UEsDBAoAAAAAAIdO4kAAAAAAAAAAAAAAAAAEAAAAZHJzL1BLAwQUAAAACACHTuJAvevNr7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kC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vNr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收费：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u w:val="single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color w:val="C00000"/>
                            <w:sz w:val="20"/>
                            <w:szCs w:val="20"/>
                            <w:u w:val="single"/>
                          </w:rPr>
                          <w:t>800元/人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  <w:t>；【报名费包括学费、资料费；交通食宿费用自理。】 因本次课程限定席位为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color w:val="C00000"/>
                            <w:sz w:val="20"/>
                            <w:szCs w:val="20"/>
                            <w:u w:val="single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color w:val="C00000"/>
                            <w:sz w:val="20"/>
                            <w:szCs w:val="20"/>
                            <w:u w:val="single"/>
                          </w:rPr>
                          <w:t>0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  <w:t>位，名额有限，先报先得，请尽快申请课程。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撤销席位：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  <w:t>报名成功的客户通过学乎网撤销预留席位，如在开课前3天取消报名，将100%退回原课程费用；如在开课3天内取消报名或缺席，将收取课程费用的50％作为课程席位空置费。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付款方式：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  <w:t>益策学习通套票会员，请登录学乎网报名自动扣费；非会员用户，请联系分公司或通过转账付款。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autoSpaceDE w:val="0"/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本课程提供以下学习工具包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val="en-US" w:eastAsia="zh-CN"/>
                          </w:rPr>
                          <w:t>（打勾代表可提供）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eastAsia="zh-CN"/>
                          </w:rPr>
                          <w:t>电子版学员讲义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  <w:t xml:space="preserve">      课堂学习工具      课后延展学习-书籍推荐   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autoSpaceDE w:val="0"/>
                          <w:spacing w:line="400" w:lineRule="exact"/>
                          <w:ind w:leftChars="0" w:firstLine="400" w:firstLineChars="20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  <w:t>（本课程由于特殊原因，不提供电子版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eastAsia="zh-CN"/>
                          </w:rPr>
                          <w:t>学员讲义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  <w:t>，敬请谅解）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autoSpaceDE w:val="0"/>
                          <w:spacing w:line="400" w:lineRule="exact"/>
                          <w:ind w:leftChars="0" w:firstLine="400" w:firstLineChars="20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23" o:spid="_x0000_s1026" o:spt="1" style="position:absolute;left:12792;top:78828;height:174;width:176;v-text-anchor:middle;" filled="f" stroked="t" coordsize="21600,21600" o:gfxdata="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u/q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矩形 23" o:spid="_x0000_s1026" o:spt="1" style="position:absolute;left:10698;top:78828;height:174;width:176;v-text-anchor:middle;" filled="f" stroked="t" coordsize="21600,21600" o:gfxdata="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iOQ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</v:rect>
                <v:rect id="矩形 23" o:spid="_x0000_s1026" o:spt="1" style="position:absolute;left:14593;top:78819;height:174;width:176;v-text-anchor:middle;" filled="f" stroked="t" coordsize="21600,21600" o:gfxdata="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okj7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3292926976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7082155</wp:posOffset>
                </wp:positionV>
                <wp:extent cx="6932295" cy="212090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427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8"/>
                                <w:szCs w:val="28"/>
                              </w:rPr>
                              <w:t>服务即营销：新商务情境礼仪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》课程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时间/地点/主讲：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val="en-US" w:eastAsia="zh-CN"/>
                              </w:rPr>
                              <w:t>5月28日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eastAsia="zh-CN"/>
                              </w:rPr>
                              <w:t>成都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eastAsia="zh-CN"/>
                              </w:rPr>
                              <w:t>孙媛</w:t>
                            </w:r>
                          </w:p>
                          <w:tbl>
                            <w:tblPr>
                              <w:tblStyle w:val="7"/>
                              <w:tblW w:w="10061" w:type="dxa"/>
                              <w:jc w:val="center"/>
                              <w:tblCellSpacing w:w="20" w:type="dxa"/>
                              <w:tblBorders>
                                <w:top w:val="inset" w:color="auto" w:sz="6" w:space="0"/>
                                <w:left w:val="inset" w:color="auto" w:sz="6" w:space="0"/>
                                <w:bottom w:val="inset" w:color="auto" w:sz="6" w:space="0"/>
                                <w:right w:val="inset" w:color="auto" w:sz="6" w:space="0"/>
                                <w:insideH w:val="inset" w:color="auto" w:sz="6" w:space="0"/>
                                <w:insideV w:val="inset" w:color="auto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024"/>
                              <w:gridCol w:w="2164"/>
                              <w:gridCol w:w="2486"/>
                              <w:gridCol w:w="3387"/>
                            </w:tblGrid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公 司 名 称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姓 名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部 门 / 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职 务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手  机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联系人/电话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手机/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邮箱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1pt;margin-top:557.65pt;height:167pt;width:545.85pt;z-index:-1002040320;mso-width-relative:page;mso-height-relative:page;" filled="f" stroked="f" coordsize="21600,21600" o:gfxdata="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ObrDNoAAAAO&#10;AQAADwAAAAAAAAABACAAAAAiAAAAZHJzL2Rvd25yZXYueG1sUEsBAhQAFAAAAAgAh07iQNR14PUa&#10;AgAAGAQAAA4AAAAAAAAAAQAgAAAAKQEAAGRycy9lMm9Eb2MueG1sUEsFBgAAAAAGAAYAWQEAALU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400" w:lineRule="exact"/>
                        <w:jc w:val="center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《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8"/>
                          <w:szCs w:val="28"/>
                        </w:rPr>
                        <w:t>服务即营销：新商务情境礼仪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》课程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时间/地点/主讲：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val="en-US" w:eastAsia="zh-CN"/>
                        </w:rPr>
                        <w:t>5月28日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eastAsia="zh-CN"/>
                        </w:rPr>
                        <w:t>成都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eastAsia="zh-CN"/>
                        </w:rPr>
                        <w:t>孙媛</w:t>
                      </w:r>
                    </w:p>
                    <w:tbl>
                      <w:tblPr>
                        <w:tblStyle w:val="7"/>
                        <w:tblW w:w="10061" w:type="dxa"/>
                        <w:jc w:val="center"/>
                        <w:tblCellSpacing w:w="20" w:type="dxa"/>
                        <w:tblBorders>
                          <w:top w:val="inset" w:color="auto" w:sz="6" w:space="0"/>
                          <w:left w:val="inset" w:color="auto" w:sz="6" w:space="0"/>
                          <w:bottom w:val="inset" w:color="auto" w:sz="6" w:space="0"/>
                          <w:right w:val="inset" w:color="auto" w:sz="6" w:space="0"/>
                          <w:insideH w:val="inset" w:color="auto" w:sz="6" w:space="0"/>
                          <w:insideV w:val="inset" w:color="auto" w:sz="6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024"/>
                        <w:gridCol w:w="2164"/>
                        <w:gridCol w:w="2486"/>
                        <w:gridCol w:w="3387"/>
                      </w:tblGrid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公 司 名 称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姓 名</w:t>
                            </w: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部 门 / 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职 务</w:t>
                            </w: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手  机</w:t>
                            </w: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E-mail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联系人/电话</w:t>
                            </w: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手机/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</w:t>
                            </w: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292942336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6548120</wp:posOffset>
                </wp:positionV>
                <wp:extent cx="2106930" cy="686435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5513" y="96947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55" y="97148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9" name="文本框 29"/>
                        <wps:cNvSpPr txBox="1"/>
                        <wps:spPr>
                          <a:xfrm>
                            <a:off x="5513" y="96947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6517" y="96954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课程回执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.75pt;margin-top:515.6pt;height:54.05pt;width:165.9pt;z-index:-1002024960;mso-width-relative:page;mso-height-relative:page;" coordorigin="5513,96947" coordsize="3318,1081" o:gfxdata="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">
                <o:lock v:ext="edit" aspectratio="f"/>
                <v:shape id="Picture 4" o:spid="_x0000_s1026" o:spt="75" type="#_x0000_t75" style="position:absolute;left:5555;top:97148;height:723;width:3154;" filled="f" o:preferrelative="t" stroked="f" coordsize="21600,21600" o:gfxdata="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ucy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202" type="#_x0000_t202" style="position:absolute;left:5513;top:96947;height:842;width:968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06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17;top:96954;height:1075;width:2314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课程回执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3055511552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1434465</wp:posOffset>
            </wp:positionV>
            <wp:extent cx="6858000" cy="2228215"/>
            <wp:effectExtent l="0" t="0" r="0" b="635"/>
            <wp:wrapNone/>
            <wp:docPr id="52" name="图片 52" descr="学习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习说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055510528" behindDoc="0" locked="0" layoutInCell="1" allowOverlap="1">
                <wp:simplePos x="0" y="0"/>
                <wp:positionH relativeFrom="column">
                  <wp:posOffset>-879475</wp:posOffset>
                </wp:positionH>
                <wp:positionV relativeFrom="paragraph">
                  <wp:posOffset>274320</wp:posOffset>
                </wp:positionV>
                <wp:extent cx="7019925" cy="122174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  <w:t>面授+学习模式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益策以线上学习+线下面授+班级社群交互+课后复习的多种学习形式进行教学。以学员为中心，制定全流程化的学习管理制度和学习体系，依托学乎系统追踪学习进程，让学员完成学习任务后获得学习积分，最后为学员生成学习报告，提升学员学习转化率，为学员构建符合移动互联时代学习需求的学习管理与交流平台。</w:t>
                            </w:r>
                          </w:p>
                          <w:p>
                            <w:pPr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25pt;margin-top:21.6pt;height:96.2pt;width:552.75pt;z-index:-1239456768;mso-width-relative:page;mso-height-relative:page;" filled="f" stroked="f" coordsize="21600,21600" o:gfxdata="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qCXYbZAAAACwEAAA8AAAAAAAAAAQAgAAAAIgAAAGRycy9k&#10;b3ducmV2LnhtbFBLAQIUABQAAAAIAIdO4kBlywIUyAEAAII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  <w:t>面授+学习模式</w:t>
                      </w:r>
                    </w:p>
                    <w:p>
                      <w:pPr>
                        <w:spacing w:line="400" w:lineRule="exact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益策以线上学习+线下面授+班级社群交互+课后复习的多种学习形式进行教学。以学员为中心，制定全流程化的学习管理制度和学习体系，依托学乎系统追踪学习进程，让学员完成学习任务后获得学习积分，最后为学员生成学习报告，提升学员学习转化率，为学员构建符合移动互联时代学习需求的学习管理与交流平台。</w:t>
                      </w:r>
                    </w:p>
                    <w:p>
                      <w:pPr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292956672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-373380</wp:posOffset>
                </wp:positionV>
                <wp:extent cx="2106930" cy="686435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5486" y="86938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" y="87139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4" name="文本框 54"/>
                        <wps:cNvSpPr txBox="1"/>
                        <wps:spPr>
                          <a:xfrm>
                            <a:off x="5486" y="86938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5" name="文本框 55"/>
                        <wps:cNvSpPr txBox="1"/>
                        <wps:spPr>
                          <a:xfrm>
                            <a:off x="6490" y="86945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学习服务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1pt;margin-top:-29.4pt;height:54.05pt;width:165.9pt;z-index:-1002010624;mso-width-relative:page;mso-height-relative:page;" coordorigin="5486,86938" coordsize="3318,1081" o:gfxdata="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">
                <o:lock v:ext="edit" aspectratio="f"/>
                <v:shape id="Picture 4" o:spid="_x0000_s1026" o:spt="75" type="#_x0000_t75" style="position:absolute;left:5528;top:87139;height:723;width:3154;" filled="f" o:preferrelative="t" stroked="f" coordsize="21600,21600" o:gfxdata="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36P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202" type="#_x0000_t202" style="position:absolute;left:5486;top:86938;height:842;width:968;" filled="f" stroked="f" coordsize="21600,21600" o:gfxdata="UEsDBAoAAAAAAIdO4kAAAAAAAAAAAAAAAAAEAAAAZHJzL1BLAwQUAAAACACHTuJAInX2Q7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19kO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04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90;top:86945;height:1075;width:2314;" filled="f" stroked="f" coordsize="21600,21600" o:gfxdata="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T2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学习服务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>
      <w:pPr>
        <w:widowControl/>
        <w:jc w:val="left"/>
        <w:rPr>
          <w:rFonts w:hint="eastAsia" w:eastAsiaTheme="minorEastAsia"/>
          <w:lang w:eastAsia="zh-CN"/>
        </w:rPr>
      </w:pPr>
    </w:p>
    <w:p>
      <w:pPr>
        <w:rPr>
          <w:b/>
        </w:rPr>
      </w:pPr>
      <w:bookmarkStart w:id="1" w:name="_GoBack"/>
      <w:r>
        <w:rPr>
          <w:rFonts w:hint="eastAsia" w:eastAsiaTheme="minorEastAsia"/>
          <w:b/>
          <w:lang w:eastAsia="zh-CN"/>
        </w:rPr>
        <w:drawing>
          <wp:anchor distT="0" distB="0" distL="114300" distR="114300" simplePos="0" relativeHeight="3747464192" behindDoc="0" locked="0" layoutInCell="1" allowOverlap="1">
            <wp:simplePos x="0" y="0"/>
            <wp:positionH relativeFrom="column">
              <wp:posOffset>-697230</wp:posOffset>
            </wp:positionH>
            <wp:positionV relativeFrom="page">
              <wp:posOffset>1014730</wp:posOffset>
            </wp:positionV>
            <wp:extent cx="6691630" cy="6979920"/>
            <wp:effectExtent l="0" t="0" r="13970" b="11430"/>
            <wp:wrapNone/>
            <wp:docPr id="87" name="图片 87" descr="2021年6月推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2021年6月推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eastAsiaTheme="minorEastAsia"/>
          <w:b/>
          <w:lang w:eastAsia="zh-CN"/>
        </w:rPr>
        <w:drawing>
          <wp:anchor distT="0" distB="0" distL="114300" distR="114300" simplePos="0" relativeHeight="2432313344" behindDoc="0" locked="0" layoutInCell="1" allowOverlap="1">
            <wp:simplePos x="0" y="0"/>
            <wp:positionH relativeFrom="column">
              <wp:posOffset>-1148715</wp:posOffset>
            </wp:positionH>
            <wp:positionV relativeFrom="page">
              <wp:posOffset>8295640</wp:posOffset>
            </wp:positionV>
            <wp:extent cx="7543165" cy="2384425"/>
            <wp:effectExtent l="0" t="0" r="635" b="15875"/>
            <wp:wrapNone/>
            <wp:docPr id="38" name="图片 38" descr="ef929f51c3a1089e78c8cad4240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f929f51c3a1089e78c8cad424042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-1228090</wp:posOffset>
          </wp:positionH>
          <wp:positionV relativeFrom="margin">
            <wp:posOffset>9070340</wp:posOffset>
          </wp:positionV>
          <wp:extent cx="7644765" cy="715010"/>
          <wp:effectExtent l="0" t="0" r="13335" b="8890"/>
          <wp:wrapSquare wrapText="bothSides"/>
          <wp:docPr id="40" name="图片 1" descr="D:\yu\广州总部\市场中心部\2019年\2019 品牌模板\公开课\页脚.jpg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1" descr="D:\yu\广州总部\市场中心部\2019年\2019 品牌模板\公开课\页脚.jpg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476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-1123950</wp:posOffset>
          </wp:positionH>
          <wp:positionV relativeFrom="paragraph">
            <wp:posOffset>878840</wp:posOffset>
          </wp:positionV>
          <wp:extent cx="7477125" cy="720090"/>
          <wp:effectExtent l="0" t="0" r="9525" b="381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1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-1145540</wp:posOffset>
          </wp:positionH>
          <wp:positionV relativeFrom="paragraph">
            <wp:posOffset>-547370</wp:posOffset>
          </wp:positionV>
          <wp:extent cx="7575550" cy="788035"/>
          <wp:effectExtent l="0" t="0" r="6350" b="12065"/>
          <wp:wrapNone/>
          <wp:docPr id="9" name="图片 9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788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-144145</wp:posOffset>
          </wp:positionH>
          <wp:positionV relativeFrom="paragraph">
            <wp:posOffset>-504190</wp:posOffset>
          </wp:positionV>
          <wp:extent cx="7543800" cy="692785"/>
          <wp:effectExtent l="0" t="0" r="0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327" cy="69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45743E"/>
    <w:multiLevelType w:val="singleLevel"/>
    <w:tmpl w:val="8845743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9723EA47"/>
    <w:multiLevelType w:val="singleLevel"/>
    <w:tmpl w:val="9723EA4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2E4FC9C"/>
    <w:multiLevelType w:val="singleLevel"/>
    <w:tmpl w:val="A2E4FC9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AA4A6520"/>
    <w:multiLevelType w:val="singleLevel"/>
    <w:tmpl w:val="AA4A652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B211585C"/>
    <w:multiLevelType w:val="singleLevel"/>
    <w:tmpl w:val="B211585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D6D03012"/>
    <w:multiLevelType w:val="singleLevel"/>
    <w:tmpl w:val="D6D0301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EEFA4C21"/>
    <w:multiLevelType w:val="singleLevel"/>
    <w:tmpl w:val="EEFA4C2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1F202BD1"/>
    <w:multiLevelType w:val="singleLevel"/>
    <w:tmpl w:val="1F202BD1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2705A95A"/>
    <w:multiLevelType w:val="singleLevel"/>
    <w:tmpl w:val="2705A95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3D4A69C4"/>
    <w:multiLevelType w:val="singleLevel"/>
    <w:tmpl w:val="3D4A69C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3EA5116D"/>
    <w:multiLevelType w:val="singleLevel"/>
    <w:tmpl w:val="3EA5116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1">
    <w:nsid w:val="54BCE6AF"/>
    <w:multiLevelType w:val="singleLevel"/>
    <w:tmpl w:val="54BCE6A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2">
    <w:nsid w:val="55CF52BE"/>
    <w:multiLevelType w:val="singleLevel"/>
    <w:tmpl w:val="55CF52B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6BCC7B0D"/>
    <w:multiLevelType w:val="singleLevel"/>
    <w:tmpl w:val="6BCC7B0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4">
    <w:nsid w:val="6FE1D90F"/>
    <w:multiLevelType w:val="singleLevel"/>
    <w:tmpl w:val="6FE1D90F"/>
    <w:lvl w:ilvl="0" w:tentative="0">
      <w:start w:val="1"/>
      <w:numFmt w:val="bullet"/>
      <w:lvlText w:val=""/>
      <w:lvlJc w:val="left"/>
      <w:pPr>
        <w:ind w:left="420" w:leftChars="0" w:hanging="420" w:firstLineChars="0"/>
      </w:pPr>
      <w:rPr>
        <w:rFonts w:hint="default" w:ascii="Wingdings" w:hAnsi="Wingdings" w:cs="Wingdings"/>
        <w:color w:val="C00000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3"/>
  </w:num>
  <w:num w:numId="5">
    <w:abstractNumId w:val="9"/>
  </w:num>
  <w:num w:numId="6">
    <w:abstractNumId w:val="11"/>
  </w:num>
  <w:num w:numId="7">
    <w:abstractNumId w:val="8"/>
  </w:num>
  <w:num w:numId="8">
    <w:abstractNumId w:val="1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2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D327E8"/>
    <w:rsid w:val="000124D2"/>
    <w:rsid w:val="000138A4"/>
    <w:rsid w:val="00014CA9"/>
    <w:rsid w:val="00015047"/>
    <w:rsid w:val="000549AD"/>
    <w:rsid w:val="0005540F"/>
    <w:rsid w:val="0005636C"/>
    <w:rsid w:val="00056406"/>
    <w:rsid w:val="000644F7"/>
    <w:rsid w:val="0007471A"/>
    <w:rsid w:val="0008402F"/>
    <w:rsid w:val="000A158A"/>
    <w:rsid w:val="000A6F72"/>
    <w:rsid w:val="000A7696"/>
    <w:rsid w:val="000B06E1"/>
    <w:rsid w:val="000B088F"/>
    <w:rsid w:val="000C26DF"/>
    <w:rsid w:val="000C3145"/>
    <w:rsid w:val="000E7016"/>
    <w:rsid w:val="00114A41"/>
    <w:rsid w:val="00114EBC"/>
    <w:rsid w:val="00130AF8"/>
    <w:rsid w:val="00134B20"/>
    <w:rsid w:val="00140CC2"/>
    <w:rsid w:val="00145A34"/>
    <w:rsid w:val="0014696D"/>
    <w:rsid w:val="00147775"/>
    <w:rsid w:val="00165A44"/>
    <w:rsid w:val="001813BD"/>
    <w:rsid w:val="00182371"/>
    <w:rsid w:val="00183594"/>
    <w:rsid w:val="0018579B"/>
    <w:rsid w:val="001860D7"/>
    <w:rsid w:val="0019075A"/>
    <w:rsid w:val="001B2D32"/>
    <w:rsid w:val="001B7726"/>
    <w:rsid w:val="001C0A52"/>
    <w:rsid w:val="001C5E75"/>
    <w:rsid w:val="001C6EB8"/>
    <w:rsid w:val="001D7E99"/>
    <w:rsid w:val="001F11BA"/>
    <w:rsid w:val="00201F09"/>
    <w:rsid w:val="00205740"/>
    <w:rsid w:val="00206338"/>
    <w:rsid w:val="0021162B"/>
    <w:rsid w:val="00212714"/>
    <w:rsid w:val="00220603"/>
    <w:rsid w:val="002230DA"/>
    <w:rsid w:val="00226B7E"/>
    <w:rsid w:val="00233206"/>
    <w:rsid w:val="00255322"/>
    <w:rsid w:val="002733FB"/>
    <w:rsid w:val="00283D46"/>
    <w:rsid w:val="002A37D4"/>
    <w:rsid w:val="002B6825"/>
    <w:rsid w:val="002C7601"/>
    <w:rsid w:val="002D7167"/>
    <w:rsid w:val="002E2130"/>
    <w:rsid w:val="002E3D44"/>
    <w:rsid w:val="002F1F95"/>
    <w:rsid w:val="0031220E"/>
    <w:rsid w:val="00313D30"/>
    <w:rsid w:val="003219B8"/>
    <w:rsid w:val="00331D33"/>
    <w:rsid w:val="00331F75"/>
    <w:rsid w:val="00335014"/>
    <w:rsid w:val="00335F36"/>
    <w:rsid w:val="003367B0"/>
    <w:rsid w:val="00353993"/>
    <w:rsid w:val="00357F8A"/>
    <w:rsid w:val="00363761"/>
    <w:rsid w:val="003717CA"/>
    <w:rsid w:val="003A0AB7"/>
    <w:rsid w:val="003B0782"/>
    <w:rsid w:val="003B6C5F"/>
    <w:rsid w:val="003F1C6F"/>
    <w:rsid w:val="003F2616"/>
    <w:rsid w:val="003F695E"/>
    <w:rsid w:val="0041598F"/>
    <w:rsid w:val="00417087"/>
    <w:rsid w:val="0043120F"/>
    <w:rsid w:val="004321C2"/>
    <w:rsid w:val="004364F2"/>
    <w:rsid w:val="004407BC"/>
    <w:rsid w:val="00442138"/>
    <w:rsid w:val="0044460D"/>
    <w:rsid w:val="00446C03"/>
    <w:rsid w:val="0046176F"/>
    <w:rsid w:val="004701A9"/>
    <w:rsid w:val="00472A94"/>
    <w:rsid w:val="00473193"/>
    <w:rsid w:val="00483007"/>
    <w:rsid w:val="0048384A"/>
    <w:rsid w:val="00496C17"/>
    <w:rsid w:val="004D16FC"/>
    <w:rsid w:val="004D1D67"/>
    <w:rsid w:val="004D4F7B"/>
    <w:rsid w:val="004E0AE6"/>
    <w:rsid w:val="004F2C29"/>
    <w:rsid w:val="004F319C"/>
    <w:rsid w:val="00500E5D"/>
    <w:rsid w:val="005073EE"/>
    <w:rsid w:val="00513B01"/>
    <w:rsid w:val="00532389"/>
    <w:rsid w:val="00543120"/>
    <w:rsid w:val="0055563E"/>
    <w:rsid w:val="00557492"/>
    <w:rsid w:val="00575EBD"/>
    <w:rsid w:val="00584143"/>
    <w:rsid w:val="005B0CA7"/>
    <w:rsid w:val="005B2788"/>
    <w:rsid w:val="005B4A2E"/>
    <w:rsid w:val="005E7D69"/>
    <w:rsid w:val="005F384B"/>
    <w:rsid w:val="005F4648"/>
    <w:rsid w:val="005F4C53"/>
    <w:rsid w:val="005F6A57"/>
    <w:rsid w:val="00604166"/>
    <w:rsid w:val="006215CD"/>
    <w:rsid w:val="006367C4"/>
    <w:rsid w:val="00640226"/>
    <w:rsid w:val="0064089A"/>
    <w:rsid w:val="00646498"/>
    <w:rsid w:val="0064711A"/>
    <w:rsid w:val="006477B2"/>
    <w:rsid w:val="00651B95"/>
    <w:rsid w:val="006549FC"/>
    <w:rsid w:val="00657D67"/>
    <w:rsid w:val="00661132"/>
    <w:rsid w:val="00670CA4"/>
    <w:rsid w:val="0067465B"/>
    <w:rsid w:val="00691553"/>
    <w:rsid w:val="006A04D6"/>
    <w:rsid w:val="006A4533"/>
    <w:rsid w:val="006B1A19"/>
    <w:rsid w:val="006D0C82"/>
    <w:rsid w:val="006E008A"/>
    <w:rsid w:val="006F57F1"/>
    <w:rsid w:val="00704F76"/>
    <w:rsid w:val="0070640D"/>
    <w:rsid w:val="007162F7"/>
    <w:rsid w:val="00720135"/>
    <w:rsid w:val="00736C07"/>
    <w:rsid w:val="00746A52"/>
    <w:rsid w:val="00756EAF"/>
    <w:rsid w:val="007633D6"/>
    <w:rsid w:val="0076368F"/>
    <w:rsid w:val="00775481"/>
    <w:rsid w:val="0077627F"/>
    <w:rsid w:val="007777E5"/>
    <w:rsid w:val="00784F1B"/>
    <w:rsid w:val="007937BD"/>
    <w:rsid w:val="00796F8E"/>
    <w:rsid w:val="00797543"/>
    <w:rsid w:val="007B2222"/>
    <w:rsid w:val="007D65C1"/>
    <w:rsid w:val="007E1D34"/>
    <w:rsid w:val="00804A86"/>
    <w:rsid w:val="00804DC5"/>
    <w:rsid w:val="00805BA8"/>
    <w:rsid w:val="00810039"/>
    <w:rsid w:val="008139F0"/>
    <w:rsid w:val="00814C22"/>
    <w:rsid w:val="00821CCD"/>
    <w:rsid w:val="0083120D"/>
    <w:rsid w:val="008315A5"/>
    <w:rsid w:val="0083507F"/>
    <w:rsid w:val="0085281C"/>
    <w:rsid w:val="00854082"/>
    <w:rsid w:val="008751B9"/>
    <w:rsid w:val="008866F7"/>
    <w:rsid w:val="00886E7B"/>
    <w:rsid w:val="008948C7"/>
    <w:rsid w:val="008A47D4"/>
    <w:rsid w:val="008B0896"/>
    <w:rsid w:val="008C1584"/>
    <w:rsid w:val="008C1B17"/>
    <w:rsid w:val="008C2791"/>
    <w:rsid w:val="008D0492"/>
    <w:rsid w:val="008D12E7"/>
    <w:rsid w:val="008D3C69"/>
    <w:rsid w:val="008D6A0B"/>
    <w:rsid w:val="008E3CDA"/>
    <w:rsid w:val="008E3E20"/>
    <w:rsid w:val="008F1A9E"/>
    <w:rsid w:val="008F5FA0"/>
    <w:rsid w:val="009216A2"/>
    <w:rsid w:val="00930C39"/>
    <w:rsid w:val="00937CDC"/>
    <w:rsid w:val="00937EAC"/>
    <w:rsid w:val="0094093A"/>
    <w:rsid w:val="009565FE"/>
    <w:rsid w:val="009937C1"/>
    <w:rsid w:val="009D5DD0"/>
    <w:rsid w:val="009E4201"/>
    <w:rsid w:val="009E6BA1"/>
    <w:rsid w:val="00A02BA3"/>
    <w:rsid w:val="00A072B2"/>
    <w:rsid w:val="00A24113"/>
    <w:rsid w:val="00A30EE1"/>
    <w:rsid w:val="00A375F6"/>
    <w:rsid w:val="00A533A3"/>
    <w:rsid w:val="00A73988"/>
    <w:rsid w:val="00A7498D"/>
    <w:rsid w:val="00A74994"/>
    <w:rsid w:val="00A87E1B"/>
    <w:rsid w:val="00AA6308"/>
    <w:rsid w:val="00AC39D7"/>
    <w:rsid w:val="00AD05E4"/>
    <w:rsid w:val="00AE6846"/>
    <w:rsid w:val="00AF3714"/>
    <w:rsid w:val="00B01BE2"/>
    <w:rsid w:val="00B05215"/>
    <w:rsid w:val="00B233EB"/>
    <w:rsid w:val="00B2674C"/>
    <w:rsid w:val="00B273BA"/>
    <w:rsid w:val="00B33D5F"/>
    <w:rsid w:val="00B400B4"/>
    <w:rsid w:val="00B47BCD"/>
    <w:rsid w:val="00B66459"/>
    <w:rsid w:val="00B80691"/>
    <w:rsid w:val="00B864D0"/>
    <w:rsid w:val="00B933A8"/>
    <w:rsid w:val="00B94F5B"/>
    <w:rsid w:val="00B95B20"/>
    <w:rsid w:val="00B96D4F"/>
    <w:rsid w:val="00BA0806"/>
    <w:rsid w:val="00BC3119"/>
    <w:rsid w:val="00BD0367"/>
    <w:rsid w:val="00BE5E24"/>
    <w:rsid w:val="00BF10F0"/>
    <w:rsid w:val="00BF2A3D"/>
    <w:rsid w:val="00C24B39"/>
    <w:rsid w:val="00C31AF6"/>
    <w:rsid w:val="00C45478"/>
    <w:rsid w:val="00C470E6"/>
    <w:rsid w:val="00C509C7"/>
    <w:rsid w:val="00C5315C"/>
    <w:rsid w:val="00C609C5"/>
    <w:rsid w:val="00C6376D"/>
    <w:rsid w:val="00C66092"/>
    <w:rsid w:val="00C67418"/>
    <w:rsid w:val="00C74D96"/>
    <w:rsid w:val="00C80D58"/>
    <w:rsid w:val="00C81143"/>
    <w:rsid w:val="00C814CC"/>
    <w:rsid w:val="00C95E97"/>
    <w:rsid w:val="00CA3667"/>
    <w:rsid w:val="00CB0B7B"/>
    <w:rsid w:val="00CD3680"/>
    <w:rsid w:val="00CD7E34"/>
    <w:rsid w:val="00CE2219"/>
    <w:rsid w:val="00CE2411"/>
    <w:rsid w:val="00CE4E4A"/>
    <w:rsid w:val="00D05B19"/>
    <w:rsid w:val="00D17495"/>
    <w:rsid w:val="00D31377"/>
    <w:rsid w:val="00D3328E"/>
    <w:rsid w:val="00D4795C"/>
    <w:rsid w:val="00D63B83"/>
    <w:rsid w:val="00D662D2"/>
    <w:rsid w:val="00DB7520"/>
    <w:rsid w:val="00DC28ED"/>
    <w:rsid w:val="00DC75C8"/>
    <w:rsid w:val="00DE3195"/>
    <w:rsid w:val="00E00359"/>
    <w:rsid w:val="00E0795C"/>
    <w:rsid w:val="00E24CE8"/>
    <w:rsid w:val="00E276D7"/>
    <w:rsid w:val="00E32220"/>
    <w:rsid w:val="00E53C32"/>
    <w:rsid w:val="00E61693"/>
    <w:rsid w:val="00E64295"/>
    <w:rsid w:val="00E645BD"/>
    <w:rsid w:val="00E646B1"/>
    <w:rsid w:val="00E93D60"/>
    <w:rsid w:val="00E954B4"/>
    <w:rsid w:val="00E9628F"/>
    <w:rsid w:val="00E978F5"/>
    <w:rsid w:val="00EA1815"/>
    <w:rsid w:val="00EC0389"/>
    <w:rsid w:val="00EF08D3"/>
    <w:rsid w:val="00EF24BA"/>
    <w:rsid w:val="00F05AC8"/>
    <w:rsid w:val="00F10A6B"/>
    <w:rsid w:val="00F175DE"/>
    <w:rsid w:val="00F22D89"/>
    <w:rsid w:val="00F23199"/>
    <w:rsid w:val="00F2375D"/>
    <w:rsid w:val="00F34CC4"/>
    <w:rsid w:val="00F5345B"/>
    <w:rsid w:val="00F7019A"/>
    <w:rsid w:val="00F7556F"/>
    <w:rsid w:val="00F80911"/>
    <w:rsid w:val="00F82089"/>
    <w:rsid w:val="00F82762"/>
    <w:rsid w:val="00F91274"/>
    <w:rsid w:val="00F926B1"/>
    <w:rsid w:val="00F92827"/>
    <w:rsid w:val="00FA041F"/>
    <w:rsid w:val="00FA0C92"/>
    <w:rsid w:val="00FA22B0"/>
    <w:rsid w:val="00FB3306"/>
    <w:rsid w:val="00FC5017"/>
    <w:rsid w:val="00FE2100"/>
    <w:rsid w:val="00FE797C"/>
    <w:rsid w:val="00FF2CC0"/>
    <w:rsid w:val="01294B90"/>
    <w:rsid w:val="01821FA7"/>
    <w:rsid w:val="01DC5017"/>
    <w:rsid w:val="04766FED"/>
    <w:rsid w:val="049B7796"/>
    <w:rsid w:val="04FF6165"/>
    <w:rsid w:val="057520BF"/>
    <w:rsid w:val="05910781"/>
    <w:rsid w:val="06125F28"/>
    <w:rsid w:val="08131190"/>
    <w:rsid w:val="095E1A7B"/>
    <w:rsid w:val="09C250F2"/>
    <w:rsid w:val="0A4211B8"/>
    <w:rsid w:val="0A4D168D"/>
    <w:rsid w:val="0A8273F7"/>
    <w:rsid w:val="0A8941BF"/>
    <w:rsid w:val="0A993A88"/>
    <w:rsid w:val="0AB46B80"/>
    <w:rsid w:val="0B3F576A"/>
    <w:rsid w:val="0C4B20DE"/>
    <w:rsid w:val="0C66404B"/>
    <w:rsid w:val="0D9C6710"/>
    <w:rsid w:val="0E871F99"/>
    <w:rsid w:val="0E88005E"/>
    <w:rsid w:val="0ED34D2F"/>
    <w:rsid w:val="0FD63235"/>
    <w:rsid w:val="0FE41D40"/>
    <w:rsid w:val="1029680F"/>
    <w:rsid w:val="10387319"/>
    <w:rsid w:val="1065330E"/>
    <w:rsid w:val="126130A4"/>
    <w:rsid w:val="128065FD"/>
    <w:rsid w:val="129F3942"/>
    <w:rsid w:val="136C6A4C"/>
    <w:rsid w:val="138A3561"/>
    <w:rsid w:val="13BA2757"/>
    <w:rsid w:val="140A69C0"/>
    <w:rsid w:val="14B27DC1"/>
    <w:rsid w:val="15001437"/>
    <w:rsid w:val="15B35254"/>
    <w:rsid w:val="162E1C8E"/>
    <w:rsid w:val="168405EE"/>
    <w:rsid w:val="1804189B"/>
    <w:rsid w:val="180C0CA7"/>
    <w:rsid w:val="1824070F"/>
    <w:rsid w:val="18962E46"/>
    <w:rsid w:val="18EB4547"/>
    <w:rsid w:val="194C423F"/>
    <w:rsid w:val="19C06B06"/>
    <w:rsid w:val="1A6A3A72"/>
    <w:rsid w:val="1A747E33"/>
    <w:rsid w:val="1A7811D2"/>
    <w:rsid w:val="1B301615"/>
    <w:rsid w:val="1B525D43"/>
    <w:rsid w:val="1BE46652"/>
    <w:rsid w:val="1D4A4306"/>
    <w:rsid w:val="1D690591"/>
    <w:rsid w:val="1D9B087D"/>
    <w:rsid w:val="1DE7424F"/>
    <w:rsid w:val="1EB96133"/>
    <w:rsid w:val="1EC872F4"/>
    <w:rsid w:val="20843564"/>
    <w:rsid w:val="20F521DE"/>
    <w:rsid w:val="21722DAC"/>
    <w:rsid w:val="22013DEE"/>
    <w:rsid w:val="222A7535"/>
    <w:rsid w:val="222B05E4"/>
    <w:rsid w:val="22560417"/>
    <w:rsid w:val="22CA699D"/>
    <w:rsid w:val="23232BB9"/>
    <w:rsid w:val="23A936A2"/>
    <w:rsid w:val="241F3251"/>
    <w:rsid w:val="24451A39"/>
    <w:rsid w:val="24763ADB"/>
    <w:rsid w:val="25B13C01"/>
    <w:rsid w:val="25F0163B"/>
    <w:rsid w:val="261D4B84"/>
    <w:rsid w:val="26552474"/>
    <w:rsid w:val="2669040B"/>
    <w:rsid w:val="27A81584"/>
    <w:rsid w:val="27B2014A"/>
    <w:rsid w:val="27B46FED"/>
    <w:rsid w:val="27C63674"/>
    <w:rsid w:val="29C0306D"/>
    <w:rsid w:val="2A6A53C4"/>
    <w:rsid w:val="2B434BCF"/>
    <w:rsid w:val="2B60226D"/>
    <w:rsid w:val="2BA36BEC"/>
    <w:rsid w:val="2BB10BE8"/>
    <w:rsid w:val="2BD07527"/>
    <w:rsid w:val="2C2655B1"/>
    <w:rsid w:val="2C62588D"/>
    <w:rsid w:val="2C7C4561"/>
    <w:rsid w:val="2C8F2717"/>
    <w:rsid w:val="2CDB2321"/>
    <w:rsid w:val="2D1776EA"/>
    <w:rsid w:val="2D32417A"/>
    <w:rsid w:val="2DED789E"/>
    <w:rsid w:val="2F151A58"/>
    <w:rsid w:val="2FD45826"/>
    <w:rsid w:val="2FD641FC"/>
    <w:rsid w:val="30160870"/>
    <w:rsid w:val="30276048"/>
    <w:rsid w:val="30C05C9C"/>
    <w:rsid w:val="30C21A30"/>
    <w:rsid w:val="310E5B82"/>
    <w:rsid w:val="31166BAC"/>
    <w:rsid w:val="313F7B7C"/>
    <w:rsid w:val="319E1A2C"/>
    <w:rsid w:val="31CF490D"/>
    <w:rsid w:val="32546BCD"/>
    <w:rsid w:val="32D238D5"/>
    <w:rsid w:val="32DF695E"/>
    <w:rsid w:val="32F50AE4"/>
    <w:rsid w:val="332D44B2"/>
    <w:rsid w:val="33614BEC"/>
    <w:rsid w:val="337E5362"/>
    <w:rsid w:val="347E306D"/>
    <w:rsid w:val="34866468"/>
    <w:rsid w:val="34A342FA"/>
    <w:rsid w:val="34D12E65"/>
    <w:rsid w:val="35897D96"/>
    <w:rsid w:val="363A5E1A"/>
    <w:rsid w:val="36523AE3"/>
    <w:rsid w:val="372B6E00"/>
    <w:rsid w:val="377B6E47"/>
    <w:rsid w:val="37D60094"/>
    <w:rsid w:val="37E11CA8"/>
    <w:rsid w:val="381F1D21"/>
    <w:rsid w:val="384A6EDE"/>
    <w:rsid w:val="384E3C93"/>
    <w:rsid w:val="3A72670F"/>
    <w:rsid w:val="3ACE7E5C"/>
    <w:rsid w:val="3AFE732D"/>
    <w:rsid w:val="3B0447D3"/>
    <w:rsid w:val="3B2E5162"/>
    <w:rsid w:val="3BD77FC2"/>
    <w:rsid w:val="3CB475E9"/>
    <w:rsid w:val="3CF9306F"/>
    <w:rsid w:val="3D0D7D4C"/>
    <w:rsid w:val="3D455A0A"/>
    <w:rsid w:val="3DF459C1"/>
    <w:rsid w:val="3DFB2D06"/>
    <w:rsid w:val="3E922563"/>
    <w:rsid w:val="3FB51B37"/>
    <w:rsid w:val="401F72CE"/>
    <w:rsid w:val="408B3A25"/>
    <w:rsid w:val="41491336"/>
    <w:rsid w:val="421D6BA7"/>
    <w:rsid w:val="423F7D76"/>
    <w:rsid w:val="4428368D"/>
    <w:rsid w:val="45037424"/>
    <w:rsid w:val="45072BC9"/>
    <w:rsid w:val="456925F2"/>
    <w:rsid w:val="461D4EA9"/>
    <w:rsid w:val="4647235D"/>
    <w:rsid w:val="467B6533"/>
    <w:rsid w:val="46FB4DE4"/>
    <w:rsid w:val="470C7499"/>
    <w:rsid w:val="47292F2F"/>
    <w:rsid w:val="474F11E7"/>
    <w:rsid w:val="475450C8"/>
    <w:rsid w:val="48080168"/>
    <w:rsid w:val="480D122E"/>
    <w:rsid w:val="48272F37"/>
    <w:rsid w:val="482C223E"/>
    <w:rsid w:val="48A029D4"/>
    <w:rsid w:val="48A34F11"/>
    <w:rsid w:val="490A40D5"/>
    <w:rsid w:val="49400BC3"/>
    <w:rsid w:val="496A45F1"/>
    <w:rsid w:val="49D327E8"/>
    <w:rsid w:val="4A120E23"/>
    <w:rsid w:val="4A642A40"/>
    <w:rsid w:val="4A6F2A3D"/>
    <w:rsid w:val="4A9F75C1"/>
    <w:rsid w:val="4ACF5C84"/>
    <w:rsid w:val="4B34513F"/>
    <w:rsid w:val="4B763C19"/>
    <w:rsid w:val="4B847DF9"/>
    <w:rsid w:val="4C3C4BAF"/>
    <w:rsid w:val="4C6D35A2"/>
    <w:rsid w:val="4CAC7952"/>
    <w:rsid w:val="4DA85E5F"/>
    <w:rsid w:val="4E430671"/>
    <w:rsid w:val="4EB533CD"/>
    <w:rsid w:val="4F2D2EB9"/>
    <w:rsid w:val="4F773F2E"/>
    <w:rsid w:val="4FEA05AC"/>
    <w:rsid w:val="50214819"/>
    <w:rsid w:val="50501D7E"/>
    <w:rsid w:val="50AC35A8"/>
    <w:rsid w:val="51CE3828"/>
    <w:rsid w:val="51F00C44"/>
    <w:rsid w:val="524303C2"/>
    <w:rsid w:val="52DD2F7D"/>
    <w:rsid w:val="5369006D"/>
    <w:rsid w:val="55444054"/>
    <w:rsid w:val="56276306"/>
    <w:rsid w:val="56D321F9"/>
    <w:rsid w:val="576A125F"/>
    <w:rsid w:val="57843664"/>
    <w:rsid w:val="589E42E9"/>
    <w:rsid w:val="5A4F1086"/>
    <w:rsid w:val="5A5C2495"/>
    <w:rsid w:val="5A9417F8"/>
    <w:rsid w:val="5B243958"/>
    <w:rsid w:val="5B631B0B"/>
    <w:rsid w:val="5B7954DF"/>
    <w:rsid w:val="5BF93CB5"/>
    <w:rsid w:val="5DE7322E"/>
    <w:rsid w:val="5E2E1B98"/>
    <w:rsid w:val="5E561777"/>
    <w:rsid w:val="5EBE78EB"/>
    <w:rsid w:val="5ECF46B3"/>
    <w:rsid w:val="5EFC20CA"/>
    <w:rsid w:val="5F481655"/>
    <w:rsid w:val="5F691CCA"/>
    <w:rsid w:val="5F8237DA"/>
    <w:rsid w:val="5FF66EDC"/>
    <w:rsid w:val="60DC252A"/>
    <w:rsid w:val="60DD6591"/>
    <w:rsid w:val="616D6681"/>
    <w:rsid w:val="61B0214B"/>
    <w:rsid w:val="62EE0573"/>
    <w:rsid w:val="63114FB9"/>
    <w:rsid w:val="63230528"/>
    <w:rsid w:val="637E3740"/>
    <w:rsid w:val="63BD000B"/>
    <w:rsid w:val="63F07AFC"/>
    <w:rsid w:val="641D2592"/>
    <w:rsid w:val="641D5A61"/>
    <w:rsid w:val="64437280"/>
    <w:rsid w:val="65EF44D6"/>
    <w:rsid w:val="66147D3F"/>
    <w:rsid w:val="664E44BC"/>
    <w:rsid w:val="68987CFE"/>
    <w:rsid w:val="69185AB1"/>
    <w:rsid w:val="6992214C"/>
    <w:rsid w:val="69B872FF"/>
    <w:rsid w:val="6A9E5150"/>
    <w:rsid w:val="6AB1610B"/>
    <w:rsid w:val="6B1A5883"/>
    <w:rsid w:val="6B3F07A8"/>
    <w:rsid w:val="6BAD6C1F"/>
    <w:rsid w:val="6BBF02CE"/>
    <w:rsid w:val="6C000D1A"/>
    <w:rsid w:val="6C233308"/>
    <w:rsid w:val="6CB25250"/>
    <w:rsid w:val="6CD67AC7"/>
    <w:rsid w:val="6D1E10EF"/>
    <w:rsid w:val="6D535020"/>
    <w:rsid w:val="6F3164D0"/>
    <w:rsid w:val="6F331D12"/>
    <w:rsid w:val="6F3535D7"/>
    <w:rsid w:val="6F613341"/>
    <w:rsid w:val="6F917EC6"/>
    <w:rsid w:val="719B7A7B"/>
    <w:rsid w:val="72A14B95"/>
    <w:rsid w:val="731051D1"/>
    <w:rsid w:val="739B1D65"/>
    <w:rsid w:val="74270555"/>
    <w:rsid w:val="763F46EA"/>
    <w:rsid w:val="77A1200D"/>
    <w:rsid w:val="77D03C20"/>
    <w:rsid w:val="78065002"/>
    <w:rsid w:val="78E5785A"/>
    <w:rsid w:val="79161ABD"/>
    <w:rsid w:val="7BD82887"/>
    <w:rsid w:val="7C695622"/>
    <w:rsid w:val="7D094F05"/>
    <w:rsid w:val="7E1B1EF8"/>
    <w:rsid w:val="7E500951"/>
    <w:rsid w:val="7FA97204"/>
    <w:rsid w:val="7FAA66E4"/>
    <w:rsid w:val="7FFD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ascii="华文细黑" w:hAnsi="华文细黑" w:eastAsia="华文细黑" w:cs="华文细黑"/>
      <w:szCs w:val="21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9">
    <w:name w:val="批注框文本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_Style 10"/>
    <w:basedOn w:val="1"/>
    <w:next w:val="10"/>
    <w:qFormat/>
    <w:uiPriority w:val="1"/>
    <w:pPr>
      <w:ind w:left="435" w:hanging="427"/>
    </w:pPr>
    <w:rPr>
      <w:rFonts w:ascii="华文细黑" w:hAnsi="华文细黑" w:eastAsia="华文细黑" w:cs="华文细黑"/>
      <w:szCs w:val="22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3CC633-A964-4D82-B149-EFE7539389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7</Pages>
  <Words>138</Words>
  <Characters>788</Characters>
  <Lines>6</Lines>
  <Paragraphs>1</Paragraphs>
  <TotalTime>0</TotalTime>
  <ScaleCrop>false</ScaleCrop>
  <LinksUpToDate>false</LinksUpToDate>
  <CharactersWithSpaces>925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2018-08-31T04:01:00Z</dcterms:created>
  <dc:creator>益策总部—王彬ice</dc:creator>
  <cp:lastModifiedBy>产品中心运营支持</cp:lastModifiedBy>
  <dcterms:modified xsi:type="dcterms:W3CDTF">2021-02-24T08:12:17Z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