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-1150620</wp:posOffset>
            </wp:positionH>
            <wp:positionV relativeFrom="margin">
              <wp:posOffset>-906780</wp:posOffset>
            </wp:positionV>
            <wp:extent cx="7621270" cy="10777220"/>
            <wp:effectExtent l="0" t="0" r="17780" b="5080"/>
            <wp:wrapNone/>
            <wp:docPr id="23" name="图片 23" descr="D:\yu\广州总部\市场中心部\2019年\2019 品牌模板\公开课\2019公开课模板_1 副本.jpg2019公开课模板_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yu\广州总部\市场中心部\2019年\2019 品牌模板\公开课\2019公开课模板_1 副本.jpg2019公开课模板_1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-751205</wp:posOffset>
                </wp:positionH>
                <wp:positionV relativeFrom="page">
                  <wp:posOffset>3000375</wp:posOffset>
                </wp:positionV>
                <wp:extent cx="7019290" cy="3969385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396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BEBE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  <w:lang w:eastAsia="zh-CN"/>
                              </w:rPr>
                              <w:t>营销管理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学习系列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BEBEB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60"/>
                                <w:szCs w:val="60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60"/>
                                <w:szCs w:val="60"/>
                                <w:lang w:eastAsia="zh-CN" w:bidi="ar"/>
                              </w:rPr>
                              <w:t>爆品战略：互联网时代品牌营销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w w:val="9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w w:val="90"/>
                                <w:sz w:val="35"/>
                                <w:szCs w:val="35"/>
                              </w:rPr>
                              <w:t xml:space="preserve">主讲：小米生态链首席营销专家、原康师傅营销总监  刘新宇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对象：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val="zh-CN" w:eastAsia="zh-CN"/>
                              </w:rPr>
                              <w:t>市场总监、企划总监、营销总监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、营销及市场部相关人员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FF0000"/>
                                <w:sz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时间/地点：</w:t>
                            </w:r>
                            <w:bookmarkStart w:id="0" w:name="_Hlk523486005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9月16-17日（周四-周五）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/</w:t>
                            </w:r>
                            <w:bookmarkEnd w:id="0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eastAsia="zh-CN"/>
                              </w:rPr>
                              <w:t>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课程费用：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48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 xml:space="preserve">00元/人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72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15pt;margin-top:236.25pt;height:312.55pt;width:552.7pt;mso-position-horizontal-relative:margin;mso-position-vertical-relative:page;mso-wrap-distance-bottom:0pt;mso-wrap-distance-left:9pt;mso-wrap-distance-right:9pt;mso-wrap-distance-top:0pt;z-index:251666432;mso-width-relative:page;mso-height-relative:page;" filled="f" stroked="f" coordsize="21600,21600" o:gfxdata="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nd94X2gAAAA0BAAAPAAAAAAAAAAEAIAAAACIAAABkcnMvZG93bnJl&#10;di54bWxQSwECFAAUAAAACACHTuJApkjOp8IBAAByAwAADgAAAAAAAAABACAAAAAp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BEBEBE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  <w:lang w:eastAsia="zh-CN"/>
                        </w:rPr>
                        <w:t>营销管理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4"/>
                          <w:szCs w:val="44"/>
                        </w:rPr>
                        <w:t>学习系列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BEBEBE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60"/>
                          <w:szCs w:val="60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60"/>
                          <w:szCs w:val="60"/>
                          <w:lang w:eastAsia="zh-CN" w:bidi="ar"/>
                        </w:rPr>
                        <w:t>爆品战略：互联网时代品牌营销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w w:val="90"/>
                          <w:sz w:val="35"/>
                          <w:szCs w:val="35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w w:val="90"/>
                          <w:sz w:val="35"/>
                          <w:szCs w:val="35"/>
                        </w:rPr>
                        <w:t xml:space="preserve">主讲：小米生态链首席营销专家、原康师傅营销总监  刘新宇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课程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对象：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val="zh-CN" w:eastAsia="zh-CN"/>
                        </w:rPr>
                        <w:t>市场总监、企划总监、营销总监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、营销及市场部相关人员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FF0000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时间/地点：</w:t>
                      </w:r>
                      <w:bookmarkStart w:id="0" w:name="_Hlk523486005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9月16-17日（周四-周五）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/</w:t>
                      </w:r>
                      <w:bookmarkEnd w:id="0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eastAsia="zh-CN"/>
                        </w:rPr>
                        <w:t>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 xml:space="preserve">课程费用：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48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 xml:space="preserve">00元/人 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  <w:p>
                      <w:pPr>
                        <w:spacing w:line="72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4566920</wp:posOffset>
                </wp:positionV>
                <wp:extent cx="1411605" cy="1411605"/>
                <wp:effectExtent l="0" t="0" r="17145" b="1714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411605"/>
                          <a:chOff x="14040" y="8996"/>
                          <a:chExt cx="2223" cy="2223"/>
                        </a:xfrm>
                      </wpg:grpSpPr>
                      <pic:pic xmlns:pic="http://schemas.openxmlformats.org/drawingml/2006/picture">
                        <pic:nvPicPr>
                          <pic:cNvPr id="69" name="图片 3" descr="畅销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040" y="8996"/>
                            <a:ext cx="2223" cy="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文本框 6"/>
                        <wps:cNvSpPr txBox="1"/>
                        <wps:spPr>
                          <a:xfrm>
                            <a:off x="14462" y="9262"/>
                            <a:ext cx="1453" cy="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产品热销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2" name="文本框 7"/>
                        <wps:cNvSpPr txBox="1"/>
                        <wps:spPr>
                          <a:xfrm>
                            <a:off x="14538" y="10019"/>
                            <a:ext cx="1375" cy="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auto"/>
                                  <w:sz w:val="32"/>
                                  <w:szCs w:val="32"/>
                                  <w:lang w:eastAsia="zh-CN"/>
                                </w:rPr>
                                <w:t>必修课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4.5pt;margin-top:359.6pt;height:111.15pt;width:111.15pt;z-index:251694080;mso-width-relative:page;mso-height-relative:page;" coordorigin="14040,8996" coordsize="2223,2223" o:gfxdata="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">
                <o:lock v:ext="edit" aspectratio="f"/>
                <v:shape id="图片 3" o:spid="_x0000_s1026" o:spt="75" alt="畅销课" type="#_x0000_t75" style="position:absolute;left:14040;top:8996;height:2223;width:2223;" filled="f" o:preferrelative="t" stroked="f" coordsize="21600,21600" o:gfxdata="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XJ4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文本框 6" o:spid="_x0000_s1026" o:spt="202" type="#_x0000_t202" style="position:absolute;left:14462;top:9262;height:688;width:1453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产品热销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14538;top:10019;height:923;width:1375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auto"/>
                            <w:sz w:val="32"/>
                            <w:szCs w:val="32"/>
                            <w:lang w:eastAsia="zh-CN"/>
                          </w:rPr>
                          <w:t>必修课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-850265</wp:posOffset>
                </wp:positionH>
                <wp:positionV relativeFrom="margin">
                  <wp:posOffset>590550</wp:posOffset>
                </wp:positionV>
                <wp:extent cx="7007225" cy="8648065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225" cy="864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 w:eastAsia="zh-CN"/>
                              </w:rPr>
                              <w:t>互联网时代，做出爆品才是王道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宋体"/>
                                <w:color w:val="auto"/>
                                <w:kern w:val="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Regular" w:hAnsi="思源黑体 CN Regular" w:eastAsia="思源黑体 CN Regular" w:cs="宋体"/>
                                <w:color w:val="auto"/>
                                <w:kern w:val="0"/>
                                <w:szCs w:val="21"/>
                              </w:rPr>
                              <w:t>增长并持续快速增长是企业最关心的问题，没有之一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宋体"/>
                                <w:color w:val="auto"/>
                                <w:kern w:val="0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宋体"/>
                                <w:color w:val="auto"/>
                                <w:kern w:val="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宋体"/>
                                <w:color w:val="auto"/>
                                <w:kern w:val="0"/>
                                <w:szCs w:val="21"/>
                                <w:lang w:eastAsia="zh-CN"/>
                              </w:rPr>
                              <w:t>而爆品战略是企业解决增长问题的最佳选择。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  <w:t>爆品不仅会有持续的热销，还会受到消费者的一直追捧，更是企业的拳头产品，可以为企业创造更多更高的利润！然而，想要做爆品，企业可能遇到这样的困扰：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eastAsia="zh-CN"/>
                              </w:rPr>
                              <w:t>学了很多方法，依然是做不出爆款？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eastAsia="zh-CN"/>
                              </w:rPr>
                              <w:t>产品做得很好，销售起不来，方向选错了？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总觉得自家产品好，但为何成为不了爆品？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  <w:t>爆品正在成为流量时代的新商业法则，不管是苹果、小米、腾讯、褚橙等在最初成功的产品里，都拥有爆款制造力。雷军说:“温水你哪怕做到99℃，也没啥用”。没有爆款，企业的产品销售将寸步难行。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  <w:t>那如何打造企业的爆款产品呢？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宋体"/>
                                <w:kern w:val="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lang w:eastAsia="zh-CN"/>
                              </w:rPr>
                              <w:t>为此我们特邀小米生态链首席营销专家、原康师傅营销总监 刘新宇老师，与您一起学习爆品打造策略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宋体"/>
                                <w:kern w:val="0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宋体"/>
                                <w:kern w:val="0"/>
                                <w:szCs w:val="21"/>
                                <w:lang w:eastAsia="zh-CN"/>
                              </w:rPr>
                              <w:t>本课程旨在解决两个核心问题，为什么企业增长缓慢以及如何实现裂变式增长。课程内容不仅传授扎实可操作性极强的三大核心方法体系，更通过大量的模拟互动、案例展示，将方法论落地应用，一步步引导学员掌握爆品策略，现场产出《产品秒杀力基本方案》、《产品体验设计基本方案》两大方案，拿回企业直接落地使用，真正帮助学员将爆品策略运用于工作中，助力企业产品销量的提升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课程收获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baseline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szCs w:val="21"/>
                              </w:rPr>
                              <w:t>企业收益：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baseline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val="en-US" w:eastAsia="zh-CN"/>
                              </w:rPr>
                              <w:t>1、将爆品战略引入企业营销策划中，找到营销策划方向，提升产品销量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baseline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val="en-US" w:eastAsia="zh-CN"/>
                              </w:rPr>
                              <w:t>2、减少无效的市场推广活动，将市场营销费用花在刀刃上；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baseline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</w:rPr>
                              <w:t>培养优秀营销人才，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Cs w:val="21"/>
                                <w:lang w:eastAsia="zh-CN"/>
                              </w:rPr>
                              <w:t>将爆品策略落地执行，提升利润。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baseline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000000"/>
                                <w:szCs w:val="21"/>
                              </w:rPr>
                              <w:t>岗位收益：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eastAsia="zh-CN"/>
                              </w:rPr>
                              <w:t>深入理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val="en-US" w:eastAsia="zh-CN"/>
                              </w:rPr>
                              <w:t>解品牌营销的底层逻辑，为建立自己的营销体系打下基础；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ind w:left="0" w:leftChars="0" w:firstLine="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  <w:t>运用打造产品静销力的两大方法，以“微投入”实现品牌爆红；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ind w:left="0" w:leftChars="0" w:firstLine="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  <w:t>掌握品牌命名的方法、背后的原理，学会为品牌取个好名字；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ind w:left="0" w:leftChars="0" w:firstLine="0" w:firstLine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val="en-US" w:eastAsia="zh-CN"/>
                              </w:rPr>
                              <w:t>掌握让品牌爆红的一个超级方法，让用户免费帮你推广传播；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ind w:leftChars="0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</w:rPr>
                              <w:t>借鉴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eastAsia="zh-CN"/>
                              </w:rPr>
                              <w:t>与学习丰富的营销案例，并将其精华移植到实际工作中。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课程特色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1"/>
                                <w:szCs w:val="21"/>
                                <w:lang w:val="en-US" w:eastAsia="zh-CN"/>
                              </w:rPr>
                              <w:t>1、采用多层次、多角度的互动演练，以大量的模拟互动，使学员快速领悟新的思考模式，掌握全新的方法及实战操作技巧；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1"/>
                                <w:szCs w:val="21"/>
                                <w:lang w:val="en-US" w:eastAsia="zh-CN"/>
                              </w:rPr>
                              <w:t>2、将课程精髓溶入丰富的实际案例中，并通过生动化说明、演示，深入浅出给学员以深层次思考与启迪。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default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95pt;margin-top:46.5pt;height:680.95pt;width:551.75pt;mso-position-vertical-relative:margin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tKw5tkAAAAMAQAADwAAAAAAAAABACAAAAAiAAAAZHJz&#10;L2Rvd25yZXYueG1sUEsBAhQAFAAAAAgAh07iQCSO5U3KAQAAgA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 w:eastAsia="zh-CN"/>
                        </w:rPr>
                        <w:t>互联网时代，做出爆品才是王道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宋体"/>
                          <w:color w:val="auto"/>
                          <w:kern w:val="0"/>
                          <w:szCs w:val="21"/>
                          <w:lang w:eastAsia="zh-CN"/>
                        </w:rPr>
                      </w:pPr>
                      <w:r>
                        <w:rPr>
                          <w:rFonts w:ascii="思源黑体 CN Regular" w:hAnsi="思源黑体 CN Regular" w:eastAsia="思源黑体 CN Regular" w:cs="宋体"/>
                          <w:color w:val="auto"/>
                          <w:kern w:val="0"/>
                          <w:szCs w:val="21"/>
                        </w:rPr>
                        <w:t>增长并持续快速增长是企业最关心的问题，没有之一</w:t>
                      </w:r>
                      <w:r>
                        <w:rPr>
                          <w:rFonts w:hint="eastAsia" w:ascii="思源黑体 CN Regular" w:hAnsi="思源黑体 CN Regular" w:eastAsia="思源黑体 CN Regular" w:cs="宋体"/>
                          <w:color w:val="auto"/>
                          <w:kern w:val="0"/>
                          <w:szCs w:val="21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宋体"/>
                          <w:color w:val="auto"/>
                          <w:kern w:val="0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宋体"/>
                          <w:color w:val="auto"/>
                          <w:kern w:val="0"/>
                          <w:szCs w:val="21"/>
                          <w:lang w:eastAsia="zh-CN"/>
                        </w:rPr>
                        <w:t>而爆品战略是企业解决增长问题的最佳选择。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  <w:t>爆品不仅会有持续的热销，还会受到消费者的一直追捧，更是企业的拳头产品，可以为企业创造更多更高的利润！然而，想要做爆品，企业可能遇到这样的困扰：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eastAsia="zh-CN"/>
                        </w:rPr>
                        <w:t>学了很多方法，依然是做不出爆款？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eastAsia="zh-CN"/>
                        </w:rPr>
                        <w:t>产品做得很好，销售起不来，方向选错了？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lang w:val="en-US" w:eastAsia="zh-CN"/>
                        </w:rPr>
                        <w:t>总觉得自家产品好，但为何成为不了爆品？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  <w:t>爆品正在成为流量时代的新商业法则，不管是苹果、小米、腾讯、褚橙等在最初成功的产品里，都拥有爆款制造力。雷军说:“温水你哪怕做到99℃，也没啥用”。没有爆款，企业的产品销售将寸步难行。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  <w:t>那如何打造企业的爆款产品呢？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宋体"/>
                          <w:kern w:val="0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lang w:eastAsia="zh-CN"/>
                        </w:rPr>
                        <w:t>为此我们特邀小米生态链首席营销专家、原康师傅营销总监 刘新宇老师，与您一起学习爆品打造策略</w:t>
                      </w:r>
                      <w:r>
                        <w:rPr>
                          <w:rFonts w:hint="eastAsia" w:ascii="思源黑体 CN Regular" w:hAnsi="思源黑体 CN Regular" w:eastAsia="思源黑体 CN Regular" w:cs="宋体"/>
                          <w:kern w:val="0"/>
                          <w:szCs w:val="21"/>
                        </w:rPr>
                        <w:t>。</w:t>
                      </w:r>
                      <w:r>
                        <w:rPr>
                          <w:rFonts w:hint="eastAsia" w:ascii="思源黑体 CN Regular" w:hAnsi="思源黑体 CN Regular" w:eastAsia="思源黑体 CN Regular" w:cs="宋体"/>
                          <w:kern w:val="0"/>
                          <w:szCs w:val="21"/>
                          <w:lang w:eastAsia="zh-CN"/>
                        </w:rPr>
                        <w:t>本课程旨在解决两个核心问题，为什么企业增长缓慢以及如何实现裂变式增长。课程内容不仅传授扎实可操作性极强的三大核心方法体系，更通过大量的模拟互动、案例展示，将方法论落地应用，一步步引导学员掌握爆品策略，现场产出《产品秒杀力基本方案》、《产品体验设计基本方案》两大方案，拿回企业直接落地使用，真正帮助学员将爆品策略运用于工作中，助力企业产品销量的提升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课程收获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baseline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szCs w:val="21"/>
                        </w:rPr>
                        <w:t>企业收益：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baseline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val="en-US" w:eastAsia="zh-CN"/>
                        </w:rPr>
                        <w:t>1、将爆品战略引入企业营销策划中，找到营销策划方向，提升产品销量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baseline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val="en-US" w:eastAsia="zh-CN"/>
                        </w:rPr>
                        <w:t>2、减少无效的市场推广活动，将市场营销费用花在刀刃上；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baseline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</w:rPr>
                        <w:t>培养优秀营销人才，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Cs w:val="21"/>
                          <w:lang w:eastAsia="zh-CN"/>
                        </w:rPr>
                        <w:t>将爆品策略落地执行，提升利润。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baseline"/>
                        <w:rPr>
                          <w:rFonts w:hint="eastAsia" w:ascii="思源黑体 CN Regular" w:hAnsi="思源黑体 CN Regular" w:eastAsia="思源黑体 CN Regular" w:cs="思源黑体 CN Regular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000000"/>
                          <w:szCs w:val="21"/>
                        </w:rPr>
                        <w:t>岗位收益：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eastAsia="zh-CN"/>
                        </w:rPr>
                        <w:t>深入理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val="en-US" w:eastAsia="zh-CN"/>
                        </w:rPr>
                        <w:t>解品牌营销的底层逻辑，为建立自己的营销体系打下基础；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ind w:left="0" w:leftChars="0" w:firstLine="0" w:firstLineChars="0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  <w:t>运用打造产品静销力的两大方法，以“微投入”实现品牌爆红；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ind w:left="0" w:leftChars="0" w:firstLine="0" w:firstLineChars="0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  <w:t>掌握品牌命名的方法、背后的原理，学会为品牌取个好名字；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ind w:left="0" w:leftChars="0" w:firstLine="0" w:firstLineChars="0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val="en-US" w:eastAsia="zh-CN"/>
                        </w:rPr>
                        <w:t>掌握让品牌爆红的一个超级方法，让用户免费帮你推广传播；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ind w:leftChars="0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val="en-US" w:eastAsia="zh-CN"/>
                        </w:rPr>
                        <w:t>5、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</w:rPr>
                        <w:t>借鉴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eastAsia="zh-CN"/>
                        </w:rPr>
                        <w:t>与学习丰富的营销案例，并将其精华移植到实际工作中。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课程特色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1"/>
                          <w:szCs w:val="21"/>
                          <w:lang w:val="en-US" w:eastAsia="zh-CN"/>
                        </w:rPr>
                        <w:t>1、采用多层次、多角度的互动演练，以大量的模拟互动，使学员快速领悟新的思考模式，掌握全新的方法及实战操作技巧；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1"/>
                          <w:szCs w:val="21"/>
                          <w:lang w:val="en-US" w:eastAsia="zh-CN"/>
                        </w:rPr>
                        <w:t>2、将课程精髓溶入丰富的实际案例中，并通过生动化说明、演示，深入浅出给学员以深层次思考与启迪。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default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-197485</wp:posOffset>
                </wp:positionV>
                <wp:extent cx="1469390" cy="68262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5.55pt;height:53.75pt;width:115.7pt;z-index:251669504;mso-width-relative:page;mso-height-relative:page;" filled="f" stroked="f" coordsize="21600,21600" o:gfxdata="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JHpuncAAAACgEAAA8AAAAAAAAAAQAgAAAAIgAA&#10;AGRycy9kb3ducmV2LnhtbFBLAQIUABQAAAAIAIdO4kBlVAKv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课程概要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-74295</wp:posOffset>
            </wp:positionV>
            <wp:extent cx="2002790" cy="459105"/>
            <wp:effectExtent l="0" t="0" r="16510" b="17145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-201930</wp:posOffset>
                </wp:positionV>
                <wp:extent cx="614680" cy="53467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5.9pt;height:42.1pt;width:48.4pt;z-index:251668480;mso-width-relative:page;mso-height-relative:page;" filled="f" stroked="f" coordsize="21600,21600" o:gfxdata="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IY+cNsAAAALAQAADwAAAAAAAAABACAAAAAiAAAA&#10;ZHJzL2Rvd25yZXYueG1sUEsBAhQAFAAAAAgAh07iQKaWm5o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pPr w:leftFromText="180" w:rightFromText="180" w:vertAnchor="text" w:horzAnchor="page" w:tblpX="756" w:tblpY="1065"/>
        <w:tblW w:w="1060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6"/>
        <w:gridCol w:w="240"/>
        <w:gridCol w:w="53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88" w:hRule="atLeast"/>
          <w:jc w:val="center"/>
        </w:trPr>
        <w:tc>
          <w:tcPr>
            <w:tcW w:w="5036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  <w:t>第一课：爆品的底层逻辑—确保爆品打造做对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1、什么是爆品打造的底层逻辑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2、爆品打造底层逻辑的两大价值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（1）一张图谱看清，为什么你的企业做不大\做不快\利润微薄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  <w:lang w:val="en-US" w:eastAsia="zh-CN"/>
              </w:rPr>
              <w:t>2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）一个图形顿悟，为什么定位等各种营销理论，都没能解决你的营销问题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3、案例解读品牌营销的底层逻辑解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（1）超级爆品王老吉：从零到300亿的真正秘密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  <w:lang w:val="en-US" w:eastAsia="zh-CN"/>
              </w:rPr>
              <w:t>2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）超级爆品公牛插座：如何“0广告费”、“0促销”，2年从3000万飞跃到2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  <w:lang w:val="en-US" w:eastAsia="zh-CN"/>
              </w:rPr>
              <w:t>.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6亿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  <w:t>第二课：爆品打造第一步——打造用户非买不可的品牌价值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1、购买的本质是什么？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2、让用户必然购买你的产品的品牌原理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3、让用户必然购买你的产品的五大方法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（1）第一种方法——用户升维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D0D0D" w:themeColor="text1" w:themeTint="F2"/>
                <w:szCs w:val="22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2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案例：熊猫不走蛋糕如何2年实现从0到年销2亿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D0D0D" w:themeColor="text1" w:themeTint="F2"/>
                <w:szCs w:val="22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2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案例：少儿教育培训机构如何通过用户升维实现爆发式增长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（2）第二种方法——价值极致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案例：</w:t>
            </w:r>
            <w:r>
              <w:rPr>
                <w:rFonts w:ascii="思源黑体 CN Regular" w:hAnsi="思源黑体 CN Regular" w:eastAsia="思源黑体 CN Regular" w:cs="宋体"/>
                <w:color w:val="0D0D0D" w:themeColor="text1" w:themeTint="F2"/>
                <w:kern w:val="0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乐纯酸奶2年从0到年销2亿</w:t>
            </w: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背后秘密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案例：小米生态链产品，单品上市一年销售破1</w:t>
            </w:r>
            <w:r>
              <w:rPr>
                <w:rFonts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0</w:t>
            </w: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1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亿背后的秘密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</w:t>
            </w:r>
            <w:r>
              <w:rPr>
                <w:rFonts w:ascii="思源黑体 CN Regular" w:hAnsi="思源黑体 CN Regular" w:eastAsia="思源黑体 CN Regular" w:cs="思源黑体 CN Regular"/>
                <w:u w:val="none"/>
              </w:rPr>
              <w:t>3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）第三种方法——价值对立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案例：神舟专车如何通过价值对立绝境重生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/>
                <w:color w:val="0D0D0D" w:themeColor="text1" w:themeTint="F2"/>
                <w:szCs w:val="22"/>
                <w:u w:val="no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案例：比普通植物油贵3倍的鲁花花生油，如何快速攻占全国市场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FFFFFF" w:themeFill="background1"/>
            <w:textDirection w:val="tbRlV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</w:p>
        </w:tc>
        <w:tc>
          <w:tcPr>
            <w:tcW w:w="5325" w:type="dxa"/>
            <w:tcBorders>
              <w:tl2br w:val="nil"/>
              <w:tr2bl w:val="nil"/>
            </w:tcBorders>
            <w:shd w:val="clear" w:color="auto" w:fill="E7E6E6" w:themeFill="background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</w:t>
            </w:r>
            <w:r>
              <w:rPr>
                <w:rFonts w:ascii="思源黑体 CN Regular" w:hAnsi="思源黑体 CN Regular" w:eastAsia="思源黑体 CN Regular" w:cs="思源黑体 CN Regular"/>
                <w:u w:val="none"/>
              </w:rPr>
              <w:t>4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）第四种方法——价值创新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案例：云南白药创可贴如何通过价值创新异军突起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案例：碧桂园如何通过价值创新逆势增长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（</w:t>
            </w:r>
            <w:r>
              <w:rPr>
                <w:rFonts w:ascii="思源黑体 CN Regular" w:hAnsi="思源黑体 CN Regular" w:eastAsia="思源黑体 CN Regular" w:cs="思源黑体 CN Regular"/>
                <w:u w:val="none"/>
              </w:rPr>
              <w:t>5</w:t>
            </w: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）第五种方法——品类定义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案例：拉杜蓝乔核桃油，如何三年从500万增长到 4.7亿，创造品牌奇迹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案例：美国西南航空如何通过重新定义品类持续盈利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b/>
                <w:bCs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  <w:t>第三课：爆品打造第二步——让你的产品瞬间秒杀用户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最高级的营销传播，不是企业付费推广，而是在设计产品的过程中，将强大的营销基因植入产品之中，从而让产品本身就具备自我营销的能力。本课讲授的就是如何为产品植入营销的基因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Chars="0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产品价值可视化智造产品秒杀力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案例：公牛插座\复合肥\九阳电饭煲\高露洁等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2、产品价值冲击力智造产品静销力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u w:val="none"/>
              </w:rPr>
              <w:t>案例：乐扣乐扣\粉碎机\环保涂料等五大案例解读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b/>
                <w:bCs/>
                <w:color w:val="C00000"/>
                <w:u w:val="none"/>
              </w:rPr>
              <w:t>成果输出：</w:t>
            </w: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  <w:t>《产品秒杀力基本方案》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 w:cs="思源黑体 CN Regular"/>
                <w:b/>
                <w:bCs/>
                <w:w w:val="90"/>
                <w:u w:val="none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w w:val="90"/>
                <w:u w:val="none"/>
              </w:rPr>
              <w:t>第四课：爆品打造第三步——以“微投入”实现品牌爆红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第一节：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智造</w:t>
            </w: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极致体验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——如何让</w:t>
            </w: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大量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用户免费帮你传播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最高级的营销传播，不是品牌方付费推广，而是制造极致体验驱动大量用户主动免费帮你推广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案例：西南航空如何通过打造极致体验，让品牌爆红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案例：亚朵酒店如何通过打造极致体验，让品牌爆红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案例：宜家如何通过打造极致体验，让品牌爆红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000000" w:themeColor="text1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案例：猫头鹰餐厅如何打造极致体验，让品牌爆红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第二节：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超级</w:t>
            </w: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产品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命名——一个好名字</w:t>
            </w:r>
            <w:r>
              <w:rPr>
                <w:rFonts w:hint="eastAsia"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等于</w:t>
            </w:r>
            <w:r>
              <w:rPr>
                <w:rFonts w:ascii="思源黑体 CN Regular" w:hAnsi="思源黑体 CN Regular" w:eastAsia="思源黑体 CN Regular"/>
                <w:color w:val="262626" w:themeColor="text1" w:themeTint="D9"/>
                <w:szCs w:val="22"/>
                <w:u w:val="no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千万广告费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 w:val="0"/>
                <w:u w:val="none"/>
              </w:rPr>
            </w:pPr>
            <w:r>
              <w:rPr>
                <w:rFonts w:hint="eastAsia" w:ascii="思源黑体 CN Bold" w:hAnsi="思源黑体 CN Bold" w:eastAsia="思源黑体 CN Bold" w:cs="思源黑体 CN Bold"/>
                <w:b/>
                <w:bCs/>
                <w:color w:val="C00000"/>
                <w:u w:val="none"/>
              </w:rPr>
              <w:t>成果输出：</w:t>
            </w: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u w:val="none"/>
              </w:rPr>
              <w:t>《产品体验设计基本方案》</w:t>
            </w:r>
          </w:p>
        </w:tc>
      </w:tr>
    </w:tbl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-209550</wp:posOffset>
                </wp:positionV>
                <wp:extent cx="2106930" cy="686435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330" y="35635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" y="35836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330" y="35635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334" y="3564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课程大纲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16.5pt;height:54.05pt;width:165.9pt;z-index:251661312;mso-width-relative:page;mso-height-relative:page;" coordorigin="330,35635" coordsize="3318,1081" o:gfxdata="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">
                <o:lock v:ext="edit" aspectratio="f"/>
                <v:shape id="Picture 4" o:spid="_x0000_s1026" o:spt="75" type="#_x0000_t75" style="position:absolute;left:372;top:35836;height:723;width:3154;" filled="f" o:preferrelative="t" stroked="f" coordsize="21600,21600" o:gfxdata="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YN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330;top:35635;height:842;width:968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34;top:35642;height:1075;width:2314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课程大纲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w:rPr>
          <w:rFonts w:hint="eastAsia"/>
        </w:rPr>
        <w:br w:type="page"/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-621665</wp:posOffset>
            </wp:positionH>
            <wp:positionV relativeFrom="page">
              <wp:posOffset>5045710</wp:posOffset>
            </wp:positionV>
            <wp:extent cx="6435090" cy="3347720"/>
            <wp:effectExtent l="0" t="0" r="3810" b="5080"/>
            <wp:wrapNone/>
            <wp:docPr id="32" name="图片 32" descr="数智化销售赋能套餐简介-20210611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数智化销售赋能套餐简介-20210611(1)(1)_03"/>
                    <pic:cNvPicPr>
                      <a:picLocks noChangeAspect="1"/>
                    </pic:cNvPicPr>
                  </pic:nvPicPr>
                  <pic:blipFill>
                    <a:blip r:embed="rId11"/>
                    <a:srcRect l="9597" t="15688" r="9947" b="9923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8027035</wp:posOffset>
                </wp:positionV>
                <wp:extent cx="1678940" cy="29654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20"/>
                                <w:lang w:val="en-US" w:eastAsia="zh-CN"/>
                              </w:rPr>
                              <w:t>*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20"/>
                                <w:lang w:eastAsia="zh-CN"/>
                              </w:rPr>
                              <w:t>图片内容版权归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20"/>
                                <w:lang w:val="en-US" w:eastAsia="zh-CN"/>
                              </w:rPr>
                              <w:t>讲师机构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20"/>
                                <w:lang w:eastAsia="zh-CN"/>
                              </w:rPr>
                              <w:t>所有。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5pt;margin-top:632.05pt;height:23.35pt;width:132.2pt;z-index:251693056;mso-width-relative:page;mso-height-relative:page;" filled="f" stroked="f" coordsize="21600,21600" o:gfxdata="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4OeEs3gAAAA0BAAAPAAAAAAAAAAEAIAAAACIA&#10;AABkcnMvZG93bnJldi54bWxQSwECFAAUAAAACACHTuJAlSedK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20"/>
                          <w:lang w:val="en-US" w:eastAsia="zh-CN"/>
                        </w:rPr>
                        <w:t>*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20"/>
                          <w:lang w:eastAsia="zh-CN"/>
                        </w:rPr>
                        <w:t>图片内容版权归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20"/>
                          <w:lang w:val="en-US" w:eastAsia="zh-CN"/>
                        </w:rPr>
                        <w:t>讲师机构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20"/>
                          <w:lang w:eastAsia="zh-CN"/>
                        </w:rPr>
                        <w:t>所有。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-714375</wp:posOffset>
            </wp:positionH>
            <wp:positionV relativeFrom="page">
              <wp:posOffset>1728470</wp:posOffset>
            </wp:positionV>
            <wp:extent cx="6743065" cy="2828290"/>
            <wp:effectExtent l="0" t="0" r="635" b="10160"/>
            <wp:wrapNone/>
            <wp:docPr id="14" name="图片 14" descr="数智化销售赋能套餐简介-20210611(1)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数智化销售赋能套餐简介-20210611(1)(1)_02"/>
                    <pic:cNvPicPr>
                      <a:picLocks noChangeAspect="1"/>
                    </pic:cNvPicPr>
                  </pic:nvPicPr>
                  <pic:blipFill>
                    <a:blip r:embed="rId12"/>
                    <a:srcRect l="6643" t="16331" r="6631" b="19010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-342265</wp:posOffset>
                </wp:positionV>
                <wp:extent cx="2106930" cy="686435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86938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87139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8" name="文本框 54"/>
                        <wps:cNvSpPr txBox="1"/>
                        <wps:spPr>
                          <a:xfrm>
                            <a:off x="5486" y="86938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9" name="文本框 55"/>
                        <wps:cNvSpPr txBox="1"/>
                        <wps:spPr>
                          <a:xfrm>
                            <a:off x="6490" y="86945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底层逻辑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5pt;margin-top:-26.95pt;height:54.05pt;width:165.9pt;z-index:251683840;mso-width-relative:page;mso-height-relative:page;" coordorigin="5486,86938" coordsize="3318,1081" o:gfxdata="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OIglCswAAACEBAAAZAAAAZHJzL19yZWxzL2Uy&#10;b0RvYy54bWwucmVsc4WPywrCMBBF94L/EGZv07oQkabdiNCt1A8YkmkbbB4kUezfG3BjQXA593LP&#10;Yer2ZWb2pBC1swKqogRGVjql7Sjg1l92R2AxoVU4O0sCForQNttNfaUZUx7FSfvIMsVGAVNK/sR5&#10;lBMZjIXzZHMzuGAw5TOM3KO840h8X5YHHr4Z0KyYrFMCQqcqYP3is/k/2w2DlnR28mHIph8Krk12&#10;ZyCGkZIAQ0rjJ6wKMgPwpuarx5o3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">
                <o:lock v:ext="edit" aspectratio="f"/>
                <v:shape id="Picture 4" o:spid="_x0000_s1026" o:spt="75" type="#_x0000_t75" style="position:absolute;left:5528;top:87139;height:723;width:3154;" filled="f" o:preferrelative="t" stroked="f" coordsize="21600,21600" o:gfxdata="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5KX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54" o:spid="_x0000_s1026" o:spt="202" type="#_x0000_t202" style="position:absolute;left:5486;top:86938;height:842;width:968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6490;top:86945;height:1075;width:2314;" filled="f" stroked="f" coordsize="21600,21600" o:gfxdata="UEsDBAoAAAAAAIdO4kAAAAAAAAAAAAAAAAAEAAAAZHJzL1BLAwQUAAAACACHTuJAzHRZ3c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xE9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Fnd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底层逻辑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5759450</wp:posOffset>
                </wp:positionV>
                <wp:extent cx="6685280" cy="9448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益策教育经过18年的运营沉淀，基于“三驾马车（学习模式+学习地图+学习引擎）”方法论内核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形成了100余个管理标准，服务主流企业公开课、内训、项目实施，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客户对象为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年营业额3~100亿+成长型/规模型企业，累计交付5万天+，用实力和经验打造五星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学习管理服务闭环，为学员提供优质的学习体验。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pt;margin-top:453.5pt;height:74.4pt;width:526.4pt;z-index:251680768;mso-width-relative:page;mso-height-relative:page;" filled="f" stroked="f" coordsize="21600,21600" o:gfxdata="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rYDxd0AAAANAQAADwAAAAAAAAABACAAAAAiAAAA&#10;ZHJzL2Rvd25yZXYueG1sUEsBAhQAFAAAAAgAh07iQJYX78w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益策教育经过18年的运营沉淀，基于“三驾马车（学习模式+学习地图+学习引擎）”方法论内核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形成了100余个管理标准，服务主流企业公开课、内训、项目实施，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客户对象为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年营业额3~100亿+成长型/规模型企业，累计交付5万天+，用实力和经验打造五星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学习管理服务闭环，为学员提供优质的学习体验。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-593725</wp:posOffset>
            </wp:positionH>
            <wp:positionV relativeFrom="page">
              <wp:posOffset>7695565</wp:posOffset>
            </wp:positionV>
            <wp:extent cx="6390005" cy="2284730"/>
            <wp:effectExtent l="0" t="0" r="10795" b="1270"/>
            <wp:wrapNone/>
            <wp:docPr id="19" name="图片 19" descr="dddfc2943b5d5e21462a515c0588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dfc2943b5d5e21462a515c0588c2f"/>
                    <pic:cNvPicPr>
                      <a:picLocks noChangeAspect="1"/>
                    </pic:cNvPicPr>
                  </pic:nvPicPr>
                  <pic:blipFill>
                    <a:blip r:embed="rId13"/>
                    <a:srcRect l="6247" t="29751" r="4060" b="655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5066665</wp:posOffset>
                </wp:positionV>
                <wp:extent cx="2106930" cy="68643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86938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87139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5486" y="86938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6490" y="86945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运营服务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398.95pt;height:54.05pt;width:165.9pt;z-index:251674624;mso-width-relative:page;mso-height-relative:page;" coordorigin="5486,86938" coordsize="3318,1081" o:gfxdata="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NXXI89wAAAAMAQAADwAAAAAAAAABACAAAAAiAAAAZHJzL2Rvd25yZXYu&#10;eG1sUEsBAhQAFAAAAAgAh07iQNgEYFoDBAAANQsAAA4AAAAAAAAAAQAgAAAAKw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5528;top:87139;height:723;width:3154;" filled="f" o:preferrelative="t" stroked="f" coordsize="21600,21600" o:gfxdata="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36P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5486;top:86938;height:842;width:968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86945;height:1075;width:2314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运营服务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501015</wp:posOffset>
                </wp:positionV>
                <wp:extent cx="6777355" cy="1020445"/>
                <wp:effectExtent l="0" t="0" r="4445" b="82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1020445"/>
                          <a:chOff x="1941" y="71535"/>
                          <a:chExt cx="10673" cy="1607"/>
                        </a:xfrm>
                      </wpg:grpSpPr>
                      <wps:wsp>
                        <wps:cNvPr id="48" name="矩形 47"/>
                        <wps:cNvSpPr/>
                        <wps:spPr>
                          <a:xfrm>
                            <a:off x="1941" y="71538"/>
                            <a:ext cx="10673" cy="160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合 31"/>
                        <wpg:cNvGrpSpPr/>
                        <wpg:grpSpPr>
                          <a:xfrm>
                            <a:off x="9956" y="72459"/>
                            <a:ext cx="2475" cy="608"/>
                            <a:chOff x="7762" y="72612"/>
                            <a:chExt cx="2475" cy="608"/>
                          </a:xfrm>
                        </wpg:grpSpPr>
                        <wps:wsp>
                          <wps:cNvPr id="50" name="矩形标注 73"/>
                          <wps:cNvSpPr/>
                          <wps:spPr>
                            <a:xfrm>
                              <a:off x="7762" y="72812"/>
                              <a:ext cx="2475" cy="370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2" name="文本框 71"/>
                          <wps:cNvSpPr txBox="1"/>
                          <wps:spPr>
                            <a:xfrm>
                              <a:off x="7830" y="72612"/>
                              <a:ext cx="2326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小米生态链企业 HRD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0" name="文本框 70"/>
                        <wps:cNvSpPr txBox="1"/>
                        <wps:spPr>
                          <a:xfrm>
                            <a:off x="1961" y="71535"/>
                            <a:ext cx="10618" cy="1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刘老师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授课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逻辑严密，重点突出，既注重学员感受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又能够与学员达成良好的互动，用学员的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‘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语言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’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讲课。刘老师擅于通过游戏揭示复杂问题的本质特征；通过演练领悟枯燥主题的导向规律； 通过案例引发研讨问题的深层思考；通过测试诠释重点问题的精髓所在。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6pt;margin-top:39.45pt;height:80.35pt;width:533.65pt;z-index:251687936;mso-width-relative:page;mso-height-relative:page;" coordorigin="1941,71535" coordsize="10673,1607" o:gfxdata="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">
                <o:lock v:ext="edit" aspectratio="f"/>
                <v:rect id="矩形 47" o:spid="_x0000_s1026" o:spt="1" style="position:absolute;left:1941;top:71538;height:1604;width:10673;v-text-anchor:middle;" fillcolor="#D9D9D9 [2732]" filled="t" stroked="f" coordsize="21600,21600" o:gfxdata="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TxFu8AAAA&#10;2wAAAA8AAAAAAAAAAQAgAAAAIgAAAGRycy9kb3ducmV2LnhtbFBLAQIUABQAAAAIAIdO4kAzLwWe&#10;OwAAADkAAAAQAAAAAAAAAAEAIAAAAAsBAABkcnMvc2hhcGV4bWwueG1sUEsFBgAAAAAGAAYAWwEA&#10;ALU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组合 31" o:spid="_x0000_s1026" o:spt="203" style="position:absolute;left:9956;top:72459;height:608;width:2475;" coordorigin="7762,72612" coordsize="2475,608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矩形标注 73" o:spid="_x0000_s1026" o:spt="61" type="#_x0000_t61" style="position:absolute;left:7762;top:72812;height:370;width:2475;v-text-anchor:middle;" fillcolor="#808080 [1629]" filled="t" stroked="f" coordsize="21600,21600" o:gfxdata="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PZLEa2AAAA2wAAAA8A&#10;AAAAAAAAAQAgAAAAIgAAAGRycy9kb3ducmV2LnhtbFBLAQIUABQAAAAIAIdO4kAzLwWeOwAAADkA&#10;AAAQAAAAAAAAAAEAIAAAAAUBAABkcnMvc2hhcGV4bWwueG1sUEsFBgAAAAAGAAYAWwEAAK8DAAAA&#10;AA==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7830;top:72612;height:608;width:2326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小米生态链企业 HRD</w:t>
                          </w:r>
                        </w:p>
                      </w:txbxContent>
                    </v:textbox>
                  </v:shape>
                </v:group>
                <v:shape id="文本框 70" o:spid="_x0000_s1026" o:spt="202" type="#_x0000_t202" style="position:absolute;left:1961;top:71535;height:1199;width:10618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刘老师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授课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逻辑严密，重点突出，既注重学员感受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又能够与学员达成良好的互动，用学员的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‘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语言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’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讲课。刘老师擅于通过游戏揭示复杂问题的本质特征；通过演练领悟枯燥主题的导向规律； 通过案例引发研讨问题的深层思考；通过测试诠释重点问题的精髓所在。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1689735</wp:posOffset>
                </wp:positionV>
                <wp:extent cx="6777355" cy="970915"/>
                <wp:effectExtent l="0" t="0" r="4445" b="63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970915"/>
                          <a:chOff x="1941" y="71535"/>
                          <a:chExt cx="10673" cy="1529"/>
                        </a:xfrm>
                      </wpg:grpSpPr>
                      <wps:wsp>
                        <wps:cNvPr id="37" name="矩形 47"/>
                        <wps:cNvSpPr/>
                        <wps:spPr>
                          <a:xfrm>
                            <a:off x="1941" y="71538"/>
                            <a:ext cx="10673" cy="15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9" name="组合 31"/>
                        <wpg:cNvGrpSpPr/>
                        <wpg:grpSpPr>
                          <a:xfrm>
                            <a:off x="10281" y="72389"/>
                            <a:ext cx="2140" cy="608"/>
                            <a:chOff x="8087" y="72542"/>
                            <a:chExt cx="2140" cy="608"/>
                          </a:xfrm>
                        </wpg:grpSpPr>
                        <wps:wsp>
                          <wps:cNvPr id="41" name="矩形标注 73"/>
                          <wps:cNvSpPr/>
                          <wps:spPr>
                            <a:xfrm>
                              <a:off x="8087" y="72729"/>
                              <a:ext cx="2141" cy="370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" name="文本框 71"/>
                          <wps:cNvSpPr txBox="1"/>
                          <wps:spPr>
                            <a:xfrm>
                              <a:off x="8248" y="72542"/>
                              <a:ext cx="1943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公牛插座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董事长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4" name="文本框 70"/>
                        <wps:cNvSpPr txBox="1"/>
                        <wps:spPr>
                          <a:xfrm>
                            <a:off x="1961" y="71535"/>
                            <a:ext cx="10618" cy="1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刘老师将学习化繁为简、化简为易、化易成趣。即学即用，有人气接地气，人人能操作，点滴可运用。佐之在课程中穿插大量的模拟互动，使学员快速领悟新的思考模式，掌握全新的方法及实战操作技巧。授课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逻辑思维缜密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，课堂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互动性强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6pt;margin-top:133.05pt;height:76.45pt;width:533.65pt;z-index:251686912;mso-width-relative:page;mso-height-relative:page;" coordorigin="1941,71535" coordsize="10673,1529" o:gfxdata="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BjMrbD3AAAAAwBAAAPAAAAAAAAAAEAIAAAACIAAABkcnMvZG93bnJldi54bWxQSwECFAAU&#10;AAAACACHTuJAQU+NVmAEAAAlEAAADgAAAAAAAAABACAAAAArAQAAZHJzL2Uyb0RvYy54bWxQSwUG&#10;AAAAAAYABgBZAQAA/QcAAAAA&#10;">
                <o:lock v:ext="edit" aspectratio="f"/>
                <v:rect id="矩形 47" o:spid="_x0000_s1026" o:spt="1" style="position:absolute;left:1941;top:71538;height:1526;width:10673;v-text-anchor:middle;" fillcolor="#D9D9D9 [2732]" filled="t" stroked="f" coordsize="21600,21600" o:gfxdata="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KI1S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组合 31" o:spid="_x0000_s1026" o:spt="203" style="position:absolute;left:10281;top:72389;height:608;width:2140;" coordorigin="8087,72542" coordsize="2140,608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矩形标注 73" o:spid="_x0000_s1026" o:spt="61" type="#_x0000_t61" style="position:absolute;left:8087;top:72729;height:370;width:2141;v-text-anchor:middle;" fillcolor="#808080 [1629]" filled="t" stroked="f" coordsize="21600,21600" o:gfxdata="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wfAL4A&#10;AADbAAAADwAAAAAAAAABACAAAAAiAAAAZHJzL2Rvd25yZXYueG1sUEsBAhQAFAAAAAgAh07iQDMv&#10;BZ47AAAAOQAAABAAAAAAAAAAAQAgAAAADQEAAGRycy9zaGFwZXhtbC54bWxQSwUGAAAAAAYABgBb&#10;AQAAtwMAAAAA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8248;top:72542;height:608;width:1943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公牛插座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董事长</w:t>
                          </w:r>
                        </w:p>
                      </w:txbxContent>
                    </v:textbox>
                  </v:shape>
                </v:group>
                <v:shape id="文本框 70" o:spid="_x0000_s1026" o:spt="202" type="#_x0000_t202" style="position:absolute;left:1961;top:71535;height:1199;width:10618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刘老师将学习化繁为简、化简为易、化易成趣。即学即用，有人气接地气，人人能操作，点滴可运用。佐之在课程中穿插大量的模拟互动，使学员快速领悟新的思考模式，掌握全新的方法及实战操作技巧。授课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逻辑思维缜密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，课堂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互动性强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3968115</wp:posOffset>
                </wp:positionV>
                <wp:extent cx="6777355" cy="970915"/>
                <wp:effectExtent l="0" t="0" r="4445" b="63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970915"/>
                          <a:chOff x="1958" y="71535"/>
                          <a:chExt cx="10673" cy="1529"/>
                        </a:xfrm>
                      </wpg:grpSpPr>
                      <wps:wsp>
                        <wps:cNvPr id="62" name="矩形 47"/>
                        <wps:cNvSpPr/>
                        <wps:spPr>
                          <a:xfrm>
                            <a:off x="1958" y="71538"/>
                            <a:ext cx="10673" cy="15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3" name="组合 31"/>
                        <wpg:cNvGrpSpPr/>
                        <wpg:grpSpPr>
                          <a:xfrm>
                            <a:off x="9615" y="72389"/>
                            <a:ext cx="2807" cy="608"/>
                            <a:chOff x="7421" y="72542"/>
                            <a:chExt cx="2807" cy="608"/>
                          </a:xfrm>
                        </wpg:grpSpPr>
                        <wps:wsp>
                          <wps:cNvPr id="64" name="矩形标注 73"/>
                          <wps:cNvSpPr/>
                          <wps:spPr>
                            <a:xfrm>
                              <a:off x="7421" y="72729"/>
                              <a:ext cx="2807" cy="370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文本框 71"/>
                          <wps:cNvSpPr txBox="1"/>
                          <wps:spPr>
                            <a:xfrm>
                              <a:off x="7525" y="72542"/>
                              <a:ext cx="2609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偃月工业LED灯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董事长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6" name="文本框 70"/>
                        <wps:cNvSpPr txBox="1"/>
                        <wps:spPr>
                          <a:xfrm>
                            <a:off x="1961" y="71535"/>
                            <a:ext cx="10618" cy="1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现在互联网领域非常流行的一个词叫升维思考降维打击，怎么升维思考降维打击呢？一直没有落地的方法。刘老师这堂课给出了非常实操落地的方法。在刘老师的课上我找到了我的品牌如何降维打击的方法，感谢刘老师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6pt;margin-top:312.45pt;height:76.45pt;width:533.65pt;z-index:251688960;mso-width-relative:page;mso-height-relative:page;" coordorigin="1958,71535" coordsize="10673,1529" o:gfxdata="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">
                <o:lock v:ext="edit" aspectratio="f"/>
                <v:rect id="矩形 47" o:spid="_x0000_s1026" o:spt="1" style="position:absolute;left:1958;top:71538;height:1526;width:10673;v-text-anchor:middle;" fillcolor="#D9D9D9 [2732]" filled="t" stroked="f" coordsize="21600,21600" o:gfxdata="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6v0b4A&#10;AADbAAAADwAAAAAAAAABACAAAAAiAAAAZHJzL2Rvd25yZXYueG1sUEsBAhQAFAAAAAgAh07iQDMv&#10;BZ47AAAAOQAAABAAAAAAAAAAAQAgAAAADQEAAGRycy9zaGFwZXhtbC54bWxQSwUGAAAAAAYABgBb&#10;AQAAtwMAAAAA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组合 31" o:spid="_x0000_s1026" o:spt="203" style="position:absolute;left:9615;top:72389;height:608;width:2807;" coordorigin="7421,72542" coordsize="2807,60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矩形标注 73" o:spid="_x0000_s1026" o:spt="61" type="#_x0000_t61" style="position:absolute;left:7421;top:72729;height:370;width:2807;v-text-anchor:middle;" fillcolor="#808080 [1629]" filled="t" stroked="f" coordsize="21600,21600" o:gfxdata="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7g+L4A&#10;AADbAAAADwAAAAAAAAABACAAAAAiAAAAZHJzL2Rvd25yZXYueG1sUEsBAhQAFAAAAAgAh07iQDMv&#10;BZ47AAAAOQAAABAAAAAAAAAAAQAgAAAADQEAAGRycy9zaGFwZXhtbC54bWxQSwUGAAAAAAYABgBb&#10;AQAAtwMAAAAA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71" o:spid="_x0000_s1026" o:spt="202" type="#_x0000_t202" style="position:absolute;left:7525;top:72542;height:608;width:2609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偃月工业LED灯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董事长</w:t>
                          </w:r>
                        </w:p>
                      </w:txbxContent>
                    </v:textbox>
                  </v:shape>
                </v:group>
                <v:shape id="文本框 70" o:spid="_x0000_s1026" o:spt="202" type="#_x0000_t202" style="position:absolute;left:1961;top:71535;height:1049;width:10618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现在互联网领域非常流行的一个词叫升维思考降维打击，怎么升维思考降维打击呢？一直没有落地的方法。刘老师这堂课给出了非常实操落地的方法。在刘老师的课上我找到了我的品牌如何降维打击的方法，感谢刘老师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2828925</wp:posOffset>
                </wp:positionV>
                <wp:extent cx="6776720" cy="970915"/>
                <wp:effectExtent l="0" t="0" r="5080" b="63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970915"/>
                          <a:chOff x="1958" y="71535"/>
                          <a:chExt cx="10672" cy="1529"/>
                        </a:xfrm>
                      </wpg:grpSpPr>
                      <wps:wsp>
                        <wps:cNvPr id="47" name="矩形 47"/>
                        <wps:cNvSpPr/>
                        <wps:spPr>
                          <a:xfrm>
                            <a:off x="1958" y="71538"/>
                            <a:ext cx="10673" cy="15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4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1" name="组合 31"/>
                        <wpg:cNvGrpSpPr/>
                        <wpg:grpSpPr>
                          <a:xfrm>
                            <a:off x="10281" y="72389"/>
                            <a:ext cx="2140" cy="608"/>
                            <a:chOff x="8087" y="72542"/>
                            <a:chExt cx="2140" cy="608"/>
                          </a:xfrm>
                        </wpg:grpSpPr>
                        <wps:wsp>
                          <wps:cNvPr id="24" name="矩形标注 73"/>
                          <wps:cNvSpPr/>
                          <wps:spPr>
                            <a:xfrm>
                              <a:off x="8087" y="72729"/>
                              <a:ext cx="2141" cy="370"/>
                            </a:xfrm>
                            <a:prstGeom prst="wedgeRectCallout">
                              <a:avLst>
                                <a:gd name="adj1" fmla="val -20003"/>
                                <a:gd name="adj2" fmla="val -75423"/>
                              </a:avLst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595959" w:themeColor="text1" w:themeTint="A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8248" y="72542"/>
                              <a:ext cx="1943" cy="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鲁花集团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b/>
                                    <w:bCs/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董事长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0" name="文本框 70"/>
                        <wps:cNvSpPr txBox="1"/>
                        <wps:spPr>
                          <a:xfrm>
                            <a:off x="1961" y="71535"/>
                            <a:ext cx="10618" cy="1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刘老师实战功底深厚，品牌营销实践经验丰富，授课风格生动，采用多层次、多角度的互动演练，使学员在体验中领悟课程之精华；擅长将精髓溶入实际案例中，并通过生动化说明、演示，深入浅出给学员以深层次思考与启迪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6pt;margin-top:222.75pt;height:76.45pt;width:533.6pt;z-index:251685888;mso-width-relative:page;mso-height-relative:page;" coordorigin="1958,71535" coordsize="10672,1529" o:gfxdata="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">
                <o:lock v:ext="edit" aspectratio="f"/>
                <v:rect id="_x0000_s1026" o:spid="_x0000_s1026" o:spt="1" style="position:absolute;left:1958;top:71538;height:1526;width:10673;v-text-anchor:middle;" fillcolor="#D9D9D9 [2732]" filled="t" stroked="f" coordsize="21600,21600" o:gfxdata="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MUCm/&#10;AAAA2wAAAA8AAAAAAAAAAQAgAAAAIgAAAGRycy9kb3ducmV2LnhtbFBLAQIUABQAAAAIAIdO4kAz&#10;LwWeOwAAADkAAAAQAAAAAAAAAAEAIAAAAA4BAABkcnMvc2hhcGV4bWwueG1sUEsFBgAAAAAGAAYA&#10;WwEAALgDAAAAAA==&#10;">
                  <v:fill on="t" opacity="29491f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0281;top:72389;height:608;width:2140;" coordorigin="8087,72542" coordsize="2140,608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矩形标注 73" o:spid="_x0000_s1026" o:spt="61" type="#_x0000_t61" style="position:absolute;left:8087;top:72729;height:370;width:2141;v-text-anchor:middle;" fillcolor="#808080 [1629]" filled="t" stroked="f" coordsize="21600,21600" o:gfxdata="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RZOL4A&#10;AADbAAAADwAAAAAAAAABACAAAAAiAAAAZHJzL2Rvd25yZXYueG1sUEsBAhQAFAAAAAgAh07iQDMv&#10;BZ47AAAAOQAAABAAAAAAAAAAAQAgAAAADQEAAGRycy9zaGFwZXhtbC54bWxQSwUGAAAAAAYABgBb&#10;AQAAtwMAAAAA&#10;" adj="6479,-5491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8248;top:72542;height:608;width:1943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鲁花集团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b/>
                              <w:bC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董事长</w:t>
                          </w:r>
                        </w:p>
                      </w:txbxContent>
                    </v:textbox>
                  </v:shape>
                </v:group>
                <v:shape id="文本框 70" o:spid="_x0000_s1026" o:spt="202" type="#_x0000_t202" style="position:absolute;left:1961;top:71535;height:1298;width:10618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刘老师实战功底深厚，品牌营销实践经验丰富，授课风格生动，采用多层次、多角度的互动演练，使学员在体验中领悟课程之精华；擅长将精髓溶入实际案例中，并通过生动化说明、演示，深入浅出给学员以深层次思考与启迪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kern w:val="0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-234950</wp:posOffset>
                </wp:positionV>
                <wp:extent cx="2106930" cy="686435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86938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87139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9" name="文本框 54"/>
                        <wps:cNvSpPr txBox="1"/>
                        <wps:spPr>
                          <a:xfrm>
                            <a:off x="5486" y="86938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" name="文本框 55"/>
                        <wps:cNvSpPr txBox="1"/>
                        <wps:spPr>
                          <a:xfrm>
                            <a:off x="6490" y="86945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学员评价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45pt;margin-top:-18.5pt;height:54.05pt;width:165.9pt;z-index:251684864;mso-width-relative:page;mso-height-relative:page;" coordorigin="5486,86938" coordsize="3318,1081" o:gfxdata="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">
                <o:lock v:ext="edit" aspectratio="f"/>
                <v:shape id="Picture 4" o:spid="_x0000_s1026" o:spt="75" type="#_x0000_t75" style="position:absolute;left:5528;top:87139;height:723;width:3154;" filled="f" o:preferrelative="t" stroked="f" coordsize="21600,21600" o:gfxdata="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Gx3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54" o:spid="_x0000_s1026" o:spt="202" type="#_x0000_t202" style="position:absolute;left:5486;top:86938;height:842;width:968;" filled="f" stroked="f" coordsize="21600,21600" o:gfxdata="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UdZ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6490;top:86945;height:1075;width:2314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学员评价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1591945</wp:posOffset>
                </wp:positionV>
                <wp:extent cx="4838700" cy="1009015"/>
                <wp:effectExtent l="0" t="0" r="0" b="6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  <w:t>小米生态链首席营销专家、原康师傅营销总监</w:t>
                            </w: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刘新宇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overflowPunct w:val="0"/>
                              <w:spacing w:line="72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5pt;margin-top:125.35pt;height:79.45pt;width:381pt;z-index:251665408;mso-width-relative:page;mso-height-relative:page;" fillcolor="#FFFFFF [3201]" filled="t" stroked="f" coordsize="21600,21600" o:gfxdata="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x9NP/WAAAACwEAAA8A&#10;AAAAAAAAAQAgAAAAIgAAAGRycy9kb3ducmV2LnhtbFBLAQIUABQAAAAIAIdO4kC9p0qNUgIAAJI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  <w:t>小米生态链首席营销专家、原康师傅营销总监</w:t>
                      </w: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刘新宇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overflowPunct w:val="0"/>
                        <w:spacing w:line="72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400" w:lineRule="exact"/>
                        <w:jc w:val="left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-475615</wp:posOffset>
            </wp:positionH>
            <wp:positionV relativeFrom="page">
              <wp:posOffset>1803400</wp:posOffset>
            </wp:positionV>
            <wp:extent cx="1454150" cy="1929130"/>
            <wp:effectExtent l="0" t="0" r="12700" b="13970"/>
            <wp:wrapNone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3" b="18388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2790825</wp:posOffset>
                </wp:positionV>
                <wp:extent cx="4707890" cy="540893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540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bidi="ar"/>
                              </w:rPr>
                              <w:t>实战经验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  <w:t>17年品牌营销咨询实战与培训经验，现为小米生态链企业品牌营销科学家; “故宫文创品牌奉旨造物”首席品牌营销专家。曾通过品牌营销策划，推动拉杜蓝乔核桃油三年成为爆品（由500万/年，增长到4.7亿/年）；0市场投入（0广告费、0促销费）推动公牛插座一年销售额增长1.6倍。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  <w:t>先后服务300余家国内知名企业，屡创市场奇迹。担任海尔智能、鲁花花生油、公牛插座、洋河蓝色经典等数十家企业品牌营销顾问。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val="en-US" w:eastAsia="zh-CN" w:bidi="ar"/>
                              </w:rPr>
                              <w:t>品牌营销实战案例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  <w:t>小米体重秤、空气净化器：体重秤实现单年突破100万台、空气净化器单年突破200万台；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  <w:t>偃月LED照明灯：21 个月的时间，由亏损 2300 万到实现营收 1.38 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2"/>
                                <w:lang w:val="en-US" w:eastAsia="zh-CN" w:bidi="ar"/>
                              </w:rPr>
                              <w:t>授课风格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授课富有激情、形象生动，注重互动，只讲亲身实践检验，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传授</w:t>
                            </w:r>
                            <w:r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非常有效的品牌营销方法与落地工具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，</w:t>
                            </w:r>
                            <w:r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让学员与课程同频共振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，有所收获。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zCs w:val="22"/>
                                <w:lang w:val="en-US" w:eastAsia="zh-CN" w:bidi="ar"/>
                              </w:rPr>
                              <w:t>主讲课程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小米爆品方法——小米生态链打造爆品的方法体系、爆发增长——如何10倍科学提升推广转化率、裂变式增长——四大方法打造市场超级加速器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zCs w:val="22"/>
                                <w:lang w:val="en-US" w:eastAsia="zh-CN" w:bidi="ar"/>
                              </w:rPr>
                              <w:t>服务客户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小米、故宫文创、京东、盒马鲜生、海尔智能、公牛插座、滴滴、正大食品、鲁花集团、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eastAsia="zh-CN" w:bidi="ar"/>
                              </w:rPr>
                              <w:t>拉杜蓝乔核桃油、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 w:val="0"/>
                                <w:bCs/>
                                <w:szCs w:val="22"/>
                                <w:lang w:val="en-US" w:eastAsia="zh-CN" w:bidi="ar"/>
                              </w:rPr>
                              <w:t>山西汾酒、东阿阿胶、万科、法兰琳、卡帕莎太阳镜、怡亚通……</w:t>
                            </w: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2pt;margin-top:219.75pt;height:425.9pt;width:370.7pt;z-index:251663360;mso-width-relative:page;mso-height-relative:page;" filled="f" stroked="f" coordsize="21600,21600" o:gfxdata="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fVluV1wAAAAwBAAAPAAAAAAAAAAEAIAAAACIAAABkcnMvZG93bnJldi54&#10;bWxQSwECFAAUAAAACACHTuJATWMLy8IBAABo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bidi="ar"/>
                        </w:rPr>
                        <w:t>实战经验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  <w:t>17年品牌营销咨询实战与培训经验，现为小米生态链企业品牌营销科学家; “故宫文创品牌奉旨造物”首席品牌营销专家。曾通过品牌营销策划，推动拉杜蓝乔核桃油三年成为爆品（由500万/年，增长到4.7亿/年）；0市场投入（0广告费、0促销费）推动公牛插座一年销售额增长1.6倍。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  <w:t>先后服务300余家国内知名企业，屡创市场奇迹。担任海尔智能、鲁花花生油、公牛插座、洋河蓝色经典等数十家企业品牌营销顾问。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val="en-US" w:eastAsia="zh-CN" w:bidi="ar"/>
                        </w:rPr>
                        <w:t>品牌营销实战案例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  <w:t>小米体重秤、空气净化器：体重秤实现单年突破100万台、空气净化器单年突破200万台；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  <w:t>偃月LED照明灯：21 个月的时间，由亏损 2300 万到实现营收 1.38 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2"/>
                          <w:lang w:val="en-US" w:eastAsia="zh-CN" w:bidi="ar"/>
                        </w:rPr>
                        <w:t>授课风格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授课富有激情、形象生动，注重互动，只讲亲身实践检验，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传授</w:t>
                      </w:r>
                      <w:r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非常有效的品牌营销方法与落地工具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，</w:t>
                      </w:r>
                      <w:r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让学员与课程同频共振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，有所收获。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zCs w:val="22"/>
                          <w:lang w:val="en-US" w:eastAsia="zh-CN" w:bidi="ar"/>
                        </w:rPr>
                        <w:t>主讲课程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default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小米爆品方法——小米生态链打造爆品的方法体系、爆发增长——如何10倍科学提升推广转化率、裂变式增长——四大方法打造市场超级加速器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zCs w:val="22"/>
                          <w:lang w:val="en-US" w:eastAsia="zh-CN" w:bidi="ar"/>
                        </w:rPr>
                        <w:t>服务客户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小米、故宫文创、京东、盒马鲜生、海尔智能、公牛插座、滴滴、正大食品、鲁花集团、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eastAsia="zh-CN" w:bidi="ar"/>
                        </w:rPr>
                        <w:t>拉杜蓝乔核桃油、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 w:val="0"/>
                          <w:bCs/>
                          <w:szCs w:val="22"/>
                          <w:lang w:val="en-US" w:eastAsia="zh-CN" w:bidi="ar"/>
                        </w:rPr>
                        <w:t>山西汾酒、东阿阿胶、万科、法兰琳、卡帕莎太阳镜、怡亚通……</w:t>
                      </w: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2805430</wp:posOffset>
                </wp:positionV>
                <wp:extent cx="635" cy="5739130"/>
                <wp:effectExtent l="0" t="0" r="37465" b="3302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3913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rgbClr val="C0C0C0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6pt;margin-top:220.9pt;height:451.9pt;width:0.05pt;z-index:251659264;mso-width-relative:page;mso-height-relative:page;" filled="f" stroked="t" coordsize="21600,21600" o:gfxdata="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qVmddgAAAAMAQAADwAAAAAAAAABACAAAAAiAAAAZHJzL2Rvd25yZXYueG1sUEsB&#10;AhQAFAAAAAgAh07iQDacTzf1AQAA3QMAAA4AAAAAAAAAAQAgAAAAJwEAAGRycy9lMm9Eb2MueG1s&#10;UEsFBgAAAAAGAAYAWQEAAI4FAAAAAA==&#10;">
                <v:fill on="f" focussize="0,0"/>
                <v:stroke weight="1.5pt" color="#C0C0C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2752090</wp:posOffset>
                </wp:positionV>
                <wp:extent cx="669417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62.55pt;margin-top:216.7pt;height:0pt;width:527.1pt;z-index:251664384;mso-width-relative:page;mso-height-relative:page;" filled="f" stroked="t" coordsize="21600,21600" o:gfxdata="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eRIrYAAAADAEAAA8AAAAAAAAAAQAgAAAAIgAAAGRycy9k&#10;b3ducmV2LnhtbFBLAQIUABQAAAAIAIdO4kB/Bxc+AgIAAO8DAAAOAAAAAAAAAAEAIAAAACcBAABk&#10;cnMvZTJvRG9jLnhtbFBLBQYAAAAABgAGAFkBAACbBQAAAAA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5346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42.1pt;width:48.4pt;z-index:251671552;mso-width-relative:page;mso-height-relative:page;" filled="f" stroked="f" coordsize="21600,21600" o:gfxdata="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rR6P9wAAAALAQAADwAAAAAAAAABACAAAAAiAAAA&#10;ZHJzL2Rvd25yZXYueG1sUEsBAhQAFAAAAAgAh07iQG6VVK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专家简介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251672576;mso-width-relative:page;mso-height-relative:page;" filled="f" stroked="f" coordsize="21600,21600" o:gfxdata="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Sq+TrbAAAACgEAAA8AAAAAAAAAAQAgAAAAIgAAAGRy&#10;cy9kb3ducmV2LnhtbFBLAQIUABQAAAAIAIdO4kDjTe0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专家简介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-1054100</wp:posOffset>
                </wp:positionH>
                <wp:positionV relativeFrom="paragraph">
                  <wp:posOffset>567055</wp:posOffset>
                </wp:positionV>
                <wp:extent cx="7344410" cy="2187575"/>
                <wp:effectExtent l="0" t="0" r="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410" cy="2187575"/>
                          <a:chOff x="5792" y="76589"/>
                          <a:chExt cx="11566" cy="3445"/>
                        </a:xfrm>
                      </wpg:grpSpPr>
                      <wps:wsp>
                        <wps:cNvPr id="79" name="文本框 36"/>
                        <wps:cNvSpPr txBox="1"/>
                        <wps:spPr>
                          <a:xfrm>
                            <a:off x="5792" y="76589"/>
                            <a:ext cx="11566" cy="3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收费：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  <w:lang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</w:rPr>
                                <w:t>800元/人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；【报名费包括学费、资料费；交通食宿费用自理。】 因本次课程限定席位为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u w:val="single"/>
                                </w:rPr>
                                <w:t>0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位，名额有限，先报先得，请尽快申请课程。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撤销席位：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付款方式：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  <w:t>益策学习通套票会员，请登录学乎网报名自动扣费；非会员用户，请联系分公司或通过转账付款。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本课程提供以下学习工具包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val="en-US" w:eastAsia="zh-CN"/>
                                </w:rPr>
                                <w:t>（打勾代表可提供）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eastAsia="zh-CN"/>
                                </w:rPr>
                                <w:t>电子版学员讲义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     课堂学习工具      课后延展学习-书籍推荐   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 w:val="0"/>
                                <w:spacing w:line="400" w:lineRule="exact"/>
                                <w:ind w:leftChars="0" w:firstLine="400" w:firstLineChars="20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>（基于对课程内容版权的保护，电子版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eastAsia="zh-CN"/>
                                </w:rPr>
                                <w:t>学员讲义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  <w:t>内容可能会有删减，敬请谅解；所提供的系列学习工具，仅用于延展学习使用，未得允许，不得对外传播，谢谢配合。）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矩形 23"/>
                        <wps:cNvSpPr/>
                        <wps:spPr>
                          <a:xfrm>
                            <a:off x="12792" y="78828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81" name="组合 42"/>
                        <wpg:cNvGrpSpPr/>
                        <wpg:grpSpPr>
                          <a:xfrm>
                            <a:off x="10694" y="78823"/>
                            <a:ext cx="257" cy="181"/>
                            <a:chOff x="9269" y="78799"/>
                            <a:chExt cx="257" cy="181"/>
                          </a:xfrm>
                        </wpg:grpSpPr>
                        <wps:wsp>
                          <wps:cNvPr id="82" name="矩形 23"/>
                          <wps:cNvSpPr/>
                          <wps:spPr>
                            <a:xfrm>
                              <a:off x="9273" y="78804"/>
                              <a:ext cx="176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图片 37" descr="对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10333" t="21067" r="9100" b="227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69" y="78799"/>
                              <a:ext cx="257" cy="1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5" name="矩形 23"/>
                        <wps:cNvSpPr/>
                        <wps:spPr>
                          <a:xfrm>
                            <a:off x="14593" y="78819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3pt;margin-top:44.65pt;height:172.25pt;width:578.3pt;z-index:251695104;mso-width-relative:page;mso-height-relative:page;" coordorigin="5792,76589" coordsize="11566,3445" o:gfxdata="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">
                <o:lock v:ext="edit" aspectratio="f"/>
                <v:shape id="文本框 36" o:spid="_x0000_s1026" o:spt="202" type="#_x0000_t202" style="position:absolute;left:5792;top:76589;height:3445;width:11566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收费：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  <w:lang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</w:rPr>
                          <w:t>800元/人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；【报名费包括学费、资料费；交通食宿费用自理。】 因本次课程限定席位为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color w:val="C00000"/>
                            <w:sz w:val="20"/>
                            <w:szCs w:val="20"/>
                            <w:u w:val="single"/>
                          </w:rPr>
                          <w:t>0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位，名额有限，先报先得，请尽快申请课程。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撤销席位：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付款方式：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  <w:t>益策学习通套票会员，请登录学乎网报名自动扣费；非会员用户，请联系分公司或通过转账付款。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autoSpaceDE w:val="0"/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本课程提供以下学习工具包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val="en-US" w:eastAsia="zh-CN"/>
                          </w:rPr>
                          <w:t>（打勾代表可提供）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C00000"/>
                            <w:sz w:val="20"/>
                            <w:szCs w:val="20"/>
                            <w:lang w:eastAsia="zh-CN"/>
                          </w:rPr>
                          <w:t>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eastAsia="zh-CN"/>
                          </w:rPr>
                          <w:t>电子版学员讲义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 xml:space="preserve">      课堂学习工具      课后延展学习-书籍推荐   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autoSpaceDE w:val="0"/>
                          <w:spacing w:line="400" w:lineRule="exact"/>
                          <w:ind w:leftChars="0" w:firstLine="400" w:firstLineChars="200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>（基于对课程内容版权的保护，电子版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eastAsia="zh-CN"/>
                          </w:rPr>
                          <w:t>学员讲义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  <w:t>内容可能会有删减，敬请谅解；所提供的系列学习工具，仅用于延展学习使用，未得允许，不得对外传播，谢谢配合。）</w:t>
                        </w:r>
                      </w:p>
                    </w:txbxContent>
                  </v:textbox>
                </v:shape>
                <v:rect id="矩形 23" o:spid="_x0000_s1026" o:spt="1" style="position:absolute;left:12792;top:78828;height:174;width:176;v-text-anchor:middle;" filled="f" stroked="t" coordsize="21600,21600" o:gfxdata="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4gua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group id="组合 42" o:spid="_x0000_s1026" o:spt="203" style="position:absolute;left:10694;top:78823;height:181;width:257;" coordorigin="9269,78799" coordsize="257,181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23" o:spid="_x0000_s1026" o:spt="1" style="position:absolute;left:9273;top:78804;height:174;width:176;v-text-anchor:middle;" filled="f" stroked="t" coordsize="21600,21600" o:gfxdata="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DB2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ect>
                  <v:shape id="图片 37" o:spid="_x0000_s1026" o:spt="75" alt="对" type="#_x0000_t75" style="position:absolute;left:9269;top:78799;height:181;width:257;" filled="f" o:preferrelative="t" stroked="f" coordsize="21600,21600" o:gfxdata="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mhfB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5" cropleft="6772f" croptop="13806f" cropright="5964f" cropbottom="14898f" o:title=""/>
                    <o:lock v:ext="edit" aspectratio="t"/>
                  </v:shape>
                </v:group>
                <v:rect id="矩形 23" o:spid="_x0000_s1026" o:spt="1" style="position:absolute;left:14593;top:78819;height:174;width:176;v-text-anchor:middle;" filled="f" stroked="t" coordsize="21600,21600" o:gfxdata="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agC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3646805</wp:posOffset>
                </wp:positionV>
                <wp:extent cx="6932295" cy="259334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427" cy="259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爆品战略：互联网时代品牌营销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》课程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时间/地点/主讲：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9月16-17日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eastAsia="zh-CN"/>
                              </w:rPr>
                              <w:t>刘新宇</w:t>
                            </w:r>
                          </w:p>
                          <w:tbl>
                            <w:tblPr>
                              <w:tblStyle w:val="7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ind w:firstLine="210" w:firstLineChars="100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pt;margin-top:287.15pt;height:204.2pt;width:545.85pt;z-index:251662336;mso-width-relative:page;mso-height-relative:page;" filled="f" stroked="f" coordsize="21600,21600" o:gfxdata="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a+23baAAAA&#10;DAEAAA8AAAAAAAAAAQAgAAAAIgAAAGRycy9kb3ducmV2LnhtbFBLAQIUABQAAAAIAIdO4kB0gcKW&#10;GwIAABgEAAAOAAAAAAAAAAEAIAAAACk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爆品战略：互联网时代品牌营销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》课程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时间/地点/主讲：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9月16-17日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广州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eastAsia="zh-CN"/>
                        </w:rPr>
                        <w:t>刘新宇</w:t>
                      </w:r>
                    </w:p>
                    <w:tbl>
                      <w:tblPr>
                        <w:tblStyle w:val="7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ind w:firstLine="210" w:firstLineChars="100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-1180465</wp:posOffset>
                </wp:positionH>
                <wp:positionV relativeFrom="paragraph">
                  <wp:posOffset>2939415</wp:posOffset>
                </wp:positionV>
                <wp:extent cx="2106930" cy="686435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513" y="96947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55" y="9714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5513" y="96947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6517" y="96954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95pt;margin-top:231.45pt;height:54.05pt;width:165.9pt;z-index:251673600;mso-width-relative:page;mso-height-relative:page;" coordorigin="5513,96947" coordsize="3318,1081" o:gfxdata="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">
                <o:lock v:ext="edit" aspectratio="f"/>
                <v:shape id="Picture 4" o:spid="_x0000_s1026" o:spt="75" type="#_x0000_t75" style="position:absolute;left:5555;top:97148;height:723;width:3154;" filled="f" o:preferrelative="t" stroked="f" coordsize="21600,21600" o:gfxdata="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ucy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5513;top:96947;height:842;width:968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08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17;top:96954;height:1075;width:2314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-1147445</wp:posOffset>
            </wp:positionH>
            <wp:positionV relativeFrom="page">
              <wp:posOffset>8281670</wp:posOffset>
            </wp:positionV>
            <wp:extent cx="7402195" cy="2406015"/>
            <wp:effectExtent l="0" t="0" r="8255" b="13335"/>
            <wp:wrapNone/>
            <wp:docPr id="84" name="图片 84" descr="C:\Users\Administrator\Desktop\123123.jpg12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dministrator\Desktop\123123.jpg12312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-125095</wp:posOffset>
                </wp:positionV>
                <wp:extent cx="2106930" cy="68643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5486" y="104059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104260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5486" y="104059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6490" y="104066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报名信息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5pt;margin-top:-9.85pt;height:54.05pt;width:165.9pt;z-index:251661312;mso-width-relative:page;mso-height-relative:page;" coordorigin="5486,104059" coordsize="3318,1081" o:gfxdata="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ulkzcdoAAAALAQAADwAAAAAAAAABACAAAAAiAAAAZHJzL2Rvd25yZXYu&#10;eG1sUEsBAhQAFAAAAAgAh07iQBO9j2cFBAAAOwsAAA4AAAAAAAAAAQAgAAAAKQ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5528;top:104260;height:723;width:3154;" filled="f" o:preferrelative="t" stroked="f" coordsize="21600,21600" o:gfxdata="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Yh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5486;top:104059;height:842;width:968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07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90;top:104066;height:1075;width:2314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报名信息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 w:eastAsiaTheme="minorEastAsia"/>
          <w:lang w:eastAsia="zh-CN"/>
        </w:rPr>
      </w:pPr>
      <w:bookmarkStart w:id="1" w:name="_GoBack"/>
      <w:r>
        <w:rPr>
          <w:rFonts w:hint="eastAsia" w:eastAsiaTheme="minorEastAsia"/>
          <w:b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-658495</wp:posOffset>
            </wp:positionH>
            <wp:positionV relativeFrom="page">
              <wp:posOffset>920750</wp:posOffset>
            </wp:positionV>
            <wp:extent cx="6489065" cy="7681595"/>
            <wp:effectExtent l="0" t="0" r="6985" b="14605"/>
            <wp:wrapNone/>
            <wp:docPr id="4" name="图片 4" descr="C:\Users\Administrator\Desktop\课程推荐\课程推荐6.24.jpg课程推荐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课程推荐\课程推荐6.24.jpg课程推荐6.24"/>
                    <pic:cNvPicPr>
                      <a:picLocks noChangeAspect="1"/>
                    </pic:cNvPicPr>
                  </pic:nvPicPr>
                  <pic:blipFill>
                    <a:blip r:embed="rId17"/>
                    <a:srcRect l="1942" t="2116" r="1422" b="11753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rPr>
          <w:b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-1228090</wp:posOffset>
          </wp:positionH>
          <wp:positionV relativeFrom="margin">
            <wp:posOffset>9070340</wp:posOffset>
          </wp:positionV>
          <wp:extent cx="7644765" cy="715010"/>
          <wp:effectExtent l="0" t="0" r="13335" b="8890"/>
          <wp:wrapSquare wrapText="bothSides"/>
          <wp:docPr id="40" name="图片 1" descr="D:\yu\广州总部\市场中心部\2019年\2019 品牌模板\公开课\页脚.jpg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1" descr="D:\yu\广州总部\市场中心部\2019年\2019 品牌模板\公开课\页脚.jpg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76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878840</wp:posOffset>
          </wp:positionV>
          <wp:extent cx="7477125" cy="720090"/>
          <wp:effectExtent l="0" t="0" r="9525" b="381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-1145540</wp:posOffset>
          </wp:positionH>
          <wp:positionV relativeFrom="paragraph">
            <wp:posOffset>-547370</wp:posOffset>
          </wp:positionV>
          <wp:extent cx="7575550" cy="788035"/>
          <wp:effectExtent l="0" t="0" r="6350" b="12065"/>
          <wp:wrapNone/>
          <wp:docPr id="9" name="图片 9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788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-144145</wp:posOffset>
          </wp:positionH>
          <wp:positionV relativeFrom="paragraph">
            <wp:posOffset>-504190</wp:posOffset>
          </wp:positionV>
          <wp:extent cx="7543800" cy="692785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327" cy="69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BE34C5"/>
    <w:multiLevelType w:val="singleLevel"/>
    <w:tmpl w:val="DABE34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9800A9B"/>
    <w:multiLevelType w:val="multilevel"/>
    <w:tmpl w:val="49800A9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E1D90F"/>
    <w:multiLevelType w:val="singleLevel"/>
    <w:tmpl w:val="6FE1D90F"/>
    <w:lvl w:ilvl="0" w:tentative="0">
      <w:start w:val="1"/>
      <w:numFmt w:val="bullet"/>
      <w:lvlText w:val=""/>
      <w:lvlJc w:val="left"/>
      <w:pPr>
        <w:ind w:left="420" w:leftChars="0" w:hanging="420" w:firstLineChars="0"/>
      </w:pPr>
      <w:rPr>
        <w:rFonts w:hint="default" w:ascii="Wingdings" w:hAnsi="Wingdings" w:cs="Wingdings"/>
        <w:color w:val="C00000"/>
      </w:rPr>
    </w:lvl>
  </w:abstractNum>
  <w:abstractNum w:abstractNumId="3">
    <w:nsid w:val="783D636B"/>
    <w:multiLevelType w:val="singleLevel"/>
    <w:tmpl w:val="783D63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D327E8"/>
    <w:rsid w:val="000124D2"/>
    <w:rsid w:val="000138A4"/>
    <w:rsid w:val="00014CA9"/>
    <w:rsid w:val="00015047"/>
    <w:rsid w:val="000549AD"/>
    <w:rsid w:val="0005540F"/>
    <w:rsid w:val="0005636C"/>
    <w:rsid w:val="00056406"/>
    <w:rsid w:val="000644F7"/>
    <w:rsid w:val="0007471A"/>
    <w:rsid w:val="0008402F"/>
    <w:rsid w:val="000A158A"/>
    <w:rsid w:val="000A6F72"/>
    <w:rsid w:val="000A7696"/>
    <w:rsid w:val="000B06E1"/>
    <w:rsid w:val="000B088F"/>
    <w:rsid w:val="000C26DF"/>
    <w:rsid w:val="000C3145"/>
    <w:rsid w:val="000E7016"/>
    <w:rsid w:val="00114A41"/>
    <w:rsid w:val="00114EBC"/>
    <w:rsid w:val="00130AF8"/>
    <w:rsid w:val="00134B20"/>
    <w:rsid w:val="00140CC2"/>
    <w:rsid w:val="00145A34"/>
    <w:rsid w:val="0014696D"/>
    <w:rsid w:val="00147775"/>
    <w:rsid w:val="00165A44"/>
    <w:rsid w:val="001813BD"/>
    <w:rsid w:val="00182371"/>
    <w:rsid w:val="00183594"/>
    <w:rsid w:val="0018579B"/>
    <w:rsid w:val="001860D7"/>
    <w:rsid w:val="0019075A"/>
    <w:rsid w:val="001B2D32"/>
    <w:rsid w:val="001B7726"/>
    <w:rsid w:val="001C0A52"/>
    <w:rsid w:val="001C5E75"/>
    <w:rsid w:val="001C6EB8"/>
    <w:rsid w:val="001D7E99"/>
    <w:rsid w:val="001F11BA"/>
    <w:rsid w:val="00201F09"/>
    <w:rsid w:val="00205740"/>
    <w:rsid w:val="00206338"/>
    <w:rsid w:val="0021162B"/>
    <w:rsid w:val="00212714"/>
    <w:rsid w:val="00220603"/>
    <w:rsid w:val="002230DA"/>
    <w:rsid w:val="00226B7E"/>
    <w:rsid w:val="00233206"/>
    <w:rsid w:val="00255322"/>
    <w:rsid w:val="002733FB"/>
    <w:rsid w:val="00283D46"/>
    <w:rsid w:val="002A37D4"/>
    <w:rsid w:val="002B6825"/>
    <w:rsid w:val="002C7601"/>
    <w:rsid w:val="002D7167"/>
    <w:rsid w:val="002E2130"/>
    <w:rsid w:val="002E3D44"/>
    <w:rsid w:val="002F1F95"/>
    <w:rsid w:val="0031220E"/>
    <w:rsid w:val="00313D30"/>
    <w:rsid w:val="003219B8"/>
    <w:rsid w:val="00331D33"/>
    <w:rsid w:val="00331F75"/>
    <w:rsid w:val="00335014"/>
    <w:rsid w:val="00335F36"/>
    <w:rsid w:val="003367B0"/>
    <w:rsid w:val="00353993"/>
    <w:rsid w:val="00357F8A"/>
    <w:rsid w:val="00363761"/>
    <w:rsid w:val="003717CA"/>
    <w:rsid w:val="003A0AB7"/>
    <w:rsid w:val="003B0782"/>
    <w:rsid w:val="003B6C5F"/>
    <w:rsid w:val="003F1C6F"/>
    <w:rsid w:val="003F2616"/>
    <w:rsid w:val="003F695E"/>
    <w:rsid w:val="0041598F"/>
    <w:rsid w:val="00417087"/>
    <w:rsid w:val="0043120F"/>
    <w:rsid w:val="004321C2"/>
    <w:rsid w:val="004364F2"/>
    <w:rsid w:val="004407BC"/>
    <w:rsid w:val="00442138"/>
    <w:rsid w:val="0044460D"/>
    <w:rsid w:val="00446C03"/>
    <w:rsid w:val="0046176F"/>
    <w:rsid w:val="004701A9"/>
    <w:rsid w:val="00472A94"/>
    <w:rsid w:val="00473193"/>
    <w:rsid w:val="00483007"/>
    <w:rsid w:val="0048384A"/>
    <w:rsid w:val="00496C17"/>
    <w:rsid w:val="004D16FC"/>
    <w:rsid w:val="004D1D67"/>
    <w:rsid w:val="004D4F7B"/>
    <w:rsid w:val="004E0AE6"/>
    <w:rsid w:val="004F2C29"/>
    <w:rsid w:val="004F319C"/>
    <w:rsid w:val="00500E5D"/>
    <w:rsid w:val="005073EE"/>
    <w:rsid w:val="00513B01"/>
    <w:rsid w:val="00532389"/>
    <w:rsid w:val="00543120"/>
    <w:rsid w:val="0055563E"/>
    <w:rsid w:val="00557492"/>
    <w:rsid w:val="00575EBD"/>
    <w:rsid w:val="00584143"/>
    <w:rsid w:val="005B0CA7"/>
    <w:rsid w:val="005B2788"/>
    <w:rsid w:val="005B4A2E"/>
    <w:rsid w:val="005E7D69"/>
    <w:rsid w:val="005F384B"/>
    <w:rsid w:val="005F4648"/>
    <w:rsid w:val="005F4C53"/>
    <w:rsid w:val="005F6A57"/>
    <w:rsid w:val="00604166"/>
    <w:rsid w:val="006215CD"/>
    <w:rsid w:val="006367C4"/>
    <w:rsid w:val="00640226"/>
    <w:rsid w:val="0064089A"/>
    <w:rsid w:val="00646498"/>
    <w:rsid w:val="0064711A"/>
    <w:rsid w:val="006477B2"/>
    <w:rsid w:val="00651B95"/>
    <w:rsid w:val="006549FC"/>
    <w:rsid w:val="00657D67"/>
    <w:rsid w:val="00661132"/>
    <w:rsid w:val="00670CA4"/>
    <w:rsid w:val="0067465B"/>
    <w:rsid w:val="00691553"/>
    <w:rsid w:val="006A04D6"/>
    <w:rsid w:val="006A4533"/>
    <w:rsid w:val="006B1A19"/>
    <w:rsid w:val="006D0C82"/>
    <w:rsid w:val="006E008A"/>
    <w:rsid w:val="006F57F1"/>
    <w:rsid w:val="00704F76"/>
    <w:rsid w:val="0070640D"/>
    <w:rsid w:val="007162F7"/>
    <w:rsid w:val="00720135"/>
    <w:rsid w:val="00736C07"/>
    <w:rsid w:val="00746A52"/>
    <w:rsid w:val="00756EAF"/>
    <w:rsid w:val="007633D6"/>
    <w:rsid w:val="0076368F"/>
    <w:rsid w:val="00775481"/>
    <w:rsid w:val="0077627F"/>
    <w:rsid w:val="007777E5"/>
    <w:rsid w:val="00784F1B"/>
    <w:rsid w:val="007937BD"/>
    <w:rsid w:val="00796F8E"/>
    <w:rsid w:val="00797543"/>
    <w:rsid w:val="007B2222"/>
    <w:rsid w:val="007D65C1"/>
    <w:rsid w:val="007E1D34"/>
    <w:rsid w:val="00804A86"/>
    <w:rsid w:val="00804DC5"/>
    <w:rsid w:val="00805BA8"/>
    <w:rsid w:val="00810039"/>
    <w:rsid w:val="008139F0"/>
    <w:rsid w:val="00814C22"/>
    <w:rsid w:val="00821CCD"/>
    <w:rsid w:val="0083120D"/>
    <w:rsid w:val="008315A5"/>
    <w:rsid w:val="0083507F"/>
    <w:rsid w:val="0085281C"/>
    <w:rsid w:val="00854082"/>
    <w:rsid w:val="008751B9"/>
    <w:rsid w:val="008866F7"/>
    <w:rsid w:val="00886E7B"/>
    <w:rsid w:val="008948C7"/>
    <w:rsid w:val="008A47D4"/>
    <w:rsid w:val="008B0896"/>
    <w:rsid w:val="008C1584"/>
    <w:rsid w:val="008C1B17"/>
    <w:rsid w:val="008C2791"/>
    <w:rsid w:val="008D0492"/>
    <w:rsid w:val="008D12E7"/>
    <w:rsid w:val="008D3C69"/>
    <w:rsid w:val="008D6A0B"/>
    <w:rsid w:val="008E3CDA"/>
    <w:rsid w:val="008E3E20"/>
    <w:rsid w:val="008F1A9E"/>
    <w:rsid w:val="008F5FA0"/>
    <w:rsid w:val="009216A2"/>
    <w:rsid w:val="00930C39"/>
    <w:rsid w:val="00937CDC"/>
    <w:rsid w:val="00937EAC"/>
    <w:rsid w:val="0094093A"/>
    <w:rsid w:val="009565FE"/>
    <w:rsid w:val="009937C1"/>
    <w:rsid w:val="009D5DD0"/>
    <w:rsid w:val="009E4201"/>
    <w:rsid w:val="009E6BA1"/>
    <w:rsid w:val="00A02BA3"/>
    <w:rsid w:val="00A072B2"/>
    <w:rsid w:val="00A24113"/>
    <w:rsid w:val="00A30EE1"/>
    <w:rsid w:val="00A375F6"/>
    <w:rsid w:val="00A533A3"/>
    <w:rsid w:val="00A73988"/>
    <w:rsid w:val="00A7498D"/>
    <w:rsid w:val="00A74994"/>
    <w:rsid w:val="00A80E45"/>
    <w:rsid w:val="00A87E1B"/>
    <w:rsid w:val="00AA6308"/>
    <w:rsid w:val="00AC39D7"/>
    <w:rsid w:val="00AD05E4"/>
    <w:rsid w:val="00AE6846"/>
    <w:rsid w:val="00AF3714"/>
    <w:rsid w:val="00B01BE2"/>
    <w:rsid w:val="00B05215"/>
    <w:rsid w:val="00B233EB"/>
    <w:rsid w:val="00B2674C"/>
    <w:rsid w:val="00B273BA"/>
    <w:rsid w:val="00B33D5F"/>
    <w:rsid w:val="00B400B4"/>
    <w:rsid w:val="00B47BCD"/>
    <w:rsid w:val="00B66459"/>
    <w:rsid w:val="00B80691"/>
    <w:rsid w:val="00B864D0"/>
    <w:rsid w:val="00B933A8"/>
    <w:rsid w:val="00B94F5B"/>
    <w:rsid w:val="00B95B20"/>
    <w:rsid w:val="00B96D4F"/>
    <w:rsid w:val="00BA0806"/>
    <w:rsid w:val="00BC3119"/>
    <w:rsid w:val="00BD0367"/>
    <w:rsid w:val="00BE5E24"/>
    <w:rsid w:val="00BF10F0"/>
    <w:rsid w:val="00BF2A3D"/>
    <w:rsid w:val="00C24B39"/>
    <w:rsid w:val="00C31AF6"/>
    <w:rsid w:val="00C45478"/>
    <w:rsid w:val="00C470E6"/>
    <w:rsid w:val="00C509C7"/>
    <w:rsid w:val="00C5315C"/>
    <w:rsid w:val="00C609C5"/>
    <w:rsid w:val="00C6376D"/>
    <w:rsid w:val="00C66092"/>
    <w:rsid w:val="00C67418"/>
    <w:rsid w:val="00C74D96"/>
    <w:rsid w:val="00C80D58"/>
    <w:rsid w:val="00C81143"/>
    <w:rsid w:val="00C814CC"/>
    <w:rsid w:val="00C95E97"/>
    <w:rsid w:val="00CA3667"/>
    <w:rsid w:val="00CB0B7B"/>
    <w:rsid w:val="00CD3680"/>
    <w:rsid w:val="00CD7E34"/>
    <w:rsid w:val="00CE2219"/>
    <w:rsid w:val="00CE2411"/>
    <w:rsid w:val="00CE4E4A"/>
    <w:rsid w:val="00D05B19"/>
    <w:rsid w:val="00D17495"/>
    <w:rsid w:val="00D31377"/>
    <w:rsid w:val="00D3328E"/>
    <w:rsid w:val="00D4795C"/>
    <w:rsid w:val="00D63B83"/>
    <w:rsid w:val="00D662D2"/>
    <w:rsid w:val="00DB7520"/>
    <w:rsid w:val="00DC28ED"/>
    <w:rsid w:val="00DC75C8"/>
    <w:rsid w:val="00DE3195"/>
    <w:rsid w:val="00E00359"/>
    <w:rsid w:val="00E0795C"/>
    <w:rsid w:val="00E24CE8"/>
    <w:rsid w:val="00E276D7"/>
    <w:rsid w:val="00E32220"/>
    <w:rsid w:val="00E53C32"/>
    <w:rsid w:val="00E61693"/>
    <w:rsid w:val="00E64295"/>
    <w:rsid w:val="00E645BD"/>
    <w:rsid w:val="00E646B1"/>
    <w:rsid w:val="00E93D60"/>
    <w:rsid w:val="00E954B4"/>
    <w:rsid w:val="00E9628F"/>
    <w:rsid w:val="00E978F5"/>
    <w:rsid w:val="00EA1815"/>
    <w:rsid w:val="00EC0389"/>
    <w:rsid w:val="00EF08D3"/>
    <w:rsid w:val="00EF24BA"/>
    <w:rsid w:val="00F05AC8"/>
    <w:rsid w:val="00F10A6B"/>
    <w:rsid w:val="00F175DE"/>
    <w:rsid w:val="00F22D89"/>
    <w:rsid w:val="00F23199"/>
    <w:rsid w:val="00F2375D"/>
    <w:rsid w:val="00F34CC4"/>
    <w:rsid w:val="00F5345B"/>
    <w:rsid w:val="00F7019A"/>
    <w:rsid w:val="00F7556F"/>
    <w:rsid w:val="00F80911"/>
    <w:rsid w:val="00F82089"/>
    <w:rsid w:val="00F82762"/>
    <w:rsid w:val="00F91274"/>
    <w:rsid w:val="00F926B1"/>
    <w:rsid w:val="00F92827"/>
    <w:rsid w:val="00FA041F"/>
    <w:rsid w:val="00FA0C92"/>
    <w:rsid w:val="00FA22B0"/>
    <w:rsid w:val="00FB3306"/>
    <w:rsid w:val="00FC5017"/>
    <w:rsid w:val="00FE2100"/>
    <w:rsid w:val="00FE797C"/>
    <w:rsid w:val="00FF2CC0"/>
    <w:rsid w:val="010F2748"/>
    <w:rsid w:val="01821FA7"/>
    <w:rsid w:val="01DE3A2F"/>
    <w:rsid w:val="01F5229F"/>
    <w:rsid w:val="02162066"/>
    <w:rsid w:val="029365C7"/>
    <w:rsid w:val="04284B2A"/>
    <w:rsid w:val="04766FED"/>
    <w:rsid w:val="049B7796"/>
    <w:rsid w:val="04E63840"/>
    <w:rsid w:val="04FF6165"/>
    <w:rsid w:val="057520BF"/>
    <w:rsid w:val="05F44359"/>
    <w:rsid w:val="06CC0738"/>
    <w:rsid w:val="07926815"/>
    <w:rsid w:val="095E1A7B"/>
    <w:rsid w:val="09C250F2"/>
    <w:rsid w:val="0A4211B8"/>
    <w:rsid w:val="0A4D168D"/>
    <w:rsid w:val="0A8273F7"/>
    <w:rsid w:val="0AB46B80"/>
    <w:rsid w:val="0B3F576A"/>
    <w:rsid w:val="0B652957"/>
    <w:rsid w:val="0C3346EA"/>
    <w:rsid w:val="0C4B20DE"/>
    <w:rsid w:val="0C66404B"/>
    <w:rsid w:val="0E3841E8"/>
    <w:rsid w:val="0E871F99"/>
    <w:rsid w:val="0ED34D2F"/>
    <w:rsid w:val="0F5D4BF1"/>
    <w:rsid w:val="0FD63235"/>
    <w:rsid w:val="0FE41D40"/>
    <w:rsid w:val="1029680F"/>
    <w:rsid w:val="10387319"/>
    <w:rsid w:val="103E10F0"/>
    <w:rsid w:val="1065330E"/>
    <w:rsid w:val="106F5CC9"/>
    <w:rsid w:val="10CD12A5"/>
    <w:rsid w:val="117131B4"/>
    <w:rsid w:val="11B87E1A"/>
    <w:rsid w:val="12495AEC"/>
    <w:rsid w:val="125F778F"/>
    <w:rsid w:val="128065FD"/>
    <w:rsid w:val="129F3942"/>
    <w:rsid w:val="136C6A4C"/>
    <w:rsid w:val="138A3561"/>
    <w:rsid w:val="13BA2757"/>
    <w:rsid w:val="13EE10A9"/>
    <w:rsid w:val="140A69C0"/>
    <w:rsid w:val="14B27DC1"/>
    <w:rsid w:val="14ED420C"/>
    <w:rsid w:val="15001437"/>
    <w:rsid w:val="15023B70"/>
    <w:rsid w:val="15B35254"/>
    <w:rsid w:val="16696EAF"/>
    <w:rsid w:val="168405EE"/>
    <w:rsid w:val="17867B70"/>
    <w:rsid w:val="178D4434"/>
    <w:rsid w:val="1804189B"/>
    <w:rsid w:val="180C0CA7"/>
    <w:rsid w:val="1824070F"/>
    <w:rsid w:val="18962E46"/>
    <w:rsid w:val="18EB4547"/>
    <w:rsid w:val="19C06B06"/>
    <w:rsid w:val="1A747E33"/>
    <w:rsid w:val="1A7811D2"/>
    <w:rsid w:val="1AFD30F1"/>
    <w:rsid w:val="1B005145"/>
    <w:rsid w:val="1B525D43"/>
    <w:rsid w:val="1B9C2B86"/>
    <w:rsid w:val="1BE46652"/>
    <w:rsid w:val="1C636AA5"/>
    <w:rsid w:val="1CCB3D48"/>
    <w:rsid w:val="1D2A5A54"/>
    <w:rsid w:val="1D4A4306"/>
    <w:rsid w:val="1D9B087D"/>
    <w:rsid w:val="1DE7424F"/>
    <w:rsid w:val="1E6766B3"/>
    <w:rsid w:val="1EB370C5"/>
    <w:rsid w:val="1EB96133"/>
    <w:rsid w:val="1EC872F4"/>
    <w:rsid w:val="1EEC13ED"/>
    <w:rsid w:val="1F816A2E"/>
    <w:rsid w:val="2040531C"/>
    <w:rsid w:val="20F521DE"/>
    <w:rsid w:val="20FE0AB7"/>
    <w:rsid w:val="21866FB8"/>
    <w:rsid w:val="222A7535"/>
    <w:rsid w:val="222B05E4"/>
    <w:rsid w:val="22560417"/>
    <w:rsid w:val="23712130"/>
    <w:rsid w:val="23A936A2"/>
    <w:rsid w:val="241F3251"/>
    <w:rsid w:val="243B5EC6"/>
    <w:rsid w:val="24451A39"/>
    <w:rsid w:val="24763ADB"/>
    <w:rsid w:val="249C598F"/>
    <w:rsid w:val="25931F21"/>
    <w:rsid w:val="25F0163B"/>
    <w:rsid w:val="26132EFB"/>
    <w:rsid w:val="26552474"/>
    <w:rsid w:val="27064BFB"/>
    <w:rsid w:val="279D2B80"/>
    <w:rsid w:val="27B2014A"/>
    <w:rsid w:val="27B46FED"/>
    <w:rsid w:val="27C63674"/>
    <w:rsid w:val="2893345A"/>
    <w:rsid w:val="29951045"/>
    <w:rsid w:val="2B386802"/>
    <w:rsid w:val="2B60226D"/>
    <w:rsid w:val="2BA36BEC"/>
    <w:rsid w:val="2BB10BE8"/>
    <w:rsid w:val="2BF3291B"/>
    <w:rsid w:val="2C5538D5"/>
    <w:rsid w:val="2C6B2A1E"/>
    <w:rsid w:val="2C7C4561"/>
    <w:rsid w:val="2C8F2717"/>
    <w:rsid w:val="2D1776EA"/>
    <w:rsid w:val="2D642B5F"/>
    <w:rsid w:val="2DED789E"/>
    <w:rsid w:val="2EBF4503"/>
    <w:rsid w:val="2F586EE6"/>
    <w:rsid w:val="2FD45826"/>
    <w:rsid w:val="2FD641FC"/>
    <w:rsid w:val="2FDF73A8"/>
    <w:rsid w:val="30160870"/>
    <w:rsid w:val="30276048"/>
    <w:rsid w:val="30C05C9C"/>
    <w:rsid w:val="30C21A30"/>
    <w:rsid w:val="30D40930"/>
    <w:rsid w:val="310E5B82"/>
    <w:rsid w:val="31166BAC"/>
    <w:rsid w:val="313F7B7C"/>
    <w:rsid w:val="315E51E8"/>
    <w:rsid w:val="319E1A2C"/>
    <w:rsid w:val="31CF490D"/>
    <w:rsid w:val="32546BCD"/>
    <w:rsid w:val="32D238D5"/>
    <w:rsid w:val="32DF695E"/>
    <w:rsid w:val="32F50AE4"/>
    <w:rsid w:val="332D44B2"/>
    <w:rsid w:val="33614BEC"/>
    <w:rsid w:val="33652DD3"/>
    <w:rsid w:val="337E5362"/>
    <w:rsid w:val="344E310E"/>
    <w:rsid w:val="34866468"/>
    <w:rsid w:val="34912C2B"/>
    <w:rsid w:val="35897D96"/>
    <w:rsid w:val="35CF173A"/>
    <w:rsid w:val="363A5E1A"/>
    <w:rsid w:val="363B17FB"/>
    <w:rsid w:val="363B2C31"/>
    <w:rsid w:val="36523AE3"/>
    <w:rsid w:val="372B6E00"/>
    <w:rsid w:val="377B6E47"/>
    <w:rsid w:val="37AD7E9F"/>
    <w:rsid w:val="37D60094"/>
    <w:rsid w:val="381F1D21"/>
    <w:rsid w:val="384A6EDE"/>
    <w:rsid w:val="387B26C2"/>
    <w:rsid w:val="389744F1"/>
    <w:rsid w:val="38DE6117"/>
    <w:rsid w:val="39870703"/>
    <w:rsid w:val="3A72670F"/>
    <w:rsid w:val="3ACD0A94"/>
    <w:rsid w:val="3AFE732D"/>
    <w:rsid w:val="3B0447D3"/>
    <w:rsid w:val="3B2E5162"/>
    <w:rsid w:val="3BD77FC2"/>
    <w:rsid w:val="3CF9306F"/>
    <w:rsid w:val="3D0D7D4C"/>
    <w:rsid w:val="3D455A0A"/>
    <w:rsid w:val="3DC31ED4"/>
    <w:rsid w:val="3DFB2D06"/>
    <w:rsid w:val="3E6F2F6E"/>
    <w:rsid w:val="3E922563"/>
    <w:rsid w:val="3EAC31E1"/>
    <w:rsid w:val="3F6E0439"/>
    <w:rsid w:val="3FA15725"/>
    <w:rsid w:val="3FC50B44"/>
    <w:rsid w:val="401F72CE"/>
    <w:rsid w:val="40765CA0"/>
    <w:rsid w:val="408B3A25"/>
    <w:rsid w:val="41082E10"/>
    <w:rsid w:val="416709E4"/>
    <w:rsid w:val="421D6BA7"/>
    <w:rsid w:val="425A3C28"/>
    <w:rsid w:val="42CD1CFA"/>
    <w:rsid w:val="43A17304"/>
    <w:rsid w:val="45037424"/>
    <w:rsid w:val="45072BC9"/>
    <w:rsid w:val="461D4EA9"/>
    <w:rsid w:val="467B6533"/>
    <w:rsid w:val="4683271B"/>
    <w:rsid w:val="468C4C41"/>
    <w:rsid w:val="46FB4DE4"/>
    <w:rsid w:val="470C7499"/>
    <w:rsid w:val="474F11E7"/>
    <w:rsid w:val="475450C8"/>
    <w:rsid w:val="47844344"/>
    <w:rsid w:val="480D122E"/>
    <w:rsid w:val="48184DB1"/>
    <w:rsid w:val="482C223E"/>
    <w:rsid w:val="48A029D4"/>
    <w:rsid w:val="48A34F11"/>
    <w:rsid w:val="49400BC3"/>
    <w:rsid w:val="496A45F1"/>
    <w:rsid w:val="497C2EB7"/>
    <w:rsid w:val="49D327E8"/>
    <w:rsid w:val="4A642A40"/>
    <w:rsid w:val="4A9F75C1"/>
    <w:rsid w:val="4ACF5C84"/>
    <w:rsid w:val="4B34513F"/>
    <w:rsid w:val="4BA55CD9"/>
    <w:rsid w:val="4BBF5AE7"/>
    <w:rsid w:val="4C065C91"/>
    <w:rsid w:val="4C147A24"/>
    <w:rsid w:val="4C3C4BAF"/>
    <w:rsid w:val="4C57508B"/>
    <w:rsid w:val="4C6D35A2"/>
    <w:rsid w:val="4CAC7952"/>
    <w:rsid w:val="4D6924F1"/>
    <w:rsid w:val="4D8B6D85"/>
    <w:rsid w:val="4D95767E"/>
    <w:rsid w:val="4DE6645D"/>
    <w:rsid w:val="4DFC4F0B"/>
    <w:rsid w:val="4E430671"/>
    <w:rsid w:val="4EB8317B"/>
    <w:rsid w:val="4ECF74E5"/>
    <w:rsid w:val="4F2D2EB9"/>
    <w:rsid w:val="4FEA05AC"/>
    <w:rsid w:val="50501D7E"/>
    <w:rsid w:val="50AC35A8"/>
    <w:rsid w:val="50D07E95"/>
    <w:rsid w:val="50E8595D"/>
    <w:rsid w:val="51CE3828"/>
    <w:rsid w:val="51F00C44"/>
    <w:rsid w:val="524303C2"/>
    <w:rsid w:val="524E2085"/>
    <w:rsid w:val="52DD2F7D"/>
    <w:rsid w:val="5369006D"/>
    <w:rsid w:val="55A12400"/>
    <w:rsid w:val="56276306"/>
    <w:rsid w:val="56D321F9"/>
    <w:rsid w:val="576A125F"/>
    <w:rsid w:val="581E25A1"/>
    <w:rsid w:val="589D3CFD"/>
    <w:rsid w:val="589E42E9"/>
    <w:rsid w:val="5A4F1086"/>
    <w:rsid w:val="5A5C2495"/>
    <w:rsid w:val="5A6356C2"/>
    <w:rsid w:val="5A9417F8"/>
    <w:rsid w:val="5B363A01"/>
    <w:rsid w:val="5B631B0B"/>
    <w:rsid w:val="5B7954DF"/>
    <w:rsid w:val="5BE65373"/>
    <w:rsid w:val="5BF93CB5"/>
    <w:rsid w:val="5DD93296"/>
    <w:rsid w:val="5DE7322E"/>
    <w:rsid w:val="5E561777"/>
    <w:rsid w:val="5F481655"/>
    <w:rsid w:val="5F8237DA"/>
    <w:rsid w:val="5FF66EDC"/>
    <w:rsid w:val="600953CE"/>
    <w:rsid w:val="60DC252A"/>
    <w:rsid w:val="60DD6591"/>
    <w:rsid w:val="616D6681"/>
    <w:rsid w:val="61A16B38"/>
    <w:rsid w:val="61B0214B"/>
    <w:rsid w:val="62031F0E"/>
    <w:rsid w:val="62C01750"/>
    <w:rsid w:val="62EE0573"/>
    <w:rsid w:val="63114FB9"/>
    <w:rsid w:val="6321792E"/>
    <w:rsid w:val="63230528"/>
    <w:rsid w:val="637E3740"/>
    <w:rsid w:val="63F07AFC"/>
    <w:rsid w:val="641D5A61"/>
    <w:rsid w:val="64437280"/>
    <w:rsid w:val="65EF44D6"/>
    <w:rsid w:val="67DA71DB"/>
    <w:rsid w:val="681D1870"/>
    <w:rsid w:val="68987CFE"/>
    <w:rsid w:val="698F1CC1"/>
    <w:rsid w:val="6992214C"/>
    <w:rsid w:val="69B872FF"/>
    <w:rsid w:val="69FD7251"/>
    <w:rsid w:val="6A9E5150"/>
    <w:rsid w:val="6B1A5883"/>
    <w:rsid w:val="6BAD6C1F"/>
    <w:rsid w:val="6BB10BFA"/>
    <w:rsid w:val="6BBF02CE"/>
    <w:rsid w:val="6C000D1A"/>
    <w:rsid w:val="6C233308"/>
    <w:rsid w:val="6C3716B6"/>
    <w:rsid w:val="6C5D57CD"/>
    <w:rsid w:val="6C803081"/>
    <w:rsid w:val="6CB25250"/>
    <w:rsid w:val="6CD67AC7"/>
    <w:rsid w:val="6D1E10EF"/>
    <w:rsid w:val="6D1F7028"/>
    <w:rsid w:val="6D381877"/>
    <w:rsid w:val="6D535020"/>
    <w:rsid w:val="6E7B003D"/>
    <w:rsid w:val="6F3164D0"/>
    <w:rsid w:val="6F331D12"/>
    <w:rsid w:val="6F4D7419"/>
    <w:rsid w:val="6F613341"/>
    <w:rsid w:val="6F917EC6"/>
    <w:rsid w:val="6FAD4A5B"/>
    <w:rsid w:val="70672CDA"/>
    <w:rsid w:val="70680653"/>
    <w:rsid w:val="70F74C27"/>
    <w:rsid w:val="710006ED"/>
    <w:rsid w:val="71584413"/>
    <w:rsid w:val="719B7A7B"/>
    <w:rsid w:val="72160E51"/>
    <w:rsid w:val="738E771C"/>
    <w:rsid w:val="739B1D65"/>
    <w:rsid w:val="74270555"/>
    <w:rsid w:val="745B7AED"/>
    <w:rsid w:val="75B83301"/>
    <w:rsid w:val="763F46EA"/>
    <w:rsid w:val="76E07371"/>
    <w:rsid w:val="774E1CD7"/>
    <w:rsid w:val="77B63A2A"/>
    <w:rsid w:val="77D03C20"/>
    <w:rsid w:val="78631551"/>
    <w:rsid w:val="78CA1766"/>
    <w:rsid w:val="78E5785A"/>
    <w:rsid w:val="78EA0D60"/>
    <w:rsid w:val="79161ABD"/>
    <w:rsid w:val="79500807"/>
    <w:rsid w:val="7A5728E1"/>
    <w:rsid w:val="7BD82887"/>
    <w:rsid w:val="7C695622"/>
    <w:rsid w:val="7D094F05"/>
    <w:rsid w:val="7D3E6D6C"/>
    <w:rsid w:val="7D4B636C"/>
    <w:rsid w:val="7DA315AC"/>
    <w:rsid w:val="7DDD116A"/>
    <w:rsid w:val="7E1B1EF8"/>
    <w:rsid w:val="7E231D37"/>
    <w:rsid w:val="7E500951"/>
    <w:rsid w:val="7EE86336"/>
    <w:rsid w:val="7FA97204"/>
    <w:rsid w:val="7FAA66E4"/>
    <w:rsid w:val="7FDB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_Style 10"/>
    <w:basedOn w:val="1"/>
    <w:next w:val="10"/>
    <w:qFormat/>
    <w:uiPriority w:val="1"/>
    <w:pPr>
      <w:ind w:left="435" w:hanging="427"/>
    </w:pPr>
    <w:rPr>
      <w:rFonts w:ascii="华文细黑" w:hAnsi="华文细黑" w:eastAsia="华文细黑" w:cs="华文细黑"/>
      <w:szCs w:val="22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3CC633-A964-4D82-B149-EFE7539389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7</Pages>
  <Words>138</Words>
  <Characters>788</Characters>
  <Lines>6</Lines>
  <Paragraphs>1</Paragraphs>
  <TotalTime>0</TotalTime>
  <ScaleCrop>false</ScaleCrop>
  <LinksUpToDate>false</LinksUpToDate>
  <CharactersWithSpaces>925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2018-08-31T04:01:00Z</dcterms:created>
  <dc:creator>益策总部—王彬ice</dc:creator>
  <cp:lastModifiedBy>产品中心运营支持</cp:lastModifiedBy>
  <dcterms:modified xsi:type="dcterms:W3CDTF">2021-06-24T07:24:22Z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123CBD4938974CB4AE2DC959F98FEBAB</vt:lpwstr>
  </property>
</Properties>
</file>