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4"/>
        </w:rPr>
      </w:pPr>
      <w:r>
        <w:rPr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-1139190</wp:posOffset>
            </wp:positionH>
            <wp:positionV relativeFrom="paragraph">
              <wp:posOffset>-906780</wp:posOffset>
            </wp:positionV>
            <wp:extent cx="7559040" cy="10683875"/>
            <wp:effectExtent l="0" t="0" r="3810" b="3175"/>
            <wp:wrapNone/>
            <wp:docPr id="97" name="图片 97" descr="C:\Users\Administrator\Desktop\邀请函制作\邀请函模板\邀请函首页.jpg邀请函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C:\Users\Administrator\Desktop\邀请函制作\邀请函模板\邀请函首页.jpg邀请函首页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footerReference r:id="rId5" w:type="first"/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titlePg/>
          <w:docGrid w:type="lines" w:linePitch="312" w:charSpace="0"/>
        </w:sectPr>
      </w:pP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-696595</wp:posOffset>
                </wp:positionH>
                <wp:positionV relativeFrom="page">
                  <wp:posOffset>3675380</wp:posOffset>
                </wp:positionV>
                <wp:extent cx="6801485" cy="3049905"/>
                <wp:effectExtent l="0" t="0" r="0" b="0"/>
                <wp:wrapSquare wrapText="bothSides"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1485" cy="304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C00000"/>
                                <w:w w:val="90"/>
                                <w:sz w:val="72"/>
                                <w:szCs w:val="72"/>
                                <w:lang w:bidi="ar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C00000"/>
                                <w:w w:val="90"/>
                                <w:sz w:val="64"/>
                                <w:szCs w:val="64"/>
                                <w:lang w:eastAsia="zh-CN" w:bidi="ar"/>
                              </w:rPr>
                              <w:t>向华为学习：构建立体式客户关系管理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w w:val="9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w w:val="90"/>
                                <w:sz w:val="40"/>
                                <w:szCs w:val="40"/>
                              </w:rPr>
                              <w:t>主讲：原华为海外代表处公共关系部长、华为大学金牌讲师  韦东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Bold" w:hAnsi="思源黑体 CN Bold" w:eastAsia="思源黑体 CN Bold" w:cs="思源黑体 CN Bold"/>
                                <w:bCs/>
                                <w:color w:val="595959"/>
                                <w:w w:val="100"/>
                                <w:sz w:val="22"/>
                                <w:szCs w:val="21"/>
                                <w:lang w:bidi="en-US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Bold" w:hAnsi="思源黑体 CN Bold" w:eastAsia="思源黑体 CN Bold" w:cs="思源黑体 CN Bold"/>
                                <w:bCs/>
                                <w:color w:val="595959"/>
                                <w:sz w:val="22"/>
                                <w:szCs w:val="21"/>
                                <w:lang w:bidi="en-US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  <w:lang w:eastAsia="zh-CN"/>
                              </w:rPr>
                              <w:t>课程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</w:rPr>
                              <w:t>对象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eastAsia="zh-CN"/>
                              </w:rPr>
                              <w:t>销售总监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US" w:eastAsia="zh-CN"/>
                              </w:rPr>
                              <w:t>/经理/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>团队负责人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>大区经理、分公司总经理、资深销售骨干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eastAsia="zh-CN"/>
                              </w:rPr>
                              <w:t>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FF0000"/>
                                <w:sz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</w:rPr>
                              <w:t>时间/地点：</w:t>
                            </w:r>
                            <w:bookmarkStart w:id="0" w:name="_Hlk523486005"/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lang w:val="en-US" w:eastAsia="zh-CN"/>
                              </w:rPr>
                              <w:t>10月21日（周五）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</w:rPr>
                              <w:t>/</w:t>
                            </w:r>
                            <w:bookmarkEnd w:id="0"/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lang w:val="en-US" w:eastAsia="zh-CN"/>
                              </w:rPr>
                              <w:t>厦门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</w:rPr>
                              <w:t xml:space="preserve">课程费用： 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1"/>
                                <w:lang w:val="en-US" w:eastAsia="zh-CN"/>
                              </w:rPr>
                              <w:t>38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1"/>
                              </w:rPr>
                              <w:t xml:space="preserve">00元/人 </w:t>
                            </w:r>
                          </w:p>
                          <w:p>
                            <w:pPr>
                              <w:spacing w:line="312" w:lineRule="auto"/>
                              <w:rPr>
                                <w:rFonts w:hint="eastAsia" w:ascii="思源黑体 CN Bold" w:hAnsi="思源黑体 CN Bold" w:eastAsia="思源黑体 CN Bold" w:cs="思源黑体 CN Bold"/>
                                <w:bCs/>
                                <w:color w:val="595959"/>
                                <w:sz w:val="22"/>
                                <w:lang w:bidi="en-US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720" w:lineRule="auto"/>
                              <w:jc w:val="center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289.4pt;height:240.15pt;width:535.55pt;mso-position-horizontal-relative:margin;mso-position-vertical-relative:page;mso-wrap-distance-bottom:0pt;mso-wrap-distance-left:9pt;mso-wrap-distance-right:9pt;mso-wrap-distance-top:0pt;z-index:251665408;mso-width-relative:page;mso-height-relative:page;" filled="f" stroked="f" coordsize="21600,21600" o:gfxdata="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C9rF7ZAAAADQEAAA8AAAAAAAAAAQAgAAAAIgAAAGRycy9kb3ducmV2&#10;LnhtbFBLAQIUABQAAAAIAIdO4kAmmSuwwgEAAHIDAAAOAAAAAAAAAAEAIAAAACgBAABkcnMvZTJv&#10;RG9jLnhtbFBLBQYAAAAABgAGAFkBAABc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C00000"/>
                          <w:w w:val="90"/>
                          <w:sz w:val="72"/>
                          <w:szCs w:val="72"/>
                          <w:lang w:bidi="ar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C00000"/>
                          <w:w w:val="90"/>
                          <w:sz w:val="64"/>
                          <w:szCs w:val="64"/>
                          <w:lang w:eastAsia="zh-CN" w:bidi="ar"/>
                        </w:rPr>
                        <w:t>向华为学习：构建立体式客户关系管理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w w:val="9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w w:val="90"/>
                          <w:sz w:val="40"/>
                          <w:szCs w:val="40"/>
                        </w:rPr>
                        <w:t>主讲：原华为海外代表处公共关系部长、华为大学金牌讲师  韦东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Bold" w:hAnsi="思源黑体 CN Bold" w:eastAsia="思源黑体 CN Bold" w:cs="思源黑体 CN Bold"/>
                          <w:bCs/>
                          <w:color w:val="595959"/>
                          <w:w w:val="100"/>
                          <w:sz w:val="22"/>
                          <w:szCs w:val="21"/>
                          <w:lang w:bidi="en-US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Bold" w:hAnsi="思源黑体 CN Bold" w:eastAsia="思源黑体 CN Bold" w:cs="思源黑体 CN Bold"/>
                          <w:bCs/>
                          <w:color w:val="595959"/>
                          <w:sz w:val="22"/>
                          <w:szCs w:val="21"/>
                          <w:lang w:bidi="en-US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 w:val="0"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  <w:lang w:eastAsia="zh-CN"/>
                        </w:rPr>
                        <w:t>课程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</w:rPr>
                        <w:t>对象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</w:rPr>
                        <w:t>：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  <w:lang w:eastAsia="zh-CN"/>
                        </w:rPr>
                        <w:t>销售总监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  <w:lang w:val="en-US" w:eastAsia="zh-CN"/>
                        </w:rPr>
                        <w:t>/经理/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</w:rPr>
                        <w:t>团队负责人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</w:rPr>
                        <w:t>大区经理、分公司总经理、资深销售骨干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  <w:lang w:eastAsia="zh-CN"/>
                        </w:rPr>
                        <w:t>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 w:val="0"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FF0000"/>
                          <w:sz w:val="22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</w:rPr>
                        <w:t>时间/地点：</w:t>
                      </w:r>
                      <w:bookmarkStart w:id="0" w:name="_Hlk523486005"/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lang w:val="en-US" w:eastAsia="zh-CN"/>
                        </w:rPr>
                        <w:t>10月21日（周五）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</w:rPr>
                        <w:t>/</w:t>
                      </w:r>
                      <w:bookmarkEnd w:id="0"/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lang w:val="en-US" w:eastAsia="zh-CN"/>
                        </w:rPr>
                        <w:t>厦门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1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</w:rPr>
                        <w:t xml:space="preserve">课程费用： 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1"/>
                          <w:lang w:val="en-US" w:eastAsia="zh-CN"/>
                        </w:rPr>
                        <w:t>38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1"/>
                        </w:rPr>
                        <w:t xml:space="preserve">00元/人 </w:t>
                      </w:r>
                    </w:p>
                    <w:p>
                      <w:pPr>
                        <w:spacing w:line="312" w:lineRule="auto"/>
                        <w:rPr>
                          <w:rFonts w:hint="eastAsia" w:ascii="思源黑体 CN Bold" w:hAnsi="思源黑体 CN Bold" w:eastAsia="思源黑体 CN Bold" w:cs="思源黑体 CN Bold"/>
                          <w:bCs/>
                          <w:color w:val="595959"/>
                          <w:sz w:val="22"/>
                          <w:lang w:bidi="en-US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4"/>
                        </w:rPr>
                      </w:pPr>
                    </w:p>
                    <w:p>
                      <w:pPr>
                        <w:spacing w:line="720" w:lineRule="auto"/>
                        <w:jc w:val="center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-682625</wp:posOffset>
                </wp:positionH>
                <wp:positionV relativeFrom="paragraph">
                  <wp:posOffset>1762760</wp:posOffset>
                </wp:positionV>
                <wp:extent cx="2733675" cy="668655"/>
                <wp:effectExtent l="0" t="0" r="9525" b="1778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675" cy="668655"/>
                          <a:chOff x="1008" y="4811"/>
                          <a:chExt cx="4305" cy="1053"/>
                        </a:xfrm>
                      </wpg:grpSpPr>
                      <wps:wsp>
                        <wps:cNvPr id="30" name="对角圆角矩形 15"/>
                        <wps:cNvSpPr/>
                        <wps:spPr>
                          <a:xfrm>
                            <a:off x="1008" y="5213"/>
                            <a:ext cx="4305" cy="651"/>
                          </a:xfrm>
                          <a:prstGeom prst="round2DiagRect">
                            <a:avLst/>
                          </a:prstGeom>
                          <a:gradFill>
                            <a:gsLst>
                              <a:gs pos="22000">
                                <a:schemeClr val="bg1">
                                  <a:lumMod val="65000"/>
                                </a:schemeClr>
                              </a:gs>
                              <a:gs pos="97000">
                                <a:srgbClr val="BFBFBF">
                                  <a:alpha val="100000"/>
                                </a:srgbClr>
                              </a:gs>
                              <a:gs pos="100000">
                                <a:schemeClr val="bg1"/>
                              </a:gs>
                            </a:gsLst>
                            <a:lin ang="36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78" name="文本框 34"/>
                        <wps:cNvSpPr txBox="1"/>
                        <wps:spPr>
                          <a:xfrm>
                            <a:off x="1057" y="4811"/>
                            <a:ext cx="4161" cy="1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1000" w:lineRule="exact"/>
                                <w:rPr>
                                  <w:rFonts w:ascii="思源黑体 CN Bold" w:hAnsi="思源黑体 CN Bold" w:eastAsia="思源黑体 CN Bold" w:cs="思源黑体 CN Bold"/>
                                  <w:b/>
                                  <w:bCs/>
                                  <w:color w:val="FFFFFF" w:themeColor="background1"/>
                                  <w:w w:val="100"/>
                                  <w:sz w:val="40"/>
                                  <w:szCs w:val="4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color w:val="FFFFFF" w:themeColor="background1"/>
                                  <w:w w:val="100"/>
                                  <w:sz w:val="40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营销管理学习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bCs/>
                                  <w:color w:val="FFFFFF" w:themeColor="background1"/>
                                  <w:w w:val="100"/>
                                  <w:sz w:val="40"/>
                                  <w:szCs w:val="4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系列</w:t>
                              </w:r>
                            </w:p>
                            <w:p>
                              <w:pPr>
                                <w:rPr>
                                  <w:color w:val="FFFFFF" w:themeColor="background1"/>
                                  <w:w w:val="95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3.75pt;margin-top:138.8pt;height:52.65pt;width:215.25pt;z-index:251673600;mso-width-relative:page;mso-height-relative:page;" coordorigin="1008,4811" coordsize="4305,1053" o:gfxdata="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">
                <o:lock v:ext="edit" aspectratio="f"/>
                <v:shape id="对角圆角矩形 15" o:spid="_x0000_s1026" style="position:absolute;left:1008;top:5213;height:651;width:4305;" fillcolor="#A6A6A6 [2092]" filled="t" stroked="f" coordsize="4305,651" o:gfxdata="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3VwgvQAA&#10;ANsAAAAPAAAAAAAAAAEAIAAAACIAAABkcnMvZG93bnJldi54bWxQSwECFAAUAAAACACHTuJAMy8F&#10;njsAAAA5AAAAEAAAAAAAAAABACAAAAAMAQAAZHJzL3NoYXBleG1sLnhtbFBLBQYAAAAABgAGAFsB&#10;AAC2AwAAAAA=&#10;" path="m108,0l4305,0,4305,0,4305,542c4305,602,4257,650,4197,650l0,651,0,651,0,108c0,48,48,0,108,0xe">
                  <v:path o:connectlocs="4305,325;2152,651;0,325;2152,0" o:connectangles="0,82,164,247"/>
                  <v:fill type="gradient" on="t" color2="#FFFFFF [3212]" colors="14418f #A6A6A6;63570f #BFBFBF;65536f #FFFFFF" angle="30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shape>
                <v:shape id="文本框 34" o:spid="_x0000_s1026" o:spt="202" type="#_x0000_t202" style="position:absolute;left:1057;top:4811;height:1035;width:4161;" filled="f" stroked="f" coordsize="21600,21600" o:gfxdata="UEsDBAoAAAAAAIdO4kAAAAAAAAAAAAAAAAAEAAAAZHJzL1BLAwQUAAAACACHTuJA6I2gJr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2gJ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1000" w:lineRule="exact"/>
                          <w:rPr>
                            <w:rFonts w:ascii="思源黑体 CN Bold" w:hAnsi="思源黑体 CN Bold" w:eastAsia="思源黑体 CN Bold" w:cs="思源黑体 CN Bold"/>
                            <w:b/>
                            <w:bCs/>
                            <w:color w:val="FFFFFF" w:themeColor="background1"/>
                            <w:w w:val="100"/>
                            <w:sz w:val="40"/>
                            <w:szCs w:val="4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color w:val="FFFFFF" w:themeColor="background1"/>
                            <w:w w:val="100"/>
                            <w:sz w:val="40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营销管理学习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bCs/>
                            <w:color w:val="FFFFFF" w:themeColor="background1"/>
                            <w:w w:val="100"/>
                            <w:sz w:val="40"/>
                            <w:szCs w:val="4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系列</w:t>
                        </w:r>
                      </w:p>
                      <w:p>
                        <w:pPr>
                          <w:rPr>
                            <w:color w:val="FFFFFF" w:themeColor="background1"/>
                            <w:w w:val="95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-1068070</wp:posOffset>
                </wp:positionH>
                <wp:positionV relativeFrom="paragraph">
                  <wp:posOffset>7679055</wp:posOffset>
                </wp:positionV>
                <wp:extent cx="7025640" cy="1658620"/>
                <wp:effectExtent l="0" t="0" r="0" b="0"/>
                <wp:wrapNone/>
                <wp:docPr id="111" name="组合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5640" cy="1658620"/>
                          <a:chOff x="13345" y="13653"/>
                          <a:chExt cx="11064" cy="2612"/>
                        </a:xfrm>
                      </wpg:grpSpPr>
                      <wpg:grpSp>
                        <wpg:cNvPr id="143" name="组合 143"/>
                        <wpg:cNvGrpSpPr/>
                        <wpg:grpSpPr>
                          <a:xfrm>
                            <a:off x="13345" y="13653"/>
                            <a:ext cx="2521" cy="765"/>
                            <a:chOff x="1077" y="22011"/>
                            <a:chExt cx="2521" cy="765"/>
                          </a:xfrm>
                        </wpg:grpSpPr>
                        <wps:wsp>
                          <wps:cNvPr id="144" name="平行四边形 209"/>
                          <wps:cNvSpPr/>
                          <wps:spPr>
                            <a:xfrm>
                              <a:off x="1077" y="22657"/>
                              <a:ext cx="2521" cy="119"/>
                            </a:xfrm>
                            <a:prstGeom prst="parallelogram">
                              <a:avLst>
                                <a:gd name="adj" fmla="val 65722"/>
                              </a:avLst>
                            </a:prstGeom>
                            <a:gradFill>
                              <a:gsLst>
                                <a:gs pos="100000">
                                  <a:schemeClr val="accent1">
                                    <a:lumMod val="40000"/>
                                    <a:lumOff val="60000"/>
                                  </a:schemeClr>
                                </a:gs>
                                <a:gs pos="6000">
                                  <a:schemeClr val="accent1">
                                    <a:lumMod val="20000"/>
                                    <a:lumOff val="80000"/>
                                    <a:alpha val="0"/>
                                  </a:schemeClr>
                                </a:gs>
                              </a:gsLst>
                              <a:lin ang="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5" name="文本框 67"/>
                          <wps:cNvSpPr txBox="1"/>
                          <wps:spPr>
                            <a:xfrm>
                              <a:off x="1613" y="22011"/>
                              <a:ext cx="1846" cy="6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30" w:line="400" w:lineRule="exact"/>
                                  <w:textAlignment w:val="auto"/>
                                  <w:rPr>
                                    <w:rFonts w:hint="eastAsia" w:ascii="思源黑体 CN Bold" w:hAnsi="思源黑体 CN Bold" w:eastAsia="思源黑体 CN Bold" w:cs="思源黑体 CN Bold"/>
                                    <w:kern w:val="24"/>
                                    <w:sz w:val="36"/>
                                    <w:szCs w:val="36"/>
                                    <w:lang w:val="en-US" w:eastAsia="zh-CN" w:bidi="ar-SA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1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kern w:val="24"/>
                                    <w:sz w:val="36"/>
                                    <w:szCs w:val="36"/>
                                    <w:lang w:val="en-US" w:eastAsia="zh-CN" w:bidi="ar-SA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1"/>
                                      </w14:gradFill>
                                    </w14:textFill>
                                  </w:rPr>
                                  <w:t>课程特色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12" name="文本框 10"/>
                        <wps:cNvSpPr txBox="1"/>
                        <wps:spPr>
                          <a:xfrm>
                            <a:off x="13886" y="14421"/>
                            <a:ext cx="10523" cy="18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color w:val="auto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lang w:val="en-US" w:eastAsia="zh-CN" w:bidi="ar-SA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/>
                                        </w14:gs>
                                        <w14:gs w14:pos="100000">
                                          <w14:schemeClr w14:val="accent1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01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color w:val="auto"/>
                                  <w:szCs w:val="21"/>
                                  <w:lang w:val="en-US" w:eastAsia="zh-CN"/>
                                </w:rPr>
                                <w:t>对标标杆企业客户关系管理技巧，长期实践经验总结与深入解析；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color w:val="auto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lang w:val="en-US" w:eastAsia="zh-CN" w:bidi="ar-SA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/>
                                        </w14:gs>
                                        <w14:gs w14:pos="100000">
                                          <w14:schemeClr w14:val="accent1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02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color w:val="auto"/>
                                  <w:szCs w:val="21"/>
                                  <w:lang w:val="en-US" w:eastAsia="zh-CN"/>
                                </w:rPr>
                                <w:t>来自20年一线销售人的真实案例分享和解读；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color w:val="auto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lang w:val="en-US" w:eastAsia="zh-CN" w:bidi="ar-SA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/>
                                        </w14:gs>
                                        <w14:gs w14:pos="100000">
                                          <w14:schemeClr w14:val="accent1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03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color w:val="auto"/>
                                  <w:szCs w:val="21"/>
                                  <w:lang w:val="en-US" w:eastAsia="zh-CN"/>
                                </w:rPr>
                                <w:t>改变过去单点突破的销售方式，构建全方位立体可衡量的销售方法；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color w:val="auto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lang w:val="en-US" w:eastAsia="zh-CN" w:bidi="ar-SA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/>
                                        </w14:gs>
                                        <w14:gs w14:pos="100000">
                                          <w14:schemeClr w14:val="accent1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04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color w:val="auto"/>
                                  <w:szCs w:val="21"/>
                                  <w:lang w:val="en-US" w:eastAsia="zh-CN"/>
                                </w:rPr>
                                <w:t>不讲理论，只讲方法。以立即执行为前提，为学员提供实操性的方法论、流程和工具，保证课程易学易会。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Cs w:val="21"/>
                                  <w:shd w:val="clear" w:color="auto" w:fill="FFFFFF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 w:val="0"/>
                                <w:topLinePunct w:val="0"/>
                                <w:bidi w:val="0"/>
                                <w:snapToGrid/>
                                <w:spacing w:line="400" w:lineRule="exact"/>
                                <w:ind w:leftChars="0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Cs w:val="21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4.1pt;margin-top:604.65pt;height:130.6pt;width:553.2pt;z-index:251676672;mso-width-relative:page;mso-height-relative:page;" coordorigin="13345,13653" coordsize="11064,2612" o:gfxdata="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">
                <o:lock v:ext="edit" aspectratio="f"/>
                <v:group id="_x0000_s1026" o:spid="_x0000_s1026" o:spt="203" style="position:absolute;left:13345;top:13653;height:765;width:2521;" coordorigin="1077,22011" coordsize="2521,765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平行四边形 209" o:spid="_x0000_s1026" o:spt="7" type="#_x0000_t7" style="position:absolute;left:1077;top:22657;height:119;width:2521;v-text-anchor:middle;" fillcolor="#F8DAD8 [660]" filled="t" stroked="f" coordsize="21600,21600" o:gfxdata="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jjgrLsAAADc&#10;AAAADwAAAAAAAAABACAAAAAiAAAAZHJzL2Rvd25yZXYueG1sUEsBAhQAFAAAAAgAh07iQDMvBZ47&#10;AAAAOQAAABAAAAAAAAAAAQAgAAAACgEAAGRycy9zaGFwZXhtbC54bWxQSwUGAAAAAAYABgBbAQAA&#10;tAMAAAAA&#10;" adj="670">
                    <v:fill type="gradient" on="t" color2="#F1B5B2 [1300]" opacity="0f" angle="90" focus="100%" focussize="0,0" rotate="t">
                      <o:fill type="gradientUnscaled" v:ext="backwardCompatible"/>
                    </v:fill>
                    <v:stroke on="f" weight="1pt" miterlimit="8" joinstyle="miter"/>
                    <v:imagedata o:title=""/>
                    <o:lock v:ext="edit" aspectratio="f"/>
                  </v:shape>
                  <v:shape id="文本框 67" o:spid="_x0000_s1026" o:spt="202" type="#_x0000_t202" style="position:absolute;left:1613;top:22011;height:642;width:1846;" filled="f" stroked="f" coordsize="21600,21600" o:gfxdata="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XF9a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30" w:line="400" w:lineRule="exact"/>
                            <w:textAlignment w:val="auto"/>
                            <w:rPr>
                              <w:rFonts w:hint="eastAsia" w:ascii="思源黑体 CN Bold" w:hAnsi="思源黑体 CN Bold" w:eastAsia="思源黑体 CN Bold" w:cs="思源黑体 CN Bold"/>
                              <w:kern w:val="24"/>
                              <w:sz w:val="36"/>
                              <w:szCs w:val="36"/>
                              <w:lang w:val="en-US" w:eastAsia="zh-CN" w:bidi="ar-SA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1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kern w:val="24"/>
                              <w:sz w:val="36"/>
                              <w:szCs w:val="36"/>
                              <w:lang w:val="en-US" w:eastAsia="zh-CN" w:bidi="ar-SA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1"/>
                                </w14:gradFill>
                              </w14:textFill>
                            </w:rPr>
                            <w:t>课程特色</w:t>
                          </w:r>
                        </w:p>
                      </w:txbxContent>
                    </v:textbox>
                  </v:shape>
                </v:group>
                <v:shape id="文本框 10" o:spid="_x0000_s1026" o:spt="202" type="#_x0000_t202" style="position:absolute;left:13886;top:14421;height:1844;width:10523;" filled="f" stroked="f" coordsize="21600,21600" o:gfxdata="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BJtVy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color w:val="auto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kern w:val="24"/>
                            <w:sz w:val="36"/>
                            <w:szCs w:val="36"/>
                            <w:lang w:val="en-US" w:eastAsia="zh-CN" w:bidi="ar-SA"/>
                            <w14:textFill>
                              <w14:gradFill>
                                <w14:gsLst>
                                  <w14:gs w14:pos="0">
                                    <w14:schemeClr w14:val="accent1"/>
                                  </w14:gs>
                                  <w14:gs w14:pos="100000">
                                    <w14:schemeClr w14:val="accent1">
                                      <w14:lumMod w14:val="75000"/>
                                    </w14:schemeClr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01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color w:val="auto"/>
                            <w:szCs w:val="21"/>
                            <w:lang w:val="en-US" w:eastAsia="zh-CN"/>
                          </w:rPr>
                          <w:t>对标标杆企业客户关系管理技巧，长期实践经验总结与深入解析；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color w:val="auto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kern w:val="24"/>
                            <w:sz w:val="36"/>
                            <w:szCs w:val="36"/>
                            <w:lang w:val="en-US" w:eastAsia="zh-CN" w:bidi="ar-SA"/>
                            <w14:textFill>
                              <w14:gradFill>
                                <w14:gsLst>
                                  <w14:gs w14:pos="0">
                                    <w14:schemeClr w14:val="accent1"/>
                                  </w14:gs>
                                  <w14:gs w14:pos="100000">
                                    <w14:schemeClr w14:val="accent1">
                                      <w14:lumMod w14:val="75000"/>
                                    </w14:schemeClr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02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color w:val="auto"/>
                            <w:szCs w:val="21"/>
                            <w:lang w:val="en-US" w:eastAsia="zh-CN"/>
                          </w:rPr>
                          <w:t>来自20年一线销售人的真实案例分享和解读；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color w:val="auto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kern w:val="24"/>
                            <w:sz w:val="36"/>
                            <w:szCs w:val="36"/>
                            <w:lang w:val="en-US" w:eastAsia="zh-CN" w:bidi="ar-SA"/>
                            <w14:textFill>
                              <w14:gradFill>
                                <w14:gsLst>
                                  <w14:gs w14:pos="0">
                                    <w14:schemeClr w14:val="accent1"/>
                                  </w14:gs>
                                  <w14:gs w14:pos="100000">
                                    <w14:schemeClr w14:val="accent1">
                                      <w14:lumMod w14:val="75000"/>
                                    </w14:schemeClr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03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color w:val="auto"/>
                            <w:szCs w:val="21"/>
                            <w:lang w:val="en-US" w:eastAsia="zh-CN"/>
                          </w:rPr>
                          <w:t>改变过去单点突破的销售方式，构建全方位立体可衡量的销售方法；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color w:val="auto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kern w:val="24"/>
                            <w:sz w:val="36"/>
                            <w:szCs w:val="36"/>
                            <w:lang w:val="en-US" w:eastAsia="zh-CN" w:bidi="ar-SA"/>
                            <w14:textFill>
                              <w14:gradFill>
                                <w14:gsLst>
                                  <w14:gs w14:pos="0">
                                    <w14:schemeClr w14:val="accent1"/>
                                  </w14:gs>
                                  <w14:gs w14:pos="100000">
                                    <w14:schemeClr w14:val="accent1">
                                      <w14:lumMod w14:val="75000"/>
                                    </w14:schemeClr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04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color w:val="auto"/>
                            <w:szCs w:val="21"/>
                            <w:lang w:val="en-US" w:eastAsia="zh-CN"/>
                          </w:rPr>
                          <w:t>不讲理论，只讲方法。以立即执行为前提，为学员提供实操性的方法论、流程和工具，保证课程易学易会。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snapToGrid/>
                          <w:spacing w:line="40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Cs w:val="21"/>
                            <w:shd w:val="clear" w:color="auto" w:fill="FFFFFF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 w:val="0"/>
                          <w:topLinePunct w:val="0"/>
                          <w:bidi w:val="0"/>
                          <w:snapToGrid/>
                          <w:spacing w:line="400" w:lineRule="exact"/>
                          <w:ind w:leftChars="0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Cs w:val="21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-1061720</wp:posOffset>
                </wp:positionH>
                <wp:positionV relativeFrom="paragraph">
                  <wp:posOffset>4650740</wp:posOffset>
                </wp:positionV>
                <wp:extent cx="6173470" cy="2943225"/>
                <wp:effectExtent l="0" t="0" r="93980" b="67945"/>
                <wp:wrapNone/>
                <wp:docPr id="106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3470" cy="2943225"/>
                          <a:chOff x="13948" y="8189"/>
                          <a:chExt cx="9722" cy="4635"/>
                        </a:xfrm>
                      </wpg:grpSpPr>
                      <wpg:grpSp>
                        <wpg:cNvPr id="137" name="组合 137"/>
                        <wpg:cNvGrpSpPr/>
                        <wpg:grpSpPr>
                          <a:xfrm>
                            <a:off x="14421" y="9103"/>
                            <a:ext cx="9249" cy="1438"/>
                            <a:chOff x="5411" y="25878"/>
                            <a:chExt cx="9249" cy="1438"/>
                          </a:xfrm>
                        </wpg:grpSpPr>
                        <wps:wsp>
                          <wps:cNvPr id="107" name="箭头: 五边形 3"/>
                          <wps:cNvSpPr/>
                          <wps:spPr>
                            <a:xfrm rot="5400000">
                              <a:off x="9316" y="21972"/>
                              <a:ext cx="1438" cy="9249"/>
                            </a:xfrm>
                            <a:prstGeom prst="roundRect">
                              <a:avLst>
                                <a:gd name="adj" fmla="val 10783"/>
                              </a:avLst>
                            </a:prstGeom>
                            <a:gradFill flip="none" rotWithShape="1">
                              <a:gsLst>
                                <a:gs pos="22000">
                                  <a:schemeClr val="bg1"/>
                                </a:gs>
                                <a:gs pos="82000">
                                  <a:schemeClr val="bg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glow rad="76200">
                                <a:schemeClr val="bg1">
                                  <a:lumMod val="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8" name="文本框 70"/>
                          <wps:cNvSpPr txBox="1"/>
                          <wps:spPr>
                            <a:xfrm>
                              <a:off x="5533" y="25897"/>
                              <a:ext cx="8637" cy="13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11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 w:val="0"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hint="eastAsia" w:ascii="思源黑体 CN Bold" w:hAnsi="思源黑体 CN Bold" w:eastAsia="思源黑体 CN Bold" w:cs="思源黑体 CN Bold"/>
                                    <w:kern w:val="24"/>
                                    <w:sz w:val="24"/>
                                    <w:szCs w:val="24"/>
                                    <w:lang w:val="en-US" w:eastAsia="zh-CN" w:bidi="ar-SA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1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kern w:val="24"/>
                                    <w:sz w:val="24"/>
                                    <w:szCs w:val="24"/>
                                    <w:lang w:val="en-US" w:eastAsia="zh-CN" w:bidi="ar-SA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1"/>
                                      </w14:gradFill>
                                    </w14:textFill>
                                  </w:rPr>
                                  <w:t>企业收益：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 w:val="0"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textAlignment w:val="baseline"/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000000"/>
                                    <w:szCs w:val="21"/>
                                  </w:rPr>
                                  <w:t>1、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000000"/>
                                    <w:szCs w:val="21"/>
                                    <w:lang w:eastAsia="zh-CN"/>
                                  </w:rPr>
                                  <w:t>为企业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000000"/>
                                    <w:szCs w:val="21"/>
                                  </w:rPr>
                                  <w:t>形成一套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000000"/>
                                    <w:szCs w:val="21"/>
                                    <w:lang w:eastAsia="zh-CN"/>
                                  </w:rPr>
                                  <w:t>立体式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000000"/>
                                    <w:szCs w:val="21"/>
                                  </w:rPr>
                                  <w:t>的客户关系管理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000000"/>
                                    <w:szCs w:val="21"/>
                                    <w:lang w:eastAsia="zh-CN"/>
                                  </w:rPr>
                                  <w:t>体系提供方法，拓展客户关系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000000"/>
                                    <w:szCs w:val="21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 w:val="0"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textAlignment w:val="baseline"/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000000"/>
                                    <w:szCs w:val="21"/>
                                    <w:lang w:val="en-US" w:eastAsia="zh-CN"/>
                                  </w:rPr>
                                  <w:t>2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000000"/>
                                    <w:szCs w:val="21"/>
                                  </w:rPr>
                                  <w:t>、借鉴标杆企业客户关系管理方法，降低试错成本。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 w:val="0"/>
                                  <w:topLinePunct w:val="0"/>
                                  <w:bidi w:val="0"/>
                                  <w:snapToGrid/>
                                  <w:spacing w:line="400" w:lineRule="exact"/>
                                  <w:textAlignment w:val="auto"/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Cs w:val="21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142" name="组合 142"/>
                        <wpg:cNvGrpSpPr/>
                        <wpg:grpSpPr>
                          <a:xfrm>
                            <a:off x="13948" y="8189"/>
                            <a:ext cx="2521" cy="780"/>
                            <a:chOff x="1077" y="22096"/>
                            <a:chExt cx="2521" cy="780"/>
                          </a:xfrm>
                        </wpg:grpSpPr>
                        <wps:wsp>
                          <wps:cNvPr id="210" name="平行四边形 209"/>
                          <wps:cNvSpPr/>
                          <wps:spPr>
                            <a:xfrm>
                              <a:off x="1077" y="22757"/>
                              <a:ext cx="2521" cy="119"/>
                            </a:xfrm>
                            <a:prstGeom prst="parallelogram">
                              <a:avLst>
                                <a:gd name="adj" fmla="val 65722"/>
                              </a:avLst>
                            </a:prstGeom>
                            <a:gradFill>
                              <a:gsLst>
                                <a:gs pos="100000">
                                  <a:schemeClr val="accent1">
                                    <a:lumMod val="40000"/>
                                    <a:lumOff val="60000"/>
                                  </a:schemeClr>
                                </a:gs>
                                <a:gs pos="6000">
                                  <a:schemeClr val="accent1">
                                    <a:lumMod val="20000"/>
                                    <a:lumOff val="80000"/>
                                    <a:alpha val="0"/>
                                  </a:schemeClr>
                                </a:gs>
                              </a:gsLst>
                              <a:lin ang="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9" name="文本框 67"/>
                          <wps:cNvSpPr txBox="1"/>
                          <wps:spPr>
                            <a:xfrm>
                              <a:off x="1613" y="22096"/>
                              <a:ext cx="1846" cy="6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before="0" w:beforeLines="30" w:line="400" w:lineRule="exact"/>
                                  <w:textAlignment w:val="auto"/>
                                  <w:rPr>
                                    <w:rFonts w:hint="eastAsia" w:ascii="思源黑体 CN Bold" w:hAnsi="思源黑体 CN Bold" w:eastAsia="思源黑体 CN Bold" w:cs="思源黑体 CN Bold"/>
                                    <w:kern w:val="24"/>
                                    <w:sz w:val="36"/>
                                    <w:szCs w:val="36"/>
                                    <w:lang w:val="en-US" w:eastAsia="zh-CN" w:bidi="ar-SA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1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kern w:val="24"/>
                                    <w:sz w:val="36"/>
                                    <w:szCs w:val="36"/>
                                    <w:lang w:val="en-US" w:eastAsia="zh-CN" w:bidi="ar-SA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1"/>
                                      </w14:gradFill>
                                    </w14:textFill>
                                  </w:rPr>
                                  <w:t>课程收获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146" name="组合 146"/>
                        <wpg:cNvGrpSpPr/>
                        <wpg:grpSpPr>
                          <a:xfrm>
                            <a:off x="14452" y="10647"/>
                            <a:ext cx="9214" cy="2177"/>
                            <a:chOff x="5268" y="41843"/>
                            <a:chExt cx="9214" cy="2177"/>
                          </a:xfrm>
                        </wpg:grpSpPr>
                        <wps:wsp>
                          <wps:cNvPr id="140" name="箭头: 五边形 3"/>
                          <wps:cNvSpPr/>
                          <wps:spPr>
                            <a:xfrm rot="5400000">
                              <a:off x="8786" y="38324"/>
                              <a:ext cx="2177" cy="9214"/>
                            </a:xfrm>
                            <a:prstGeom prst="roundRect">
                              <a:avLst>
                                <a:gd name="adj" fmla="val 10783"/>
                              </a:avLst>
                            </a:prstGeom>
                            <a:gradFill flip="none" rotWithShape="1">
                              <a:gsLst>
                                <a:gs pos="22000">
                                  <a:schemeClr val="bg1"/>
                                </a:gs>
                                <a:gs pos="82000">
                                  <a:schemeClr val="bg1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glow rad="76200">
                                <a:schemeClr val="bg1">
                                  <a:lumMod val="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0" name="文本框 73"/>
                          <wps:cNvSpPr txBox="1"/>
                          <wps:spPr>
                            <a:xfrm>
                              <a:off x="5365" y="41859"/>
                              <a:ext cx="8585" cy="20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11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 w:val="0"/>
                                  <w:topLinePunct w:val="0"/>
                                  <w:autoSpaceDE/>
                                  <w:autoSpaceDN/>
                                  <w:bidi w:val="0"/>
                                  <w:spacing w:line="340" w:lineRule="exact"/>
                                  <w:ind w:leftChars="0"/>
                                  <w:textAlignment w:val="auto"/>
                                  <w:rPr>
                                    <w:rFonts w:hint="eastAsia" w:ascii="思源黑体 CN Bold" w:hAnsi="思源黑体 CN Bold" w:eastAsia="思源黑体 CN Bold" w:cs="思源黑体 CN Bold"/>
                                    <w:kern w:val="24"/>
                                    <w:sz w:val="24"/>
                                    <w:szCs w:val="24"/>
                                    <w:lang w:val="en-US" w:eastAsia="zh-CN" w:bidi="ar-SA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1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kern w:val="24"/>
                                    <w:sz w:val="24"/>
                                    <w:szCs w:val="24"/>
                                    <w:lang w:val="en-US" w:eastAsia="zh-CN" w:bidi="ar-SA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1"/>
                                      </w14:gradFill>
                                    </w14:textFill>
                                  </w:rPr>
                                  <w:t>岗位收益：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overflowPunct/>
                                  <w:topLinePunct w:val="0"/>
                                  <w:autoSpaceDE w:val="0"/>
                                  <w:autoSpaceDN w:val="0"/>
                                  <w:bidi w:val="0"/>
                                  <w:adjustRightInd w:val="0"/>
                                  <w:snapToGrid/>
                                  <w:spacing w:line="400" w:lineRule="exact"/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auto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auto"/>
                                    <w:szCs w:val="21"/>
                                  </w:rPr>
                                  <w:t>1、深入了解华为客户关系的运作方式与原理；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overflowPunct/>
                                  <w:topLinePunct w:val="0"/>
                                  <w:autoSpaceDE w:val="0"/>
                                  <w:autoSpaceDN w:val="0"/>
                                  <w:bidi w:val="0"/>
                                  <w:adjustRightInd w:val="0"/>
                                  <w:snapToGrid/>
                                  <w:spacing w:line="400" w:lineRule="exact"/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auto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auto"/>
                                    <w:szCs w:val="21"/>
                                  </w:rPr>
                                  <w:t>2、掌握普遍客户关系拓展的基本方法和工具；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overflowPunct/>
                                  <w:topLinePunct w:val="0"/>
                                  <w:autoSpaceDE w:val="0"/>
                                  <w:autoSpaceDN w:val="0"/>
                                  <w:bidi w:val="0"/>
                                  <w:adjustRightInd w:val="0"/>
                                  <w:snapToGrid/>
                                  <w:spacing w:line="400" w:lineRule="exact"/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auto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auto"/>
                                    <w:szCs w:val="21"/>
                                  </w:rPr>
                                  <w:t>3、学会运用组织客户关系的拓展手段；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overflowPunct/>
                                  <w:topLinePunct w:val="0"/>
                                  <w:autoSpaceDE w:val="0"/>
                                  <w:autoSpaceDN w:val="0"/>
                                  <w:bidi w:val="0"/>
                                  <w:adjustRightInd w:val="0"/>
                                  <w:snapToGrid/>
                                  <w:spacing w:line="400" w:lineRule="exact"/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auto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color w:val="auto"/>
                                    <w:szCs w:val="21"/>
                                  </w:rPr>
                                  <w:t>4、灵活运用关键客户关系的“知”“连”“信”“用”。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 w:val="0"/>
                                  <w:topLinePunct w:val="0"/>
                                  <w:bidi w:val="0"/>
                                  <w:snapToGrid/>
                                  <w:spacing w:line="400" w:lineRule="exact"/>
                                  <w:textAlignment w:val="auto"/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Cs w:val="21"/>
                                  </w:rPr>
                                </w:pPr>
                              </w:p>
                              <w:p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3.6pt;margin-top:366.2pt;height:231.75pt;width:486.1pt;z-index:251675648;mso-width-relative:page;mso-height-relative:page;" coordorigin="13948,8189" coordsize="9722,4635" o:gfxdata="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">
                <o:lock v:ext="edit" aspectratio="f"/>
                <v:group id="_x0000_s1026" o:spid="_x0000_s1026" o:spt="203" style="position:absolute;left:14421;top:9103;height:1438;width:9249;" coordorigin="5411,25878" coordsize="9249,1438" o:gfxdata="UEsDBAoAAAAAAIdO4kAAAAAAAAAAAAAAAAAEAAAAZHJzL1BLAwQUAAAACACHTuJAzB/PGL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B/8g2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H88YvAAAANwAAAAPAAAAAAAAAAEAIAAAACIAAABkcnMvZG93bnJldi54bWxQ&#10;SwECFAAUAAAACACHTuJAMy8FnjsAAAA5AAAAFQAAAAAAAAABACAAAAALAQAAZHJzL2dyb3Vwc2hh&#10;cGV4bWwueG1sUEsFBgAAAAAGAAYAYAEAAMgDAAAAAA==&#10;">
                  <o:lock v:ext="edit" aspectratio="f"/>
                  <v:roundrect id="箭头: 五边形 3" o:spid="_x0000_s1026" o:spt="2" style="position:absolute;left:9316;top:21972;height:9249;width:1438;rotation:5898240f;v-text-anchor:middle;" fillcolor="#FFFFFF [3212]" filled="t" stroked="f" coordsize="21600,21600" arcsize="0.107824074074074" o:gfxdata="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BhX6LgAAADcAAAA&#10;DwAAAAAAAAABACAAAAAiAAAAZHJzL2Rvd25yZXYueG1sUEsBAhQAFAAAAAgAh07iQDMvBZ47AAAA&#10;OQAAABAAAAAAAAAAAQAgAAAABwEAAGRycy9zaGFwZXhtbC54bWxQSwUGAAAAAAYABgBbAQAAsQMA&#10;AAAA&#10;">
                    <v:fill type="gradient" on="t" color2="#FFFFFF [3212]" focus="100%" focussize="0,0" rotate="t"/>
                    <v:stroke on="f" weight="1pt" miterlimit="8" joinstyle="miter"/>
                    <v:imagedata o:title=""/>
                    <o:lock v:ext="edit" aspectratio="f"/>
                  </v:roundrect>
                  <v:shape id="文本框 70" o:spid="_x0000_s1026" o:spt="202" type="#_x0000_t202" style="position:absolute;left:5533;top:25897;height:1399;width:8637;" filled="f" stroked="f" coordsize="21600,21600" o:gfxdata="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vAGI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 w:val="0"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hint="eastAsia" w:ascii="思源黑体 CN Bold" w:hAnsi="思源黑体 CN Bold" w:eastAsia="思源黑体 CN Bold" w:cs="思源黑体 CN Bold"/>
                              <w:kern w:val="24"/>
                              <w:sz w:val="24"/>
                              <w:szCs w:val="24"/>
                              <w:lang w:val="en-US" w:eastAsia="zh-CN" w:bidi="ar-SA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1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kern w:val="24"/>
                              <w:sz w:val="24"/>
                              <w:szCs w:val="24"/>
                              <w:lang w:val="en-US" w:eastAsia="zh-CN" w:bidi="ar-SA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1"/>
                                </w14:gradFill>
                              </w14:textFill>
                            </w:rPr>
                            <w:t>企业收益：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 w:val="0"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textAlignment w:val="baseline"/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000000"/>
                              <w:szCs w:val="21"/>
                            </w:rPr>
                            <w:t>1、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000000"/>
                              <w:szCs w:val="21"/>
                              <w:lang w:eastAsia="zh-CN"/>
                            </w:rPr>
                            <w:t>为企业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000000"/>
                              <w:szCs w:val="21"/>
                            </w:rPr>
                            <w:t>形成一套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000000"/>
                              <w:szCs w:val="21"/>
                              <w:lang w:eastAsia="zh-CN"/>
                            </w:rPr>
                            <w:t>立体式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000000"/>
                              <w:szCs w:val="21"/>
                            </w:rPr>
                            <w:t>的客户关系管理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000000"/>
                              <w:szCs w:val="21"/>
                              <w:lang w:eastAsia="zh-CN"/>
                            </w:rPr>
                            <w:t>体系提供方法，拓展客户关系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000000"/>
                              <w:szCs w:val="21"/>
                            </w:rPr>
                            <w:t>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 w:val="0"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textAlignment w:val="baseline"/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000000"/>
                              <w:szCs w:val="21"/>
                              <w:lang w:val="en-US" w:eastAsia="zh-CN"/>
                            </w:rPr>
                            <w:t>2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000000"/>
                              <w:szCs w:val="21"/>
                            </w:rPr>
                            <w:t>、借鉴标杆企业客户关系管理方法，降低试错成本。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 w:val="0"/>
                            <w:topLinePunct w:val="0"/>
                            <w:bidi w:val="0"/>
                            <w:snapToGrid/>
                            <w:spacing w:line="400" w:lineRule="exact"/>
                            <w:textAlignment w:val="auto"/>
                            <w:rPr>
                              <w:rFonts w:hint="eastAsia" w:ascii="思源黑体 CN Regular" w:hAnsi="思源黑体 CN Regular" w:eastAsia="思源黑体 CN Regular" w:cs="思源黑体 CN Regular"/>
                              <w:szCs w:val="21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group id="_x0000_s1026" o:spid="_x0000_s1026" o:spt="203" style="position:absolute;left:13948;top:8189;height:780;width:2521;" coordorigin="1077,22096" coordsize="2521,780" o:gfxdata="UEsDBAoAAAAAAIdO4kAAAAAAAAAAAAAAAAAEAAAAZHJzL1BLAwQUAAAACACHTuJAhG4f/b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N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RuH/27AAAA3AAAAA8AAAAAAAAAAQAgAAAAIgAAAGRycy9kb3ducmV2LnhtbFBL&#10;AQIUABQAAAAIAIdO4kAzLwWeOwAAADkAAAAVAAAAAAAAAAEAIAAAAAoBAABkcnMvZ3JvdXBzaGFw&#10;ZXhtbC54bWxQSwUGAAAAAAYABgBgAQAAxwMAAAAA&#10;">
                  <o:lock v:ext="edit" aspectratio="f"/>
                  <v:shape id="平行四边形 209" o:spid="_x0000_s1026" o:spt="7" type="#_x0000_t7" style="position:absolute;left:1077;top:22757;height:119;width:2521;v-text-anchor:middle;" fillcolor="#F8DAD8 [660]" filled="t" stroked="f" coordsize="21600,21600" o:gfxdata="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GVqM65AAAA3AAA&#10;AA8AAAAAAAAAAQAgAAAAIgAAAGRycy9kb3ducmV2LnhtbFBLAQIUABQAAAAIAIdO4kAzLwWeOwAA&#10;ADkAAAAQAAAAAAAAAAEAIAAAAAgBAABkcnMvc2hhcGV4bWwueG1sUEsFBgAAAAAGAAYAWwEAALID&#10;AAAAAA==&#10;" adj="670">
                    <v:fill type="gradient" on="t" color2="#F1B5B2 [1300]" opacity="0f" angle="90" focus="100%" focussize="0,0" rotate="t">
                      <o:fill type="gradientUnscaled" v:ext="backwardCompatible"/>
                    </v:fill>
                    <v:stroke on="f" weight="1pt" miterlimit="8" joinstyle="miter"/>
                    <v:imagedata o:title=""/>
                    <o:lock v:ext="edit" aspectratio="f"/>
                  </v:shape>
                  <v:shape id="文本框 67" o:spid="_x0000_s1026" o:spt="202" type="#_x0000_t202" style="position:absolute;left:1613;top:22096;height:664;width:1846;" filled="f" stroked="f" coordsize="21600,21600" o:gfxdata="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CkE7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before="0" w:beforeLines="30" w:line="400" w:lineRule="exact"/>
                            <w:textAlignment w:val="auto"/>
                            <w:rPr>
                              <w:rFonts w:hint="eastAsia" w:ascii="思源黑体 CN Bold" w:hAnsi="思源黑体 CN Bold" w:eastAsia="思源黑体 CN Bold" w:cs="思源黑体 CN Bold"/>
                              <w:kern w:val="24"/>
                              <w:sz w:val="36"/>
                              <w:szCs w:val="36"/>
                              <w:lang w:val="en-US" w:eastAsia="zh-CN" w:bidi="ar-SA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1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kern w:val="24"/>
                              <w:sz w:val="36"/>
                              <w:szCs w:val="36"/>
                              <w:lang w:val="en-US" w:eastAsia="zh-CN" w:bidi="ar-SA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1"/>
                                </w14:gradFill>
                              </w14:textFill>
                            </w:rPr>
                            <w:t>课程收获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4452;top:10647;height:2177;width:9214;" coordorigin="5268,41843" coordsize="9214,2177" o:gfxdata="UEsDBAoAAAAAAIdO4kAAAAAAAAAAAAAAAAAEAAAAZHJzL1BLAwQUAAAACACHTuJA+1UZ/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1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1UZ/r0AAADcAAAADwAAAAAAAAABACAAAAAiAAAAZHJzL2Rvd25yZXYueG1s&#10;UEsBAhQAFAAAAAgAh07iQDMvBZ47AAAAOQAAABUAAAAAAAAAAQAgAAAADAEAAGRycy9ncm91cHNo&#10;YXBleG1sLnhtbFBLBQYAAAAABgAGAGABAADJAwAAAAA=&#10;">
                  <o:lock v:ext="edit" aspectratio="f"/>
                  <v:roundrect id="箭头: 五边形 3" o:spid="_x0000_s1026" o:spt="2" style="position:absolute;left:8786;top:38324;height:9214;width:2177;rotation:5898240f;v-text-anchor:middle;" fillcolor="#FFFFFF [3212]" filled="t" stroked="f" coordsize="21600,21600" arcsize="0.107824074074074" o:gfxdata="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Zt2XLsAAADc&#10;AAAADwAAAAAAAAABACAAAAAiAAAAZHJzL2Rvd25yZXYueG1sUEsBAhQAFAAAAAgAh07iQDMvBZ47&#10;AAAAOQAAABAAAAAAAAAAAQAgAAAACgEAAGRycy9zaGFwZXhtbC54bWxQSwUGAAAAAAYABgBbAQAA&#10;tAMAAAAA&#10;">
                    <v:fill type="gradient" on="t" color2="#FFFFFF [3212]" focus="100%" focussize="0,0" rotate="t"/>
                    <v:stroke on="f" weight="1pt" miterlimit="8" joinstyle="miter"/>
                    <v:imagedata o:title=""/>
                    <o:lock v:ext="edit" aspectratio="f"/>
                  </v:roundrect>
                  <v:shape id="文本框 73" o:spid="_x0000_s1026" o:spt="202" type="#_x0000_t202" style="position:absolute;left:5365;top:41859;height:2059;width:8585;" filled="f" stroked="f" coordsize="21600,21600" o:gfxdata="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E5tT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 w:val="0"/>
                            <w:topLinePunct w:val="0"/>
                            <w:autoSpaceDE/>
                            <w:autoSpaceDN/>
                            <w:bidi w:val="0"/>
                            <w:spacing w:line="340" w:lineRule="exact"/>
                            <w:ind w:leftChars="0"/>
                            <w:textAlignment w:val="auto"/>
                            <w:rPr>
                              <w:rFonts w:hint="eastAsia" w:ascii="思源黑体 CN Bold" w:hAnsi="思源黑体 CN Bold" w:eastAsia="思源黑体 CN Bold" w:cs="思源黑体 CN Bold"/>
                              <w:kern w:val="24"/>
                              <w:sz w:val="24"/>
                              <w:szCs w:val="24"/>
                              <w:lang w:val="en-US" w:eastAsia="zh-CN" w:bidi="ar-SA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1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kern w:val="24"/>
                              <w:sz w:val="24"/>
                              <w:szCs w:val="24"/>
                              <w:lang w:val="en-US" w:eastAsia="zh-CN" w:bidi="ar-SA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1"/>
                                </w14:gradFill>
                              </w14:textFill>
                            </w:rPr>
                            <w:t>岗位收益：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/>
                            <w:spacing w:line="400" w:lineRule="exact"/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auto"/>
                              <w:szCs w:val="21"/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auto"/>
                              <w:szCs w:val="21"/>
                            </w:rPr>
                            <w:t>1、深入了解华为客户关系的运作方式与原理；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/>
                            <w:spacing w:line="400" w:lineRule="exact"/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auto"/>
                              <w:szCs w:val="21"/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auto"/>
                              <w:szCs w:val="21"/>
                            </w:rPr>
                            <w:t>2、掌握普遍客户关系拓展的基本方法和工具；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/>
                            <w:spacing w:line="400" w:lineRule="exact"/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auto"/>
                              <w:szCs w:val="21"/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auto"/>
                              <w:szCs w:val="21"/>
                            </w:rPr>
                            <w:t>3、学会运用组织客户关系的拓展手段；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/>
                            <w:spacing w:line="400" w:lineRule="exact"/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auto"/>
                              <w:szCs w:val="21"/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color w:val="auto"/>
                              <w:szCs w:val="21"/>
                            </w:rPr>
                            <w:t>4、灵活运用关键客户关系的“知”“连”“信”“用”。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 w:val="0"/>
                            <w:topLinePunct w:val="0"/>
                            <w:bidi w:val="0"/>
                            <w:snapToGrid/>
                            <w:spacing w:line="400" w:lineRule="exact"/>
                            <w:textAlignment w:val="auto"/>
                            <w:rPr>
                              <w:rFonts w:hint="eastAsia" w:ascii="思源黑体 CN Regular" w:hAnsi="思源黑体 CN Regular" w:eastAsia="思源黑体 CN Regular" w:cs="思源黑体 CN Regular"/>
                              <w:szCs w:val="21"/>
                            </w:rPr>
                          </w:pPr>
                        </w:p>
                        <w:p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-483235</wp:posOffset>
                </wp:positionH>
                <wp:positionV relativeFrom="paragraph">
                  <wp:posOffset>1904365</wp:posOffset>
                </wp:positionV>
                <wp:extent cx="5119370" cy="1173480"/>
                <wp:effectExtent l="101600" t="70485" r="93980" b="260985"/>
                <wp:wrapNone/>
                <wp:docPr id="100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9370" cy="1173480"/>
                          <a:chOff x="1313" y="22583"/>
                          <a:chExt cx="8062" cy="1848"/>
                        </a:xfrm>
                      </wpg:grpSpPr>
                      <wps:wsp>
                        <wps:cNvPr id="101" name="矩形 1"/>
                        <wps:cNvSpPr/>
                        <wps:spPr>
                          <a:xfrm>
                            <a:off x="1313" y="22602"/>
                            <a:ext cx="8062" cy="1776"/>
                          </a:xfrm>
                          <a:prstGeom prst="roundRect">
                            <a:avLst>
                              <a:gd name="adj" fmla="val 10193"/>
                            </a:avLst>
                          </a:prstGeom>
                          <a:gradFill flip="none" rotWithShape="1">
                            <a:gsLst>
                              <a:gs pos="22000">
                                <a:schemeClr val="bg1"/>
                              </a:gs>
                              <a:gs pos="82000">
                                <a:schemeClr val="bg1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  <a:effectLst>
                            <a:glow rad="101600">
                              <a:schemeClr val="bg1">
                                <a:lumMod val="85000"/>
                                <a:alpha val="50000"/>
                              </a:schemeClr>
                            </a:glow>
                            <a:outerShdw blurRad="342900" dist="12700" dir="2640000" sx="65000" sy="65000" rotWithShape="0">
                              <a:schemeClr val="bg1">
                                <a:lumMod val="75000"/>
                                <a:alpha val="62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文本框 3"/>
                        <wps:cNvSpPr txBox="1"/>
                        <wps:spPr>
                          <a:xfrm>
                            <a:off x="1470" y="22583"/>
                            <a:ext cx="7411" cy="18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spacing w:line="400" w:lineRule="exact"/>
                                <w:ind w:left="420" w:leftChars="0" w:hanging="420" w:firstLineChars="0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 w:val="0"/>
                                  <w:bCs w:val="0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 w:val="0"/>
                                  <w:bCs w:val="0"/>
                                  <w:szCs w:val="21"/>
                                  <w:lang w:eastAsia="zh-CN"/>
                                </w:rPr>
                                <w:t>华为如何组建自己的大客户销售体系？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spacing w:line="400" w:lineRule="exact"/>
                                <w:ind w:left="420" w:leftChars="0" w:hanging="420" w:firstLineChars="0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 w:val="0"/>
                                  <w:bCs w:val="0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 w:val="0"/>
                                  <w:bCs w:val="0"/>
                                  <w:szCs w:val="21"/>
                                  <w:lang w:val="en-US" w:eastAsia="zh-CN"/>
                                </w:rPr>
                                <w:t>如何让自己的</w:t>
                              </w:r>
                              <w:r>
                                <w:rPr>
                                  <w:rFonts w:hint="default" w:ascii="思源黑体 CN Regular" w:hAnsi="思源黑体 CN Regular" w:eastAsia="思源黑体 CN Regular" w:cs="思源黑体 CN Regular"/>
                                  <w:b w:val="0"/>
                                  <w:bCs w:val="0"/>
                                  <w:szCs w:val="21"/>
                                  <w:lang w:val="en-US" w:eastAsia="zh-CN"/>
                                </w:rPr>
                                <w:t>销售团队有阵型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 w:val="0"/>
                                  <w:bCs w:val="0"/>
                                  <w:szCs w:val="21"/>
                                  <w:lang w:val="en-US" w:eastAsia="zh-CN"/>
                                </w:rPr>
                                <w:t>有</w:t>
                              </w:r>
                              <w:r>
                                <w:rPr>
                                  <w:rFonts w:hint="default" w:ascii="思源黑体 CN Regular" w:hAnsi="思源黑体 CN Regular" w:eastAsia="思源黑体 CN Regular" w:cs="思源黑体 CN Regular"/>
                                  <w:b w:val="0"/>
                                  <w:bCs w:val="0"/>
                                  <w:szCs w:val="21"/>
                                  <w:lang w:val="en-US" w:eastAsia="zh-CN"/>
                                </w:rPr>
                                <w:t>打法，协同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 w:val="0"/>
                                  <w:bCs w:val="0"/>
                                  <w:szCs w:val="21"/>
                                  <w:lang w:val="en-US" w:eastAsia="zh-CN"/>
                                </w:rPr>
                                <w:t>作战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 w:val="0"/>
                                  <w:bCs w:val="0"/>
                                  <w:szCs w:val="21"/>
                                  <w:lang w:eastAsia="zh-CN"/>
                                </w:rPr>
                                <w:t>？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spacing w:line="400" w:lineRule="exact"/>
                                <w:ind w:left="420" w:leftChars="0" w:hanging="420" w:firstLineChars="0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 w:val="0"/>
                                  <w:bCs w:val="0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 w:val="0"/>
                                  <w:bCs w:val="0"/>
                                  <w:szCs w:val="21"/>
                                  <w:lang w:eastAsia="zh-CN"/>
                                </w:rPr>
                                <w:t>华为使用的销售工具有哪些？能否被引入企业中？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spacing w:line="400" w:lineRule="exact"/>
                                <w:ind w:left="420" w:leftChars="0" w:hanging="420" w:firstLineChars="0"/>
                                <w:rPr>
                                  <w:rFonts w:hint="default" w:ascii="思源黑体 CN Regular" w:hAnsi="思源黑体 CN Regular" w:eastAsia="思源黑体 CN Regular" w:cs="思源黑体 CN Regular"/>
                                  <w:b w:val="0"/>
                                  <w:bCs w:val="0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 w:val="0"/>
                                  <w:bCs w:val="0"/>
                                  <w:szCs w:val="21"/>
                                  <w:lang w:val="en-US" w:eastAsia="zh-CN"/>
                                </w:rPr>
                                <w:t>关键客户关系缺少</w:t>
                              </w:r>
                              <w:r>
                                <w:rPr>
                                  <w:rFonts w:hint="default" w:ascii="思源黑体 CN Regular" w:hAnsi="思源黑体 CN Regular" w:eastAsia="思源黑体 CN Regular" w:cs="思源黑体 CN Regular"/>
                                  <w:b w:val="0"/>
                                  <w:bCs w:val="0"/>
                                  <w:szCs w:val="21"/>
                                  <w:lang w:val="en-US" w:eastAsia="zh-CN"/>
                                </w:rPr>
                                <w:t>计划和监督机制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 w:val="0"/>
                                  <w:bCs w:val="0"/>
                                  <w:szCs w:val="21"/>
                                  <w:lang w:val="en-US" w:eastAsia="zh-CN"/>
                                </w:rPr>
                                <w:t>，</w:t>
                              </w:r>
                              <w:r>
                                <w:rPr>
                                  <w:rFonts w:hint="default" w:ascii="思源黑体 CN Regular" w:hAnsi="思源黑体 CN Regular" w:eastAsia="思源黑体 CN Regular" w:cs="思源黑体 CN Regular"/>
                                  <w:b w:val="0"/>
                                  <w:bCs w:val="0"/>
                                  <w:szCs w:val="21"/>
                                  <w:lang w:val="en-US" w:eastAsia="zh-CN"/>
                                </w:rPr>
                                <w:t>如何分析和管理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 w:val="0"/>
                                  <w:bCs w:val="0"/>
                                  <w:szCs w:val="21"/>
                                  <w:lang w:val="en-US" w:eastAsia="zh-CN"/>
                                </w:rPr>
                                <w:t>？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0" w:leftChars="0" w:hanging="420" w:firstLineChars="0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 w:val="0"/>
                                  <w:bCs w:val="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8.05pt;margin-top:149.95pt;height:92.4pt;width:403.1pt;z-index:251674624;mso-width-relative:page;mso-height-relative:page;" coordorigin="1313,22583" coordsize="8062,1848" o:gfxdata="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">
                <o:lock v:ext="edit" aspectratio="f"/>
                <v:roundrect id="矩形 1" o:spid="_x0000_s1026" o:spt="2" style="position:absolute;left:1313;top:22602;height:1776;width:8062;v-text-anchor:middle;" fillcolor="#FFFFFF [3212]" filled="t" stroked="f" coordsize="21600,21600" arcsize="0.101944444444444" o:gfxdata="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idpG8AAAA&#10;3AAAAA8AAAAAAAAAAQAgAAAAIgAAAGRycy9kb3ducmV2LnhtbFBLAQIUABQAAAAIAIdO4kAzLwWe&#10;OwAAADkAAAAQAAAAAAAAAAEAIAAAAAsBAABkcnMvc2hhcGV4bWwueG1sUEsFBgAAAAAGAAYAWwEA&#10;ALUDAAAAAA==&#10;">
                  <v:fill type="gradient" on="t" color2="#FFFFFF [3212]" focus="100%" focussize="0,0" rotate="t"/>
                  <v:stroke on="f" weight="1pt" miterlimit="8" joinstyle="miter"/>
                  <v:imagedata o:title=""/>
                  <o:lock v:ext="edit" aspectratio="f"/>
                  <v:shadow on="t" type="perspective" color="#BFBFBF [2412]" opacity="40632f" offset="0.719370078740157pt,0.694645669291339pt" origin="0f,32768f" matrix="42598f,0f,0f,42598f"/>
                </v:roundrect>
                <v:shape id="_x0000_s1026" o:spid="_x0000_s1026" o:spt="202" type="#_x0000_t202" style="position:absolute;left:1470;top:22583;height:1848;width:7411;" filled="f" stroked="f" coordsize="21600,21600" o:gfxdata="UEsDBAoAAAAAAIdO4kAAAAAAAAAAAAAAAAAEAAAAZHJzL1BLAwQUAAAACACHTuJAXOwU878AAADa&#10;AAAADwAAAGRycy9kb3ducmV2LnhtbEWPT2vCQBTE74V+h+UVequbWCy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sFPO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spacing w:line="400" w:lineRule="exact"/>
                          <w:ind w:left="420" w:leftChars="0" w:hanging="420" w:firstLineChars="0"/>
                          <w:rPr>
                            <w:rFonts w:hint="eastAsia" w:ascii="思源黑体 CN Regular" w:hAnsi="思源黑体 CN Regular" w:eastAsia="思源黑体 CN Regular" w:cs="思源黑体 CN Regular"/>
                            <w:b w:val="0"/>
                            <w:bCs w:val="0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 w:val="0"/>
                            <w:bCs w:val="0"/>
                            <w:szCs w:val="21"/>
                            <w:lang w:eastAsia="zh-CN"/>
                          </w:rPr>
                          <w:t>华为如何组建自己的大客户销售体系？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spacing w:line="400" w:lineRule="exact"/>
                          <w:ind w:left="420" w:leftChars="0" w:hanging="420" w:firstLineChars="0"/>
                          <w:rPr>
                            <w:rFonts w:hint="eastAsia" w:ascii="思源黑体 CN Regular" w:hAnsi="思源黑体 CN Regular" w:eastAsia="思源黑体 CN Regular" w:cs="思源黑体 CN Regular"/>
                            <w:b w:val="0"/>
                            <w:bCs w:val="0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 w:val="0"/>
                            <w:bCs w:val="0"/>
                            <w:szCs w:val="21"/>
                            <w:lang w:val="en-US" w:eastAsia="zh-CN"/>
                          </w:rPr>
                          <w:t>如何让自己的</w:t>
                        </w:r>
                        <w:r>
                          <w:rPr>
                            <w:rFonts w:hint="default" w:ascii="思源黑体 CN Regular" w:hAnsi="思源黑体 CN Regular" w:eastAsia="思源黑体 CN Regular" w:cs="思源黑体 CN Regular"/>
                            <w:b w:val="0"/>
                            <w:bCs w:val="0"/>
                            <w:szCs w:val="21"/>
                            <w:lang w:val="en-US" w:eastAsia="zh-CN"/>
                          </w:rPr>
                          <w:t>销售团队有阵型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 w:val="0"/>
                            <w:bCs w:val="0"/>
                            <w:szCs w:val="21"/>
                            <w:lang w:val="en-US" w:eastAsia="zh-CN"/>
                          </w:rPr>
                          <w:t>有</w:t>
                        </w:r>
                        <w:r>
                          <w:rPr>
                            <w:rFonts w:hint="default" w:ascii="思源黑体 CN Regular" w:hAnsi="思源黑体 CN Regular" w:eastAsia="思源黑体 CN Regular" w:cs="思源黑体 CN Regular"/>
                            <w:b w:val="0"/>
                            <w:bCs w:val="0"/>
                            <w:szCs w:val="21"/>
                            <w:lang w:val="en-US" w:eastAsia="zh-CN"/>
                          </w:rPr>
                          <w:t>打法，协同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 w:val="0"/>
                            <w:bCs w:val="0"/>
                            <w:szCs w:val="21"/>
                            <w:lang w:val="en-US" w:eastAsia="zh-CN"/>
                          </w:rPr>
                          <w:t>作战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 w:val="0"/>
                            <w:bCs w:val="0"/>
                            <w:szCs w:val="21"/>
                            <w:lang w:eastAsia="zh-CN"/>
                          </w:rPr>
                          <w:t>？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spacing w:line="400" w:lineRule="exact"/>
                          <w:ind w:left="420" w:leftChars="0" w:hanging="420" w:firstLineChars="0"/>
                          <w:rPr>
                            <w:rFonts w:hint="eastAsia" w:ascii="思源黑体 CN Regular" w:hAnsi="思源黑体 CN Regular" w:eastAsia="思源黑体 CN Regular" w:cs="思源黑体 CN Regular"/>
                            <w:b w:val="0"/>
                            <w:bCs w:val="0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 w:val="0"/>
                            <w:bCs w:val="0"/>
                            <w:szCs w:val="21"/>
                            <w:lang w:eastAsia="zh-CN"/>
                          </w:rPr>
                          <w:t>华为使用的销售工具有哪些？能否被引入企业中？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spacing w:line="400" w:lineRule="exact"/>
                          <w:ind w:left="420" w:leftChars="0" w:hanging="420" w:firstLineChars="0"/>
                          <w:rPr>
                            <w:rFonts w:hint="default" w:ascii="思源黑体 CN Regular" w:hAnsi="思源黑体 CN Regular" w:eastAsia="思源黑体 CN Regular" w:cs="思源黑体 CN Regular"/>
                            <w:b w:val="0"/>
                            <w:bCs w:val="0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 w:val="0"/>
                            <w:bCs w:val="0"/>
                            <w:szCs w:val="21"/>
                            <w:lang w:val="en-US" w:eastAsia="zh-CN"/>
                          </w:rPr>
                          <w:t>关键客户关系缺少</w:t>
                        </w:r>
                        <w:r>
                          <w:rPr>
                            <w:rFonts w:hint="default" w:ascii="思源黑体 CN Regular" w:hAnsi="思源黑体 CN Regular" w:eastAsia="思源黑体 CN Regular" w:cs="思源黑体 CN Regular"/>
                            <w:b w:val="0"/>
                            <w:bCs w:val="0"/>
                            <w:szCs w:val="21"/>
                            <w:lang w:val="en-US" w:eastAsia="zh-CN"/>
                          </w:rPr>
                          <w:t>计划和监督机制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 w:val="0"/>
                            <w:bCs w:val="0"/>
                            <w:szCs w:val="21"/>
                            <w:lang w:val="en-US" w:eastAsia="zh-CN"/>
                          </w:rPr>
                          <w:t>，</w:t>
                        </w:r>
                        <w:r>
                          <w:rPr>
                            <w:rFonts w:hint="default" w:ascii="思源黑体 CN Regular" w:hAnsi="思源黑体 CN Regular" w:eastAsia="思源黑体 CN Regular" w:cs="思源黑体 CN Regular"/>
                            <w:b w:val="0"/>
                            <w:bCs w:val="0"/>
                            <w:szCs w:val="21"/>
                            <w:lang w:val="en-US" w:eastAsia="zh-CN"/>
                          </w:rPr>
                          <w:t>如何分析和管理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 w:val="0"/>
                            <w:bCs w:val="0"/>
                            <w:szCs w:val="21"/>
                            <w:lang w:val="en-US" w:eastAsia="zh-CN"/>
                          </w:rPr>
                          <w:t>？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420" w:leftChars="0" w:hanging="420" w:firstLineChars="0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b w:val="0"/>
                            <w:bCs w:val="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-824230</wp:posOffset>
                </wp:positionH>
                <wp:positionV relativeFrom="margin">
                  <wp:posOffset>419735</wp:posOffset>
                </wp:positionV>
                <wp:extent cx="7085965" cy="4170045"/>
                <wp:effectExtent l="0" t="0" r="0" b="0"/>
                <wp:wrapSquare wrapText="bothSides"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965" cy="417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int="default" w:ascii="思源黑体 CN Bold" w:hAnsi="思源黑体 CN Bold" w:eastAsia="思源黑体 CN Bold" w:cs="思源黑体 CN Bold"/>
                                <w:kern w:val="24"/>
                                <w:sz w:val="36"/>
                                <w:szCs w:val="36"/>
                                <w:lang w:val="en-US" w:eastAsia="zh-CN" w:bidi="ar-SA"/>
                                <w14:textFill>
                                  <w14:gradFill>
                                    <w14:gsLst>
                                      <w14:gs w14:pos="0">
                                        <w14:schemeClr w14:val="accent1"/>
                                      </w14:gs>
                                      <w14:gs w14:pos="10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kern w:val="24"/>
                                <w:sz w:val="36"/>
                                <w:szCs w:val="36"/>
                                <w:lang w:val="zh-CN" w:eastAsia="zh-CN" w:bidi="ar-SA"/>
                                <w14:textFill>
                                  <w14:gradFill>
                                    <w14:gsLst>
                                      <w14:gs w14:pos="0">
                                        <w14:schemeClr w14:val="accent1"/>
                                      </w14:gs>
                                      <w14:gs w14:pos="10000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 xml:space="preserve">任正非：客户关系是第一生产力 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华为公司从1987年2万元起家，短短的30多年时间，发展成今天的19万员工、年收入超8588亿人民币、通信行业全球排名第一、手机行业全球排名第二的全球化大型公司，华为从一个小民企如何在巨头林立的通信行业生存下来的？任正非曾说，客户关系是第一生产力。华为建立了一套高效实用的客户关系管理体系，帮助华为在战场上开疆拓土，取得了惊人的成绩。然而华为如何拓展大客户，企业有无借鉴的地方——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经过30年的摸索，华为在大客户销售模式上有着极其深厚的沉淀，这些华为宝贵销售经验值得企业去学习。为此，我们特邀原华为海外代表处公共关系部长、华为大学金牌讲师韦东老师，与我们一起分享华为的客户关系管理经验。本课程涵盖普遍客户关系、组织客户关系、关键客户关系三大内容，不仅为学员分享最一线的真实案例，也为学员提供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color w:val="auto"/>
                                <w:szCs w:val="21"/>
                                <w:lang w:val="en-US" w:eastAsia="zh-CN"/>
                              </w:rPr>
                              <w:t>实操性的流程和工具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，让学员学会借鉴与实践华为的客户关系管理方法，建立立体式的客户关系体系，从而赢得客户，拿下订单。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D0D0D" w:themeColor="text1" w:themeTint="F2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BC0000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9pt;margin-top:33.05pt;height:328.35pt;width:557.95pt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jFzxr9gAAAALAQAADwAAAAAAAAABACAAAAAiAAAAZHJz&#10;L2Rvd25yZXYueG1sUEsBAhQAFAAAAAgAh07iQHcKUmrLAQAAgAMAAA4AAAAAAAAAAQAgAAAAJwEA&#10;AGRycy9lMm9Eb2MueG1sUEsFBgAAAAAGAAYAWQEAAG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hint="default" w:ascii="思源黑体 CN Bold" w:hAnsi="思源黑体 CN Bold" w:eastAsia="思源黑体 CN Bold" w:cs="思源黑体 CN Bold"/>
                          <w:kern w:val="24"/>
                          <w:sz w:val="36"/>
                          <w:szCs w:val="36"/>
                          <w:lang w:val="en-US" w:eastAsia="zh-CN" w:bidi="ar-SA"/>
                          <w14:textFill>
                            <w14:gradFill>
                              <w14:gsLst>
                                <w14:gs w14:pos="0">
                                  <w14:schemeClr w14:val="accent1"/>
                                </w14:gs>
                                <w14:gs w14:pos="100000">
                                  <w14:schemeClr w14:val="accent1">
                                    <w14:lumMod w14:val="75000"/>
                                  </w14:scheme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kern w:val="24"/>
                          <w:sz w:val="36"/>
                          <w:szCs w:val="36"/>
                          <w:lang w:val="zh-CN" w:eastAsia="zh-CN" w:bidi="ar-SA"/>
                          <w14:textFill>
                            <w14:gradFill>
                              <w14:gsLst>
                                <w14:gs w14:pos="0">
                                  <w14:schemeClr w14:val="accent1"/>
                                </w14:gs>
                                <w14:gs w14:pos="100000">
                                  <w14:schemeClr w14:val="accent1">
                                    <w14:lumMod w14:val="75000"/>
                                  </w14:schemeClr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 xml:space="preserve">任正非：客户关系是第一生产力 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华为公司从1987年2万元起家，短短的30多年时间，发展成今天的19万员工、年收入超8588亿人民币、通信行业全球排名第一、手机行业全球排名第二的全球化大型公司，华为从一个小民企如何在巨头林立的通信行业生存下来的？任正非曾说，客户关系是第一生产力。华为建立了一套高效实用的客户关系管理体系，帮助华为在战场上开疆拓土，取得了惊人的成绩。然而华为如何拓展大客户，企业有无借鉴的地方——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经过30年的摸索，华为在大客户销售模式上有着极其深厚的沉淀，这些华为宝贵销售经验值得企业去学习。为此，我们特邀原华为海外代表处公共关系部长、华为大学金牌讲师韦东老师，与我们一起分享华为的客户关系管理经验。本课程涵盖普遍客户关系、组织客户关系、关键客户关系三大内容，不仅为学员分享最一线的真实案例，也为学员提供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color w:val="auto"/>
                          <w:szCs w:val="21"/>
                          <w:lang w:val="en-US" w:eastAsia="zh-CN"/>
                        </w:rPr>
                        <w:t>实操性的流程和工具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，让学员学会借鉴与实践华为的客户关系管理方法，建立立体式的客户关系体系，从而赢得客户，拿下订单。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color w:val="0D0D0D" w:themeColor="text1" w:themeTint="F2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color w:val="BC0000"/>
                          <w:sz w:val="32"/>
                          <w:szCs w:val="32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-120015</wp:posOffset>
            </wp:positionV>
            <wp:extent cx="2002790" cy="459105"/>
            <wp:effectExtent l="0" t="0" r="16510" b="17145"/>
            <wp:wrapNone/>
            <wp:docPr id="1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-1169670</wp:posOffset>
                </wp:positionH>
                <wp:positionV relativeFrom="paragraph">
                  <wp:posOffset>-247650</wp:posOffset>
                </wp:positionV>
                <wp:extent cx="614680" cy="711835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2.1pt;margin-top:-19.5pt;height:56.05pt;width:48.4pt;z-index:251667456;v-text-anchor:middle;mso-width-relative:page;mso-height-relative:page;" filled="f" stroked="f" coordsize="21600,21600" o:gfxdata="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1xR3WtsAAAALAQAADwAAAAAAAAABACAAAAAiAAAA&#10;ZHJzL2Rvd25yZXYueG1sUEsBAhQAFAAAAAgAh07iQN4MRA49AgAAa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-243205</wp:posOffset>
                </wp:positionV>
                <wp:extent cx="1469390" cy="682625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课程概要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9pt;margin-top:-19.15pt;height:53.75pt;width:115.7pt;z-index:251668480;v-text-anchor:middle;mso-width-relative:page;mso-height-relative:page;" filled="f" stroked="f" coordsize="21600,21600" o:gfxdata="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dqc1/bAAAACgEAAA8AAAAAAAAAAQAgAAAAIgAA&#10;AGRycy9kb3ducmV2LnhtbFBLAQIUABQAAAAIAIdO4kANgWkvPgIAAGw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FFFFFF" w:themeColor="background1"/>
                          <w:sz w:val="44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课程概要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-1169670</wp:posOffset>
                </wp:positionH>
                <wp:positionV relativeFrom="paragraph">
                  <wp:posOffset>-213995</wp:posOffset>
                </wp:positionV>
                <wp:extent cx="2106930" cy="699135"/>
                <wp:effectExtent l="0" t="0" r="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99135"/>
                          <a:chOff x="4603" y="35635"/>
                          <a:chExt cx="3318" cy="1101"/>
                        </a:xfrm>
                      </wpg:grpSpPr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45" y="35836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9" name="文本框 3"/>
                        <wps:cNvSpPr txBox="1"/>
                        <wps:spPr>
                          <a:xfrm>
                            <a:off x="4603" y="35635"/>
                            <a:ext cx="968" cy="1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1" name="文本框 6"/>
                        <wps:cNvSpPr txBox="1"/>
                        <wps:spPr>
                          <a:xfrm>
                            <a:off x="5607" y="35642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课程大纲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2.1pt;margin-top:-16.85pt;height:55.05pt;width:165.9pt;z-index:251671552;mso-width-relative:page;mso-height-relative:page;" coordorigin="4603,35635" coordsize="3318,1101" o:gfxdata="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">
                <o:lock v:ext="edit" aspectratio="f"/>
                <v:shape id="Picture 4" o:spid="_x0000_s1026" o:spt="75" type="#_x0000_t75" style="position:absolute;left:4645;top:35836;height:723;width:3154;" filled="f" o:preferrelative="t" stroked="f" coordsize="21600,21600" o:gfxdata="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ucy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文本框 3" o:spid="_x0000_s1026" o:spt="202" type="#_x0000_t202" style="position:absolute;left:4603;top:35635;height:1101;width:968;v-text-anchor:middle;" filled="f" stroked="f" coordsize="21600,21600" o:gfxdata="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YgYm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02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607;top:35642;height:1075;width:2314;v-text-anchor:middle;" filled="f" stroked="f" coordsize="21600,21600" o:gfxdata="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iHxP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课程大纲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-895350</wp:posOffset>
                </wp:positionH>
                <wp:positionV relativeFrom="paragraph">
                  <wp:posOffset>467995</wp:posOffset>
                </wp:positionV>
                <wp:extent cx="7045325" cy="7914640"/>
                <wp:effectExtent l="76200" t="38100" r="60325" b="334010"/>
                <wp:wrapNone/>
                <wp:docPr id="114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325" cy="7914640"/>
                          <a:chOff x="1217" y="36975"/>
                          <a:chExt cx="11095" cy="12464"/>
                        </a:xfrm>
                      </wpg:grpSpPr>
                      <wps:wsp>
                        <wps:cNvPr id="115" name="矩形 1"/>
                        <wps:cNvSpPr/>
                        <wps:spPr>
                          <a:xfrm>
                            <a:off x="1217" y="36975"/>
                            <a:ext cx="11095" cy="12464"/>
                          </a:xfrm>
                          <a:prstGeom prst="roundRect">
                            <a:avLst>
                              <a:gd name="adj" fmla="val 2451"/>
                            </a:avLst>
                          </a:prstGeom>
                          <a:gradFill flip="none" rotWithShape="1">
                            <a:gsLst>
                              <a:gs pos="22000">
                                <a:schemeClr val="bg1"/>
                              </a:gs>
                              <a:gs pos="82000">
                                <a:schemeClr val="bg1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  <a:effectLst>
                            <a:glow rad="76200">
                              <a:schemeClr val="bg1">
                                <a:lumMod val="75000"/>
                                <a:alpha val="41000"/>
                              </a:schemeClr>
                            </a:glow>
                            <a:outerShdw blurRad="355600" dist="152400" dir="2640000" sx="50000" sy="50000" rotWithShape="0">
                              <a:schemeClr val="bg1">
                                <a:lumMod val="75000"/>
                                <a:alpha val="18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9" name="直接连接符 149"/>
                        <wps:cNvCnPr/>
                        <wps:spPr>
                          <a:xfrm>
                            <a:off x="6668" y="37352"/>
                            <a:ext cx="21" cy="11794"/>
                          </a:xfrm>
                          <a:prstGeom prst="line">
                            <a:avLst/>
                          </a:prstGeom>
                          <a:ln w="19050">
                            <a:gradFill>
                              <a:gsLst>
                                <a:gs pos="7000">
                                  <a:schemeClr val="bg1">
                                    <a:lumMod val="85000"/>
                                  </a:schemeClr>
                                </a:gs>
                                <a:gs pos="55000">
                                  <a:schemeClr val="bg1">
                                    <a:lumMod val="50000"/>
                                  </a:schemeClr>
                                </a:gs>
                                <a:gs pos="100000">
                                  <a:srgbClr val="D9D9D9"/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文本框 39"/>
                        <wps:cNvSpPr txBox="1"/>
                        <wps:spPr>
                          <a:xfrm>
                            <a:off x="1320" y="37209"/>
                            <a:ext cx="5192" cy="11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 w:val="0"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</w:rPr>
                                <w:t>一、华为简介，持续熵减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 w:val="0"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1、华为的背景及发展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 w:val="0"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2、华为销售的历程和变革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</w:rPr>
                                <w:t>二、构建立体式客户关系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1、客户关系基础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（1）客户线/销售的核心工作和价值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）客户关系特征、定义和特点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2、普遍客户关系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（1）普遍客户关系基本概念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）普遍客户关系拓展的基本方法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eastAsia="zh-CN"/>
                                </w:rPr>
                                <w:t>：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业务交流、例行动作、文体活动、CSR活动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）普遍客户关系拓展的基本方法总结：“点上匀力/单线策划/面向整体”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）思考：普遍客户关系，在贵司是否得到了足够的重视，有无成功案例分享？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3、组织客户关系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（1）组织客户关系基本概念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）优质资源向优质客户倾斜，构筑战略伙伴关系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）组织客户关系四要素及其活动形式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）组织客户关系工具：常用的组织客户关系拓展手段、以量化活动为基础的组织客户关系评价标准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）思考：贵司的组织客户关系，在日常工作中是如何落实的？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7" name="文本框 15"/>
                        <wps:cNvSpPr txBox="1"/>
                        <wps:spPr>
                          <a:xfrm>
                            <a:off x="6840" y="37261"/>
                            <a:ext cx="5384" cy="11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4、关键客户关系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（1）关键客户关系基本概念、定义与价值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）思考题：如何判断关键客户关系的好坏？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）关键客户关系工具：XY轴（行为+结果量化）、6维5级、客户关系7级认证法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）关键客户关系的“知”“连”“信”“用”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）知彼：组织权力地图、客户关系鱼骨图、谁能影响位高、权重的人、“360度”无死角认识客户、多渠道了解客户、了解分析客户的沟通风格、了解客户的真正需求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）知己：呈现、做好销售的基本功、场景挑战热身、与客户建立连接，打开联接，深入链接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）客户关系拓展5大利器：Done Activities、Actions、Org. Structure、Key Info、Fancy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8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）积累信任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在工作中积累信任 -- 职业化、效率高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建立个人信任 -- 有用、有心、有趣、客户期望管理、商务礼仪常识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9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）Tips：客户线军规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小结：普遍、关键、组织客户关系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5、客户关系统筹管理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1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eastAsia="zh-CN"/>
                                </w:rPr>
                                <w:t>）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管理客户关系规划”四步法“+”六把尺子“、管理客户关系分析会（系统部）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eastAsia="zh-CN"/>
                                </w:rPr>
                                <w:t>（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eastAsia="zh-CN"/>
                                </w:rPr>
                                <w:t>）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思考及发言：分享在关键客户关系/普遍客户关系/组织客户关系的拓展和维系中的成功经验和教训</w:t>
                              </w:r>
                            </w:p>
                            <w:p>
                              <w:pPr>
                                <w:pStyle w:val="11"/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 w:val="0"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0.5pt;margin-top:36.85pt;height:623.2pt;width:554.75pt;z-index:251677696;mso-width-relative:page;mso-height-relative:page;" coordorigin="1217,36975" coordsize="11095,12464" o:gfxdata="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">
                <o:lock v:ext="edit" aspectratio="f"/>
                <v:roundrect id="矩形 1" o:spid="_x0000_s1026" o:spt="2" style="position:absolute;left:1217;top:36975;height:12464;width:11095;v-text-anchor:middle;" fillcolor="#FFFFFF [3212]" filled="t" stroked="f" coordsize="21600,21600" arcsize="0.0244907407407407" o:gfxdata="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go1K8AAAA&#10;3AAAAA8AAAAAAAAAAQAgAAAAIgAAAGRycy9kb3ducmV2LnhtbFBLAQIUABQAAAAIAIdO4kAzLwWe&#10;OwAAADkAAAAQAAAAAAAAAAEAIAAAAAsBAABkcnMvc2hhcGV4bWwueG1sUEsFBgAAAAAGAAYAWwEA&#10;ALUDAAAAAA==&#10;">
                  <v:fill type="gradient" on="t" color2="#FFFFFF [3212]" focus="100%" focussize="0,0" rotate="t"/>
                  <v:stroke on="f" weight="1pt" miterlimit="8" joinstyle="miter"/>
                  <v:imagedata o:title=""/>
                  <o:lock v:ext="edit" aspectratio="f"/>
                  <v:shadow on="t" type="perspective" color="#BFBFBF [2412]" opacity="11796f" offset="8.63204724409449pt,8.33590551181102pt" origin="0f,32768f" matrix="32768f,0f,0f,32768f"/>
                </v:roundrect>
                <v:line id="_x0000_s1026" o:spid="_x0000_s1026" o:spt="20" style="position:absolute;left:6668;top:37352;height:11794;width:21;" filled="f" stroked="t" coordsize="21600,21600" o:gfxdata="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K2ia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miterlimit="8" joinstyle="miter"/>
                  <v:imagedata o:title=""/>
                  <o:lock v:ext="edit" aspectratio="f"/>
                </v:line>
                <v:shape id="文本框 39" o:spid="_x0000_s1026" o:spt="202" type="#_x0000_t202" style="position:absolute;left:1320;top:37209;height:11518;width:5192;" filled="f" stroked="f" coordsize="21600,21600" o:gfxdata="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ramvL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 w:val="0"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</w:rPr>
                          <w:t>一、华为简介，持续熵减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 w:val="0"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1、华为的背景及发展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 w:val="0"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2、华为销售的历程和变革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</w:rPr>
                          <w:t>二、构建立体式客户关系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1、客户关系基础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（1）客户线/销售的核心工作和价值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）客户关系特征、定义和特点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2、普遍客户关系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（1）普遍客户关系基本概念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）普遍客户关系拓展的基本方法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eastAsia="zh-CN"/>
                          </w:rPr>
                          <w:t>：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业务交流、例行动作、文体活动、CSR活动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）普遍客户关系拓展的基本方法总结：“点上匀力/单线策划/面向整体”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）思考：普遍客户关系，在贵司是否得到了足够的重视，有无成功案例分享？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3、组织客户关系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（1）组织客户关系基本概念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）优质资源向优质客户倾斜，构筑战略伙伴关系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）组织客户关系四要素及其活动形式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）组织客户关系工具：常用的组织客户关系拓展手段、以量化活动为基础的组织客户关系评价标准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）思考：贵司的组织客户关系，在日常工作中是如何落实的？</w:t>
                        </w:r>
                      </w:p>
                    </w:txbxContent>
                  </v:textbox>
                </v:shape>
                <v:shape id="文本框 15" o:spid="_x0000_s1026" o:spt="202" type="#_x0000_t202" style="position:absolute;left:6840;top:37261;height:11695;width:5384;" filled="f" stroked="f" coordsize="21600,21600" o:gfxdata="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6Aye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4、关键客户关系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（1）关键客户关系基本概念、定义与价值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）思考题：如何判断关键客户关系的好坏？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）关键客户关系工具：XY轴（行为+结果量化）、6维5级、客户关系7级认证法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）关键客户关系的“知”“连”“信”“用”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）知彼：组织权力地图、客户关系鱼骨图、谁能影响位高、权重的人、“360度”无死角认识客户、多渠道了解客户、了解分析客户的沟通风格、了解客户的真正需求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）知己：呈现、做好销售的基本功、场景挑战热身、与客户建立连接，打开联接，深入链接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）客户关系拓展5大利器：Done Activities、Actions、Org. Structure、Key Info、Fancy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8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）积累信任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在工作中积累信任 -- 职业化、效率高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建立个人信任 -- 有用、有心、有趣、客户期望管理、商务礼仪常识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9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）Tips：客户线军规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小结：普遍、关键、组织客户关系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5、客户关系统筹管理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1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eastAsia="zh-CN"/>
                          </w:rPr>
                          <w:t>）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管理客户关系规划”四步法“+”六把尺子“、管理客户关系分析会（系统部）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eastAsia="zh-CN"/>
                          </w:rPr>
                          <w:t>）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思考及发言：分享在关键客户关系/普遍客户关系/组织客户关系的拓展和维系中的成功经验和教训</w:t>
                        </w:r>
                      </w:p>
                      <w:p>
                        <w:pPr>
                          <w:pStyle w:val="11"/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 w:val="0"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-1169670</wp:posOffset>
                </wp:positionH>
                <wp:positionV relativeFrom="paragraph">
                  <wp:posOffset>-114300</wp:posOffset>
                </wp:positionV>
                <wp:extent cx="2106930" cy="706120"/>
                <wp:effectExtent l="0" t="0" r="0" b="0"/>
                <wp:wrapNone/>
                <wp:docPr id="118" name="组合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706120"/>
                          <a:chOff x="1538" y="87250"/>
                          <a:chExt cx="3318" cy="1112"/>
                        </a:xfrm>
                      </wpg:grpSpPr>
                      <pic:pic xmlns:pic="http://schemas.openxmlformats.org/drawingml/2006/picture">
                        <pic:nvPicPr>
                          <pic:cNvPr id="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80" y="87451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2" name="文本框 32"/>
                        <wps:cNvSpPr txBox="1"/>
                        <wps:spPr>
                          <a:xfrm>
                            <a:off x="1538" y="87250"/>
                            <a:ext cx="968" cy="11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" name="文本框 34"/>
                        <wps:cNvSpPr txBox="1"/>
                        <wps:spPr>
                          <a:xfrm>
                            <a:off x="2542" y="87257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专家简介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2.1pt;margin-top:-9pt;height:55.6pt;width:165.9pt;z-index:251662336;mso-width-relative:page;mso-height-relative:page;" coordorigin="1538,87250" coordsize="3318,1112" o:gfxdata="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">
                <o:lock v:ext="edit" aspectratio="f"/>
                <v:shape id="Picture 4" o:spid="_x0000_s1026" o:spt="75" type="#_x0000_t75" style="position:absolute;left:1580;top:87451;height:723;width:3154;" filled="f" o:preferrelative="t" stroked="f" coordsize="21600,21600" o:gfxdata="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i1r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202" type="#_x0000_t202" style="position:absolute;left:1538;top:87250;height:1112;width:968;v-text-anchor:middle;" filled="f" stroked="f" coordsize="21600,21600" o:gfxdata="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vUcN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03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542;top:87257;height:1075;width:2314;v-text-anchor:middle;" filled="f" stroked="f" coordsize="21600,21600" o:gfxdata="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Ah2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专家简介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1214755</wp:posOffset>
                </wp:positionH>
                <wp:positionV relativeFrom="paragraph">
                  <wp:posOffset>1322705</wp:posOffset>
                </wp:positionV>
                <wp:extent cx="4886960" cy="1117600"/>
                <wp:effectExtent l="0" t="0" r="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960" cy="1117600"/>
                          <a:chOff x="8351" y="72523"/>
                          <a:chExt cx="7696" cy="1760"/>
                        </a:xfrm>
                      </wpg:grpSpPr>
                      <wps:wsp>
                        <wps:cNvPr id="120" name="文本框 54"/>
                        <wps:cNvSpPr txBox="1"/>
                        <wps:spPr>
                          <a:xfrm>
                            <a:off x="8397" y="73595"/>
                            <a:ext cx="1579" cy="6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line="240" w:lineRule="auto"/>
                                <w:jc w:val="both"/>
                                <w:rPr>
                                  <w:rFonts w:hint="default" w:ascii="思源黑体 CN Bold" w:hAnsi="思源黑体 CN Bold" w:eastAsia="思源黑体 CN Bold" w:cs="思源黑体 CN Bold"/>
                                  <w:color w:val="404040" w:themeColor="text1" w:themeTint="BF"/>
                                  <w:kern w:val="24"/>
                                  <w:sz w:val="30"/>
                                  <w:szCs w:val="30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404040" w:themeColor="text1" w:themeTint="BF"/>
                                  <w:kern w:val="24"/>
                                  <w:sz w:val="30"/>
                                  <w:szCs w:val="30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韦东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25" name="文本框 55"/>
                        <wps:cNvSpPr txBox="1"/>
                        <wps:spPr>
                          <a:xfrm>
                            <a:off x="8351" y="72523"/>
                            <a:ext cx="7696" cy="8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line="240" w:lineRule="auto"/>
                                <w:jc w:val="both"/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404040" w:themeColor="text1" w:themeTint="BF"/>
                                  <w:w w:val="90"/>
                                  <w:kern w:val="24"/>
                                  <w:sz w:val="36"/>
                                  <w:szCs w:val="36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404040" w:themeColor="text1" w:themeTint="BF"/>
                                  <w:w w:val="90"/>
                                  <w:kern w:val="24"/>
                                  <w:sz w:val="36"/>
                                  <w:szCs w:val="36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原华为海外代表处公共关系部长、华为大学金牌讲师</w:t>
                              </w:r>
                            </w:p>
                          </w:txbxContent>
                        </wps:txbx>
                        <wps:bodyPr wrap="square">
                          <a:noAutofit/>
                          <a:scene3d>
                            <a:camera prst="orthographicFront"/>
                            <a:lightRig rig="flat" dir="t"/>
                          </a:scene3d>
                          <a:sp3d prstMaterial="flat">
                            <a:bevelT w="0" h="0"/>
                          </a:sp3d>
                        </wps:bodyPr>
                      </wps:wsp>
                      <wps:wsp>
                        <wps:cNvPr id="127" name="直接连接符 40"/>
                        <wps:cNvCnPr/>
                        <wps:spPr>
                          <a:xfrm rot="16200000" flipV="1">
                            <a:off x="11209" y="70855"/>
                            <a:ext cx="0" cy="5386"/>
                          </a:xfrm>
                          <a:prstGeom prst="line">
                            <a:avLst/>
                          </a:prstGeom>
                          <a:ln w="22225">
                            <a:gradFill>
                              <a:gsLst>
                                <a:gs pos="9000">
                                  <a:schemeClr val="accent1">
                                    <a:alpha val="0"/>
                                  </a:schemeClr>
                                </a:gs>
                                <a:gs pos="100000">
                                  <a:schemeClr val="accent1"/>
                                </a:gs>
                              </a:gsLst>
                              <a:lin ang="5400000" scaled="0"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5.65pt;margin-top:104.15pt;height:88pt;width:384.8pt;z-index:251685888;mso-width-relative:page;mso-height-relative:page;" coordorigin="8351,72523" coordsize="7696,1760" o:gfxdata="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Y6G6vdsAAAALAQAADwAAAAAAAAAB&#10;ACAAAAAiAAAAZHJzL2Rvd25yZXYueG1sUEsBAhQAFAAAAAgAh07iQDYXFS6cAwAAJgkAAA4AAAAA&#10;AAAAAQAgAAAAKgEAAGRycy9lMm9Eb2MueG1sUEsFBgAAAAAGAAYAWQEAADgHAAAAAA==&#10;">
                <o:lock v:ext="edit" aspectratio="f"/>
                <v:shape id="文本框 54" o:spid="_x0000_s1026" o:spt="202" type="#_x0000_t202" style="position:absolute;left:8397;top:73595;height:688;width:1579;" filled="f" stroked="f" coordsize="21600,21600" o:gfxdata="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tED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line="240" w:lineRule="auto"/>
                          <w:jc w:val="both"/>
                          <w:rPr>
                            <w:rFonts w:hint="default" w:ascii="思源黑体 CN Bold" w:hAnsi="思源黑体 CN Bold" w:eastAsia="思源黑体 CN Bold" w:cs="思源黑体 CN Bold"/>
                            <w:color w:val="404040" w:themeColor="text1" w:themeTint="BF"/>
                            <w:kern w:val="24"/>
                            <w:sz w:val="30"/>
                            <w:szCs w:val="30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404040" w:themeColor="text1" w:themeTint="BF"/>
                            <w:kern w:val="24"/>
                            <w:sz w:val="30"/>
                            <w:szCs w:val="30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韦东</w:t>
                        </w:r>
                      </w:p>
                    </w:txbxContent>
                  </v:textbox>
                </v:shape>
                <v:shape id="文本框 55" o:spid="_x0000_s1026" o:spt="202" type="#_x0000_t202" style="position:absolute;left:8351;top:72523;height:871;width:7696;" filled="f" stroked="f" coordsize="21600,21600" o:gfxdata="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HM55W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line="240" w:lineRule="auto"/>
                          <w:jc w:val="both"/>
                          <w:rPr>
                            <w:rFonts w:hint="eastAsia" w:ascii="思源黑体 CN Bold" w:hAnsi="思源黑体 CN Bold" w:eastAsia="思源黑体 CN Bold" w:cs="思源黑体 CN Bold"/>
                            <w:color w:val="404040" w:themeColor="text1" w:themeTint="BF"/>
                            <w:w w:val="90"/>
                            <w:kern w:val="24"/>
                            <w:sz w:val="36"/>
                            <w:szCs w:val="36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404040" w:themeColor="text1" w:themeTint="BF"/>
                            <w:w w:val="90"/>
                            <w:kern w:val="24"/>
                            <w:sz w:val="36"/>
                            <w:szCs w:val="36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原华为海外代表处公共关系部长、华为大学金牌讲师</w:t>
                        </w:r>
                      </w:p>
                    </w:txbxContent>
                  </v:textbox>
                </v:shape>
                <v:line id="直接连接符 40" o:spid="_x0000_s1026" o:spt="20" style="position:absolute;left:11209;top:70855;flip:y;height:5386;width:0;rotation:5898240f;" filled="f" stroked="t" coordsize="21600,21600" o:gfxdata="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vBRx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75pt" color="#000000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1075690</wp:posOffset>
                </wp:positionH>
                <wp:positionV relativeFrom="paragraph">
                  <wp:posOffset>2605405</wp:posOffset>
                </wp:positionV>
                <wp:extent cx="5114925" cy="2579370"/>
                <wp:effectExtent l="37465" t="0" r="105410" b="315595"/>
                <wp:wrapNone/>
                <wp:docPr id="122" name="组合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925" cy="2579370"/>
                          <a:chOff x="3536" y="74669"/>
                          <a:chExt cx="8055" cy="4062"/>
                        </a:xfrm>
                      </wpg:grpSpPr>
                      <wps:wsp>
                        <wps:cNvPr id="154" name="矩形 1"/>
                        <wps:cNvSpPr/>
                        <wps:spPr>
                          <a:xfrm>
                            <a:off x="3598" y="75290"/>
                            <a:ext cx="7993" cy="3407"/>
                          </a:xfrm>
                          <a:prstGeom prst="roundRect">
                            <a:avLst>
                              <a:gd name="adj" fmla="val 4189"/>
                            </a:avLst>
                          </a:prstGeom>
                          <a:gradFill flip="none" rotWithShape="1">
                            <a:gsLst>
                              <a:gs pos="22000">
                                <a:schemeClr val="bg1"/>
                              </a:gs>
                              <a:gs pos="82000">
                                <a:schemeClr val="bg1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  <a:effectLst>
                            <a:glow rad="76200">
                              <a:schemeClr val="bg1">
                                <a:lumMod val="75000"/>
                                <a:alpha val="41000"/>
                              </a:schemeClr>
                            </a:glow>
                            <a:outerShdw blurRad="355600" dist="152400" dir="2640000" sx="50000" sy="50000" rotWithShape="0">
                              <a:schemeClr val="bg1">
                                <a:lumMod val="75000"/>
                                <a:alpha val="18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57" name="组合 156"/>
                        <wpg:cNvGrpSpPr/>
                        <wpg:grpSpPr>
                          <a:xfrm rot="0">
                            <a:off x="3536" y="74669"/>
                            <a:ext cx="1661" cy="623"/>
                            <a:chOff x="1291854" y="2146188"/>
                            <a:chExt cx="928938" cy="563662"/>
                          </a:xfrm>
                        </wpg:grpSpPr>
                        <wps:wsp>
                          <wps:cNvPr id="158" name="矩形: 圆角 157"/>
                          <wps:cNvSpPr/>
                          <wps:spPr>
                            <a:xfrm>
                              <a:off x="1291854" y="2325329"/>
                              <a:ext cx="928938" cy="38452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>
                              <a:gsLst>
                                <a:gs pos="100000">
                                  <a:schemeClr val="accent1">
                                    <a:lumMod val="75000"/>
                                  </a:schemeClr>
                                </a:gs>
                                <a:gs pos="34000">
                                  <a:schemeClr val="accent1"/>
                                </a:gs>
                              </a:gsLst>
                              <a:lin ang="2700000" scaled="1"/>
                            </a:gra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9" name="文本框 158"/>
                          <wps:cNvSpPr txBox="1"/>
                          <wps:spPr>
                            <a:xfrm>
                              <a:off x="1351695" y="2146188"/>
                              <a:ext cx="820441" cy="5518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kinsoku/>
                                  <w:ind w:left="0"/>
                                  <w:jc w:val="center"/>
                                  <w:rPr>
                                    <w:rFonts w:hint="eastAsia" w:ascii="思源黑体 CN Bold" w:hAnsi="思源黑体 CN Bold" w:eastAsia="思源黑体 CN Bold" w:cs="思源黑体 CN Bold"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实战经验</w:t>
                                </w:r>
                              </w:p>
                            </w:txbxContent>
                          </wps:txbx>
                          <wps:bodyPr wrap="square" rtlCol="0" anchor="ctr" anchorCtr="0">
                            <a:noAutofit/>
                          </wps:bodyPr>
                        </wps:wsp>
                      </wpg:grpSp>
                      <wps:wsp>
                        <wps:cNvPr id="123" name="文本框 28"/>
                        <wps:cNvSpPr txBox="1"/>
                        <wps:spPr>
                          <a:xfrm>
                            <a:off x="3667" y="75312"/>
                            <a:ext cx="7808" cy="3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>
                            <a:glow rad="330200">
                              <a:schemeClr val="bg1">
                                <a:lumMod val="85000"/>
                              </a:schemeClr>
                            </a:glow>
                          </a:effectLst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szCs w:val="21"/>
                                  <w:lang w:val="en-US" w:eastAsia="zh-CN"/>
                                </w:rPr>
                                <w:t>20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szCs w:val="21"/>
                                </w:rPr>
                                <w:t>年华为工作经验，华为早期海外市场拓荒者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szCs w:val="21"/>
                                  <w:lang w:eastAsia="zh-CN"/>
                                </w:rPr>
                                <w:t>，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szCs w:val="21"/>
                                </w:rPr>
                                <w:t>参与过多个公司级重大项目，包括客户关系拓展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szCs w:val="21"/>
                                  <w:lang w:eastAsia="zh-CN"/>
                                </w:rPr>
                                <w:t>、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szCs w:val="21"/>
                                </w:rPr>
                                <w:t>商务谈判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szCs w:val="21"/>
                                  <w:lang w:eastAsia="zh-CN"/>
                                </w:rPr>
                                <w:t>等，为华为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szCs w:val="21"/>
                                </w:rPr>
                                <w:t>海外市场的从0到1再到100的跨越式发展做出了重要贡献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szCs w:val="21"/>
                                  <w:lang w:eastAsia="zh-CN"/>
                                </w:rPr>
                                <w:t>。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szCs w:val="21"/>
                                  <w:lang w:eastAsia="zh-CN"/>
                                </w:rPr>
                                <w:t>多年的华为经历中，其业务岗位从销售总监到系统部部长，公共关系部长等，参与过多个华为公司海外核心项目，代表华为公司签署多份战略合作协议，为华为海外市场拿下大量的销售合同。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szCs w:val="21"/>
                                  <w:lang w:eastAsia="zh-CN"/>
                                </w:rPr>
                                <w:t>同时不断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szCs w:val="21"/>
                                </w:rPr>
                                <w:t>研究业界领先的B2B销售理论，并合自身的实践，总结出一套自己的大客户销售方法论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  <w:szCs w:val="21"/>
                                  <w:lang w:eastAsia="zh-CN"/>
                                </w:rPr>
                                <w:t>，深受学员认可。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autoSpaceDE w:val="0"/>
                                <w:autoSpaceDN w:val="0"/>
                                <w:adjustRightInd w:val="0"/>
                                <w:snapToGrid w:val="0"/>
                                <w:jc w:val="left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color w:val="auto"/>
                                  <w:kern w:val="0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 w:val="0"/>
                                  <w:bCs/>
                                  <w:szCs w:val="22"/>
                                  <w:lang w:eastAsia="zh-CN" w:bidi="ar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 w:val="0"/>
                                  <w:bCs/>
                                  <w:szCs w:val="22"/>
                                  <w:lang w:eastAsia="zh-CN" w:bidi="ar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30" w:line="40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Cs w:val="22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20" w:line="40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20" w:line="400" w:lineRule="exact"/>
                                <w:textAlignment w:val="auto"/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20" w:line="400" w:lineRule="exact"/>
                                <w:textAlignment w:val="auto"/>
                              </w:pP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4.7pt;margin-top:205.15pt;height:203.1pt;width:402.75pt;z-index:251678720;mso-width-relative:page;mso-height-relative:page;" coordorigin="3536,74669" coordsize="8055,4062" o:gfxdata="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">
                <o:lock v:ext="edit" aspectratio="f"/>
                <v:roundrect id="矩形 1" o:spid="_x0000_s1026" o:spt="2" style="position:absolute;left:3598;top:75290;height:3407;width:7993;v-text-anchor:middle;" fillcolor="#FFFFFF [3212]" filled="t" stroked="f" coordsize="21600,21600" arcsize="0.0418981481481481" o:gfxdata="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MIOQugAAANwA&#10;AAAPAAAAAAAAAAEAIAAAACIAAABkcnMvZG93bnJldi54bWxQSwECFAAUAAAACACHTuJAMy8FnjsA&#10;AAA5AAAAEAAAAAAAAAABACAAAAAJAQAAZHJzL3NoYXBleG1sLnhtbFBLBQYAAAAABgAGAFsBAACz&#10;AwAAAAA=&#10;">
                  <v:fill type="gradient" on="t" color2="#FFFFFF [3212]" focus="100%" focussize="0,0" rotate="t"/>
                  <v:stroke on="f" weight="1pt" miterlimit="8" joinstyle="miter"/>
                  <v:imagedata o:title=""/>
                  <o:lock v:ext="edit" aspectratio="f"/>
                  <v:shadow on="t" type="perspective" color="#BFBFBF [2412]" opacity="11796f" offset="8.63204724409449pt,8.33590551181102pt" origin="0f,32768f" matrix="32768f,0f,0f,32768f"/>
                </v:roundrect>
                <v:group id="组合 156" o:spid="_x0000_s1026" o:spt="203" style="position:absolute;left:3536;top:74669;height:623;width:1661;" coordorigin="1291854,2146188" coordsize="928938,563662" o:gfxdata="UEsDBAoAAAAAAIdO4kAAAAAAAAAAAAAAAAAEAAAAZHJzL1BLAwQUAAAACACHTuJAEcAqu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aAz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RwCq4vAAAANwAAAAPAAAAAAAAAAEAIAAAACIAAABkcnMvZG93bnJldi54bWxQ&#10;SwECFAAUAAAACACHTuJAMy8FnjsAAAA5AAAAFQAAAAAAAAABACAAAAALAQAAZHJzL2dyb3Vwc2hh&#10;cGV4bWwueG1sUEsFBgAAAAAGAAYAYAEAAMgDAAAAAA==&#10;">
                  <o:lock v:ext="edit" aspectratio="f"/>
                  <v:roundrect id="矩形: 圆角 157" o:spid="_x0000_s1026" o:spt="2" style="position:absolute;left:1291854;top:2325329;height:384521;width:928938;v-text-anchor:middle;" fillcolor="#DC473E [3204]" filled="t" stroked="t" coordsize="21600,21600" arcsize="0.5" o:gfxdata="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wSNy/&#10;AAAA3AAAAA8AAAAAAAAAAQAgAAAAIgAAAGRycy9kb3ducmV2LnhtbFBLAQIUABQAAAAIAIdO4kAz&#10;LwWeOwAAADkAAAAQAAAAAAAAAAEAIAAAAA4BAABkcnMvc2hhcGV4bWwueG1sUEsFBgAAAAAGAAYA&#10;WwEAALgDAAAAAA==&#10;">
                    <v:fill type="gradient" on="t" color2="#B32920 [2404]" angle="45" focus="100%" focussize="0,0" rotate="t"/>
                    <v:stroke weight="1pt" color="#DC473E [3204]" miterlimit="8" joinstyle="miter"/>
                    <v:imagedata o:title=""/>
                    <o:lock v:ext="edit" aspectratio="f"/>
                  </v:roundrect>
                  <v:shape id="文本框 158" o:spid="_x0000_s1026" o:spt="202" type="#_x0000_t202" style="position:absolute;left:1351695;top:2146188;height:551899;width:820441;v-text-anchor:middle;" filled="f" stroked="f" coordsize="21600,21600" o:gfxdata="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Jk1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kinsoku/>
                            <w:ind w:left="0"/>
                            <w:jc w:val="center"/>
                            <w:rPr>
                              <w:rFonts w:hint="eastAsia" w:ascii="思源黑体 CN Bold" w:hAnsi="思源黑体 CN Bold" w:eastAsia="思源黑体 CN Bold" w:cs="思源黑体 CN Bold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color w:val="FFFFFF" w:themeColor="background1"/>
                              <w:kern w:val="24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实战经验</w:t>
                          </w:r>
                        </w:p>
                      </w:txbxContent>
                    </v:textbox>
                  </v:shape>
                </v:group>
                <v:shape id="文本框 28" o:spid="_x0000_s1026" o:spt="202" type="#_x0000_t202" style="position:absolute;left:3667;top:75312;height:3419;width:7808;" filled="f" stroked="f" coordsize="21600,21600" o:gfxdata="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p2n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szCs w:val="21"/>
                            <w:lang w:val="en-US" w:eastAsia="zh-CN"/>
                          </w:rPr>
                          <w:t>20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szCs w:val="21"/>
                          </w:rPr>
                          <w:t>年华为工作经验，华为早期海外市场拓荒者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szCs w:val="21"/>
                            <w:lang w:eastAsia="zh-CN"/>
                          </w:rPr>
                          <w:t>，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szCs w:val="21"/>
                          </w:rPr>
                          <w:t>参与过多个公司级重大项目，包括客户关系拓展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szCs w:val="21"/>
                            <w:lang w:eastAsia="zh-CN"/>
                          </w:rPr>
                          <w:t>、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szCs w:val="21"/>
                          </w:rPr>
                          <w:t>商务谈判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szCs w:val="21"/>
                            <w:lang w:eastAsia="zh-CN"/>
                          </w:rPr>
                          <w:t>等，为华为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szCs w:val="21"/>
                          </w:rPr>
                          <w:t>海外市场的从0到1再到100的跨越式发展做出了重要贡献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szCs w:val="21"/>
                            <w:lang w:eastAsia="zh-CN"/>
                          </w:rPr>
                          <w:t>。</w:t>
                        </w:r>
                      </w:p>
                      <w:p>
                        <w:pPr>
                          <w:spacing w:line="400" w:lineRule="exact"/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szCs w:val="21"/>
                            <w:lang w:eastAsia="zh-CN"/>
                          </w:rPr>
                          <w:t>多年的华为经历中，其业务岗位从销售总监到系统部部长，公共关系部长等，参与过多个华为公司海外核心项目，代表华为公司签署多份战略合作协议，为华为海外市场拿下大量的销售合同。</w:t>
                        </w:r>
                      </w:p>
                      <w:p>
                        <w:pPr>
                          <w:spacing w:line="400" w:lineRule="exact"/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szCs w:val="21"/>
                            <w:lang w:eastAsia="zh-CN"/>
                          </w:rPr>
                          <w:t>同时不断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szCs w:val="21"/>
                          </w:rPr>
                          <w:t>研究业界领先的B2B销售理论，并合自身的实践，总结出一套自己的大客户销售方法论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  <w:szCs w:val="21"/>
                            <w:lang w:eastAsia="zh-CN"/>
                          </w:rPr>
                          <w:t>，深受学员认可。</w:t>
                        </w:r>
                      </w:p>
                      <w:p>
                        <w:pPr>
                          <w:spacing w:line="400" w:lineRule="exact"/>
                          <w:rPr>
                            <w:rFonts w:hint="eastAsia" w:ascii="思源黑体 CN Regular" w:hAnsi="思源黑体 CN Regular" w:eastAsia="思源黑体 CN Regular" w:cs="思源黑体 CN Regular"/>
                            <w:lang w:eastAsia="zh-CN"/>
                          </w:rPr>
                        </w:pPr>
                      </w:p>
                      <w:p>
                        <w:pPr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snapToGrid w:val="0"/>
                          <w:jc w:val="left"/>
                          <w:rPr>
                            <w:rFonts w:hint="eastAsia" w:ascii="思源黑体 CN Regular" w:hAnsi="思源黑体 CN Regular" w:eastAsia="思源黑体 CN Regular" w:cs="思源黑体 CN Regular"/>
                            <w:color w:val="auto"/>
                            <w:kern w:val="0"/>
                            <w:sz w:val="21"/>
                            <w:szCs w:val="21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snapToGrid/>
                          <w:spacing w:line="40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b w:val="0"/>
                            <w:bCs/>
                            <w:szCs w:val="22"/>
                            <w:lang w:eastAsia="zh-CN" w:bidi="ar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snapToGrid/>
                          <w:spacing w:line="40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b w:val="0"/>
                            <w:bCs/>
                            <w:szCs w:val="22"/>
                            <w:lang w:eastAsia="zh-CN" w:bidi="ar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30" w:line="40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Cs w:val="22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20" w:line="40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20" w:line="400" w:lineRule="exact"/>
                          <w:textAlignment w:val="auto"/>
                          <w:rPr>
                            <w:rFonts w:hint="eastAsia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20" w:line="400" w:lineRule="exact"/>
                          <w:textAlignment w:val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1104265</wp:posOffset>
                </wp:positionH>
                <wp:positionV relativeFrom="paragraph">
                  <wp:posOffset>5180965</wp:posOffset>
                </wp:positionV>
                <wp:extent cx="5086350" cy="831850"/>
                <wp:effectExtent l="56515" t="0" r="95885" b="330200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831850"/>
                          <a:chOff x="3536" y="74687"/>
                          <a:chExt cx="8010" cy="1310"/>
                        </a:xfrm>
                      </wpg:grpSpPr>
                      <wps:wsp>
                        <wps:cNvPr id="54" name="矩形 1"/>
                        <wps:cNvSpPr/>
                        <wps:spPr>
                          <a:xfrm>
                            <a:off x="3598" y="75290"/>
                            <a:ext cx="7948" cy="707"/>
                          </a:xfrm>
                          <a:prstGeom prst="roundRect">
                            <a:avLst>
                              <a:gd name="adj" fmla="val 18208"/>
                            </a:avLst>
                          </a:prstGeom>
                          <a:gradFill flip="none" rotWithShape="1">
                            <a:gsLst>
                              <a:gs pos="22000">
                                <a:schemeClr val="bg1"/>
                              </a:gs>
                              <a:gs pos="82000">
                                <a:schemeClr val="bg1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  <a:effectLst>
                            <a:glow rad="76200">
                              <a:schemeClr val="bg1">
                                <a:lumMod val="75000"/>
                                <a:alpha val="41000"/>
                              </a:schemeClr>
                            </a:glow>
                            <a:outerShdw blurRad="355600" dist="152400" dir="2640000" sx="50000" sy="50000" rotWithShape="0">
                              <a:schemeClr val="bg1">
                                <a:lumMod val="75000"/>
                                <a:alpha val="18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5" name="组合 156"/>
                        <wpg:cNvGrpSpPr/>
                        <wpg:grpSpPr>
                          <a:xfrm rot="0">
                            <a:off x="3536" y="74687"/>
                            <a:ext cx="1661" cy="610"/>
                            <a:chOff x="1291854" y="2162474"/>
                            <a:chExt cx="928938" cy="551900"/>
                          </a:xfrm>
                        </wpg:grpSpPr>
                        <wps:wsp>
                          <wps:cNvPr id="56" name="矩形: 圆角 157"/>
                          <wps:cNvSpPr/>
                          <wps:spPr>
                            <a:xfrm>
                              <a:off x="1291854" y="2325329"/>
                              <a:ext cx="928938" cy="38452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>
                              <a:gsLst>
                                <a:gs pos="100000">
                                  <a:schemeClr val="accent1">
                                    <a:lumMod val="75000"/>
                                  </a:schemeClr>
                                </a:gs>
                                <a:gs pos="34000">
                                  <a:schemeClr val="accent1"/>
                                </a:gs>
                              </a:gsLst>
                              <a:lin ang="2700000" scaled="1"/>
                            </a:gra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7" name="文本框 158"/>
                          <wps:cNvSpPr txBox="1"/>
                          <wps:spPr>
                            <a:xfrm>
                              <a:off x="1351695" y="2162474"/>
                              <a:ext cx="820441" cy="5519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kinsoku/>
                                  <w:ind w:left="0"/>
                                  <w:jc w:val="center"/>
                                  <w:rPr>
                                    <w:rFonts w:hint="eastAsia" w:ascii="思源黑体 CN Bold" w:hAnsi="思源黑体 CN Bold" w:eastAsia="思源黑体 CN Bold" w:cs="思源黑体 CN Bold"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主讲课程</w:t>
                                </w:r>
                              </w:p>
                            </w:txbxContent>
                          </wps:txbx>
                          <wps:bodyPr wrap="square" rtlCol="0" anchor="ctr" anchorCtr="0">
                            <a:noAutofit/>
                          </wps:bodyPr>
                        </wps:wsp>
                      </wpg:grpSp>
                      <wps:wsp>
                        <wps:cNvPr id="58" name="文本框 28"/>
                        <wps:cNvSpPr txBox="1"/>
                        <wps:spPr>
                          <a:xfrm>
                            <a:off x="3667" y="75312"/>
                            <a:ext cx="7707" cy="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>
                            <a:glow rad="330200">
                              <a:schemeClr val="bg1">
                                <a:lumMod val="85000"/>
                              </a:schemeClr>
                            </a:glow>
                          </a:effectLst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Cs/>
                                </w:rPr>
                                <w:t>大客户销售、海外市场开拓与销售体系搭建、企业公共关系管理。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</w:p>
                            <w:p>
                              <w:pPr>
                                <w:overflowPunct w:val="0"/>
                                <w:spacing w:line="400" w:lineRule="exact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overflowPunct w:val="0"/>
                                <w:spacing w:line="400" w:lineRule="exact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Cs w:val="22"/>
                                  <w:lang w:bidi="ar"/>
                                </w:rPr>
                                <w:t>。</w:t>
                              </w:r>
                            </w:p>
                            <w:p>
                              <w:pPr>
                                <w:overflowPunct w:val="0"/>
                                <w:spacing w:line="400" w:lineRule="exact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 w:val="0"/>
                                  <w:bCs/>
                                  <w:szCs w:val="22"/>
                                  <w:lang w:eastAsia="zh-CN" w:bidi="ar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 w:val="0"/>
                                  <w:bCs/>
                                  <w:szCs w:val="22"/>
                                  <w:lang w:eastAsia="zh-CN" w:bidi="ar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30" w:line="40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Cs w:val="22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20" w:line="40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20" w:line="400" w:lineRule="exact"/>
                                <w:textAlignment w:val="auto"/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20" w:line="400" w:lineRule="exact"/>
                                <w:textAlignment w:val="auto"/>
                              </w:pP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6.95pt;margin-top:407.95pt;height:65.5pt;width:400.5pt;z-index:251686912;mso-width-relative:page;mso-height-relative:page;" coordorigin="3536,74687" coordsize="8010,1310" o:gfxdata="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">
                <o:lock v:ext="edit" aspectratio="f"/>
                <v:roundrect id="矩形 1" o:spid="_x0000_s1026" o:spt="2" style="position:absolute;left:3598;top:75290;height:707;width:7948;v-text-anchor:middle;" fillcolor="#FFFFFF [3212]" filled="t" stroked="f" coordsize="21600,21600" arcsize="0.182083333333333" o:gfxdata="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JJOOLgAAADbAAAA&#10;DwAAAAAAAAABACAAAAAiAAAAZHJzL2Rvd25yZXYueG1sUEsBAhQAFAAAAAgAh07iQDMvBZ47AAAA&#10;OQAAABAAAAAAAAAAAQAgAAAABwEAAGRycy9zaGFwZXhtbC54bWxQSwUGAAAAAAYABgBbAQAAsQMA&#10;AAAA&#10;">
                  <v:fill type="gradient" on="t" color2="#FFFFFF [3212]" focus="100%" focussize="0,0" rotate="t"/>
                  <v:stroke on="f" weight="1pt" miterlimit="8" joinstyle="miter"/>
                  <v:imagedata o:title=""/>
                  <o:lock v:ext="edit" aspectratio="f"/>
                  <v:shadow on="t" type="perspective" color="#BFBFBF [2412]" opacity="11796f" offset="8.63204724409449pt,8.33590551181102pt" origin="0f,32768f" matrix="32768f,0f,0f,32768f"/>
                </v:roundrect>
                <v:group id="组合 156" o:spid="_x0000_s1026" o:spt="203" style="position:absolute;left:3536;top:74687;height:610;width:1661;" coordorigin="1291854,2162474" coordsize="928938,551900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roundrect id="矩形: 圆角 157" o:spid="_x0000_s1026" o:spt="2" style="position:absolute;left:1291854;top:2325329;height:384521;width:928938;v-text-anchor:middle;" fillcolor="#DC473E [3204]" filled="t" stroked="t" coordsize="21600,21600" arcsize="0.5" o:gfxdata="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gPWgvQAA&#10;ANsAAAAPAAAAAAAAAAEAIAAAACIAAABkcnMvZG93bnJldi54bWxQSwECFAAUAAAACACHTuJAMy8F&#10;njsAAAA5AAAAEAAAAAAAAAABACAAAAAMAQAAZHJzL3NoYXBleG1sLnhtbFBLBQYAAAAABgAGAFsB&#10;AAC2AwAAAAA=&#10;">
                    <v:fill type="gradient" on="t" color2="#B32920 [2404]" angle="45" focus="100%" focussize="0,0" rotate="t"/>
                    <v:stroke weight="1pt" color="#DC473E [3204]" miterlimit="8" joinstyle="miter"/>
                    <v:imagedata o:title=""/>
                    <o:lock v:ext="edit" aspectratio="f"/>
                  </v:roundrect>
                  <v:shape id="文本框 158" o:spid="_x0000_s1026" o:spt="202" type="#_x0000_t202" style="position:absolute;left:1351695;top:2162474;height:551900;width:820441;v-text-anchor:middle;" filled="f" stroked="f" coordsize="21600,21600" o:gfxdata="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oTfn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kinsoku/>
                            <w:ind w:left="0"/>
                            <w:jc w:val="center"/>
                            <w:rPr>
                              <w:rFonts w:hint="eastAsia" w:ascii="思源黑体 CN Bold" w:hAnsi="思源黑体 CN Bold" w:eastAsia="思源黑体 CN Bold" w:cs="思源黑体 CN Bold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color w:val="FFFFFF" w:themeColor="background1"/>
                              <w:kern w:val="24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主讲课程</w:t>
                          </w:r>
                        </w:p>
                      </w:txbxContent>
                    </v:textbox>
                  </v:shape>
                </v:group>
                <v:shape id="文本框 28" o:spid="_x0000_s1026" o:spt="202" type="#_x0000_t202" style="position:absolute;left:3667;top:75312;height:559;width:7707;" filled="f" stroked="f" coordsize="21600,21600" o:gfxdata="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rrzMw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Cs/>
                          </w:rPr>
                          <w:t>大客户销售、海外市场开拓与销售体系搭建、企业公共关系管理。</w:t>
                        </w:r>
                      </w:p>
                      <w:p>
                        <w:pPr>
                          <w:spacing w:line="400" w:lineRule="exact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</w:p>
                      <w:p>
                        <w:pPr>
                          <w:overflowPunct w:val="0"/>
                          <w:spacing w:line="400" w:lineRule="exact"/>
                          <w:rPr>
                            <w:rFonts w:hint="eastAsia" w:ascii="思源黑体 CN Regular" w:hAnsi="思源黑体 CN Regular" w:eastAsia="思源黑体 CN Regular" w:cs="思源黑体 CN Regular"/>
                            <w:szCs w:val="21"/>
                          </w:rPr>
                        </w:pPr>
                      </w:p>
                      <w:p>
                        <w:pPr>
                          <w:overflowPunct w:val="0"/>
                          <w:spacing w:line="400" w:lineRule="exact"/>
                          <w:rPr>
                            <w:rFonts w:hint="eastAsia" w:ascii="思源黑体 CN Regular" w:hAnsi="思源黑体 CN Regular" w:eastAsia="思源黑体 CN Regular" w:cs="思源黑体 CN Regular"/>
                            <w:szCs w:val="21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Cs w:val="22"/>
                            <w:lang w:bidi="ar"/>
                          </w:rPr>
                          <w:t>。</w:t>
                        </w:r>
                      </w:p>
                      <w:p>
                        <w:pPr>
                          <w:overflowPunct w:val="0"/>
                          <w:spacing w:line="400" w:lineRule="exact"/>
                          <w:rPr>
                            <w:rFonts w:hint="eastAsia" w:ascii="思源黑体 CN Regular" w:hAnsi="思源黑体 CN Regular" w:eastAsia="思源黑体 CN Regular" w:cs="思源黑体 CN Regular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snapToGrid/>
                          <w:spacing w:line="40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b w:val="0"/>
                            <w:bCs/>
                            <w:szCs w:val="22"/>
                            <w:lang w:eastAsia="zh-CN" w:bidi="ar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snapToGrid/>
                          <w:spacing w:line="40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b w:val="0"/>
                            <w:bCs/>
                            <w:szCs w:val="22"/>
                            <w:lang w:eastAsia="zh-CN" w:bidi="ar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30" w:line="40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Cs w:val="22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20" w:line="40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20" w:line="400" w:lineRule="exact"/>
                          <w:textAlignment w:val="auto"/>
                          <w:rPr>
                            <w:rFonts w:hint="eastAsia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20" w:line="400" w:lineRule="exact"/>
                          <w:textAlignment w:val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1104265</wp:posOffset>
                </wp:positionH>
                <wp:positionV relativeFrom="paragraph">
                  <wp:posOffset>6056630</wp:posOffset>
                </wp:positionV>
                <wp:extent cx="5086350" cy="1045845"/>
                <wp:effectExtent l="56515" t="0" r="114935" b="344805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1045845"/>
                          <a:chOff x="3536" y="74687"/>
                          <a:chExt cx="8010" cy="1647"/>
                        </a:xfrm>
                      </wpg:grpSpPr>
                      <wps:wsp>
                        <wps:cNvPr id="61" name="矩形 1"/>
                        <wps:cNvSpPr/>
                        <wps:spPr>
                          <a:xfrm>
                            <a:off x="3598" y="75290"/>
                            <a:ext cx="7948" cy="1044"/>
                          </a:xfrm>
                          <a:prstGeom prst="roundRect">
                            <a:avLst>
                              <a:gd name="adj" fmla="val 14697"/>
                            </a:avLst>
                          </a:prstGeom>
                          <a:gradFill flip="none" rotWithShape="1">
                            <a:gsLst>
                              <a:gs pos="22000">
                                <a:schemeClr val="bg1"/>
                              </a:gs>
                              <a:gs pos="82000">
                                <a:schemeClr val="bg1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  <a:effectLst>
                            <a:glow rad="76200">
                              <a:schemeClr val="bg1">
                                <a:lumMod val="75000"/>
                                <a:alpha val="41000"/>
                              </a:schemeClr>
                            </a:glow>
                            <a:outerShdw blurRad="355600" dist="152400" dir="2640000" sx="50000" sy="50000" rotWithShape="0">
                              <a:schemeClr val="bg1">
                                <a:lumMod val="75000"/>
                                <a:alpha val="18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62" name="组合 156"/>
                        <wpg:cNvGrpSpPr/>
                        <wpg:grpSpPr>
                          <a:xfrm rot="0">
                            <a:off x="3536" y="74687"/>
                            <a:ext cx="1661" cy="610"/>
                            <a:chOff x="1291854" y="2162474"/>
                            <a:chExt cx="928938" cy="551900"/>
                          </a:xfrm>
                        </wpg:grpSpPr>
                        <wps:wsp>
                          <wps:cNvPr id="63" name="矩形: 圆角 157"/>
                          <wps:cNvSpPr/>
                          <wps:spPr>
                            <a:xfrm>
                              <a:off x="1291854" y="2325329"/>
                              <a:ext cx="928938" cy="38452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>
                              <a:gsLst>
                                <a:gs pos="100000">
                                  <a:schemeClr val="accent1">
                                    <a:lumMod val="75000"/>
                                  </a:schemeClr>
                                </a:gs>
                                <a:gs pos="34000">
                                  <a:schemeClr val="accent1"/>
                                </a:gs>
                              </a:gsLst>
                              <a:lin ang="2700000" scaled="1"/>
                            </a:gra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4" name="文本框 158"/>
                          <wps:cNvSpPr txBox="1"/>
                          <wps:spPr>
                            <a:xfrm>
                              <a:off x="1351695" y="2162474"/>
                              <a:ext cx="820441" cy="5519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kinsoku/>
                                  <w:ind w:left="0"/>
                                  <w:jc w:val="center"/>
                                  <w:rPr>
                                    <w:rFonts w:hint="eastAsia" w:ascii="思源黑体 CN Bold" w:hAnsi="思源黑体 CN Bold" w:eastAsia="思源黑体 CN Bold" w:cs="思源黑体 CN Bold"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服务客户</w:t>
                                </w:r>
                              </w:p>
                            </w:txbxContent>
                          </wps:txbx>
                          <wps:bodyPr wrap="square" rtlCol="0" anchor="ctr" anchorCtr="0">
                            <a:noAutofit/>
                          </wps:bodyPr>
                        </wps:wsp>
                      </wpg:grpSp>
                      <wps:wsp>
                        <wps:cNvPr id="65" name="文本框 28"/>
                        <wps:cNvSpPr txBox="1"/>
                        <wps:spPr>
                          <a:xfrm>
                            <a:off x="3667" y="75312"/>
                            <a:ext cx="7707" cy="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>
                            <a:glow rad="330200">
                              <a:schemeClr val="bg1">
                                <a:lumMod val="85000"/>
                              </a:schemeClr>
                            </a:glow>
                          </a:effectLst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lang w:eastAsia="zh-CN"/>
                                </w:rPr>
                                <w:t>比亚迪、笔记侠、华董汇、五矿证券、秀博基因、中车集团、湖南格美特、上海银行、安地亚斯电子陶瓷、融创北京、深圳矽电、大驰设计、扬翔股份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  <w:t>……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</w:rPr>
                              </w:pPr>
                            </w:p>
                            <w:p>
                              <w:pPr>
                                <w:overflowPunct w:val="0"/>
                                <w:spacing w:line="400" w:lineRule="exact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Cs w:val="22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20" w:line="400" w:lineRule="exact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20" w:line="400" w:lineRule="exact"/>
                                <w:textAlignment w:val="auto"/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Lines="20" w:line="400" w:lineRule="exact"/>
                                <w:textAlignment w:val="auto"/>
                              </w:pP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6.95pt;margin-top:476.9pt;height:82.35pt;width:400.5pt;z-index:251687936;mso-width-relative:page;mso-height-relative:page;" coordorigin="3536,74687" coordsize="8010,1647" o:gfxdata="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">
                <o:lock v:ext="edit" aspectratio="f"/>
                <v:roundrect id="矩形 1" o:spid="_x0000_s1026" o:spt="2" style="position:absolute;left:3598;top:75290;height:1044;width:7948;v-text-anchor:middle;" fillcolor="#FFFFFF [3212]" filled="t" stroked="f" coordsize="21600,21600" arcsize="0.146990740740741" o:gfxdata="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6PFvvQAA&#10;ANsAAAAPAAAAAAAAAAEAIAAAACIAAABkcnMvZG93bnJldi54bWxQSwECFAAUAAAACACHTuJAMy8F&#10;njsAAAA5AAAAEAAAAAAAAAABACAAAAAMAQAAZHJzL3NoYXBleG1sLnhtbFBLBQYAAAAABgAGAFsB&#10;AAC2AwAAAAA=&#10;">
                  <v:fill type="gradient" on="t" color2="#FFFFFF [3212]" focus="100%" focussize="0,0" rotate="t"/>
                  <v:stroke on="f" weight="1pt" miterlimit="8" joinstyle="miter"/>
                  <v:imagedata o:title=""/>
                  <o:lock v:ext="edit" aspectratio="f"/>
                  <v:shadow on="t" type="perspective" color="#BFBFBF [2412]" opacity="11796f" offset="8.63204724409449pt,8.33590551181102pt" origin="0f,32768f" matrix="32768f,0f,0f,32768f"/>
                </v:roundrect>
                <v:group id="组合 156" o:spid="_x0000_s1026" o:spt="203" style="position:absolute;left:3536;top:74687;height:610;width:1661;" coordorigin="1291854,2162474" coordsize="928938,551900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<o:lock v:ext="edit" aspectratio="f"/>
                  <v:roundrect id="矩形: 圆角 157" o:spid="_x0000_s1026" o:spt="2" style="position:absolute;left:1291854;top:2325329;height:384521;width:928938;v-text-anchor:middle;" fillcolor="#DC473E [3204]" filled="t" stroked="t" coordsize="21600,21600" arcsize="0.5" o:gfxdata="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m5yFvQAA&#10;ANsAAAAPAAAAAAAAAAEAIAAAACIAAABkcnMvZG93bnJldi54bWxQSwECFAAUAAAACACHTuJAMy8F&#10;njsAAAA5AAAAEAAAAAAAAAABACAAAAAMAQAAZHJzL3NoYXBleG1sLnhtbFBLBQYAAAAABgAGAFsB&#10;AAC2AwAAAAA=&#10;">
                    <v:fill type="gradient" on="t" color2="#B32920 [2404]" angle="45" focus="100%" focussize="0,0" rotate="t"/>
                    <v:stroke weight="1pt" color="#DC473E [3204]" miterlimit="8" joinstyle="miter"/>
                    <v:imagedata o:title=""/>
                    <o:lock v:ext="edit" aspectratio="f"/>
                  </v:roundrect>
                  <v:shape id="文本框 158" o:spid="_x0000_s1026" o:spt="202" type="#_x0000_t202" style="position:absolute;left:1351695;top:2162474;height:551900;width:820441;v-text-anchor:middle;" filled="f" stroked="f" coordsize="21600,21600" o:gfxdata="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OotV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kinsoku/>
                            <w:ind w:left="0"/>
                            <w:jc w:val="center"/>
                            <w:rPr>
                              <w:rFonts w:hint="eastAsia" w:ascii="思源黑体 CN Bold" w:hAnsi="思源黑体 CN Bold" w:eastAsia="思源黑体 CN Bold" w:cs="思源黑体 CN Bold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color w:val="FFFFFF" w:themeColor="background1"/>
                              <w:kern w:val="24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服务客户</w:t>
                          </w:r>
                        </w:p>
                      </w:txbxContent>
                    </v:textbox>
                  </v:shape>
                </v:group>
                <v:shape id="文本框 28" o:spid="_x0000_s1026" o:spt="202" type="#_x0000_t202" style="position:absolute;left:3667;top:75312;height:937;width:7707;" filled="f" stroked="f" coordsize="21600,21600" o:gfxdata="UEsDBAoAAAAAAIdO4kAAAAAAAAAAAAAAAAAEAAAAZHJzL1BLAwQUAAAACACHTuJAC8JWE7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wyKD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wlY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lang w:eastAsia="zh-CN"/>
                          </w:rPr>
                          <w:t>比亚迪、笔记侠、华董汇、五矿证券、秀博基因、中车集团、湖南格美特、上海银行、安地亚斯电子陶瓷、融创北京、深圳矽电、大驰设计、扬翔股份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  <w:t>……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</w:rPr>
                        </w:pPr>
                      </w:p>
                      <w:p>
                        <w:pPr>
                          <w:overflowPunct w:val="0"/>
                          <w:spacing w:line="400" w:lineRule="exact"/>
                          <w:rPr>
                            <w:rFonts w:hint="eastAsia" w:ascii="思源黑体 CN Regular" w:hAnsi="思源黑体 CN Regular" w:eastAsia="思源黑体 CN Regular" w:cs="思源黑体 CN Regular"/>
                            <w:szCs w:val="22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20" w:line="400" w:lineRule="exact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21"/>
                            <w:szCs w:val="21"/>
                            <w:lang w:val="en-US" w:eastAsia="zh-CN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20" w:line="400" w:lineRule="exact"/>
                          <w:textAlignment w:val="auto"/>
                          <w:rPr>
                            <w:rFonts w:hint="eastAsia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Lines="20" w:line="400" w:lineRule="exact"/>
                          <w:textAlignment w:val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-538480</wp:posOffset>
            </wp:positionH>
            <wp:positionV relativeFrom="paragraph">
              <wp:posOffset>741045</wp:posOffset>
            </wp:positionV>
            <wp:extent cx="1420495" cy="1764665"/>
            <wp:effectExtent l="63500" t="44450" r="135255" b="15303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4" t="1493" r="24046" b="45045"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>
                          <a:lumMod val="50000"/>
                          <a:lumOff val="50000"/>
                          <a:alpha val="40000"/>
                        </a:schemeClr>
                      </a:glow>
                      <a:outerShdw blurRad="50800" dist="101600" dir="2700000" algn="tl" rotWithShape="0">
                        <a:schemeClr val="tx1">
                          <a:lumMod val="50000"/>
                          <a:lumOff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ragraph">
                  <wp:posOffset>2622550</wp:posOffset>
                </wp:positionV>
                <wp:extent cx="6694170" cy="0"/>
                <wp:effectExtent l="0" t="0" r="0" b="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4170" cy="0"/>
                        </a:xfrm>
                        <a:prstGeom prst="straightConnector1">
                          <a:avLst/>
                        </a:prstGeom>
                        <a:ln w="19050" cap="rnd" cmpd="sng">
                          <a:solidFill>
                            <a:srgbClr val="A5A5A5"/>
                          </a:solidFill>
                          <a:prstDash val="sysDot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52.3pt;margin-top:206.5pt;height:0pt;width:527.1pt;z-index:251664384;mso-width-relative:page;mso-height-relative:page;" filled="f" stroked="t" coordsize="21600,21600" o:gfxdata="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hfPVP1gAAAAwBAAAPAAAAAAAAAAEAIAAAACIAAABkcnMvZG93&#10;bnJldi54bWxQSwECFAAUAAAACACHTuJAfwcXPgICAADvAwAADgAAAAAAAAABACAAAAAlAQAAZHJz&#10;L2Uyb0RvYy54bWxQSwUGAAAAAAYABgBZAQAAmQUAAAAA&#10;">
                <v:fill on="f" focussize="0,0"/>
                <v:stroke weight="1.5pt" color="#A5A5A5" joinstyle="round" dashstyle="1 1" endcap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br w:type="page"/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5850890</wp:posOffset>
                </wp:positionV>
                <wp:extent cx="102870" cy="93980"/>
                <wp:effectExtent l="6350" t="6350" r="24130" b="13970"/>
                <wp:wrapNone/>
                <wp:docPr id="11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93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3" o:spid="_x0000_s1026" o:spt="1" style="position:absolute;left:0pt;margin-left:319.4pt;margin-top:460.7pt;height:7.4pt;width:8.1pt;z-index:251689984;v-text-anchor:middle;mso-width-relative:page;mso-height-relative:page;" filled="f" stroked="t" coordsize="21600,21600" o:gfxdata="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ATJIV/aAAAACwEAAA8AAAAAAAAAAQAgAAAAIgAAAGRycy9kb3ducmV2&#10;LnhtbFBLAQIUABQAAAAIAIdO4kCAw8iubAIAANYEAAAOAAAAAAAAAAEAIAAAACkBAABkcnMvZTJv&#10;RG9jLnhtbFBLBQYAAAAABgAGAFkBAAAHBgAAAAA=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2792095</wp:posOffset>
                </wp:positionH>
                <wp:positionV relativeFrom="paragraph">
                  <wp:posOffset>5859780</wp:posOffset>
                </wp:positionV>
                <wp:extent cx="102870" cy="93980"/>
                <wp:effectExtent l="6350" t="6350" r="24130" b="13970"/>
                <wp:wrapNone/>
                <wp:docPr id="7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93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3" o:spid="_x0000_s1026" o:spt="1" style="position:absolute;left:0pt;margin-left:219.85pt;margin-top:461.4pt;height:7.4pt;width:8.1pt;z-index:251688960;v-text-anchor:middle;mso-width-relative:page;mso-height-relative:page;" filled="f" stroked="t" coordsize="21600,21600" o:gfxdata="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xh/192gAAAAsBAAAPAAAAAAAAAAEAIAAAACIAAABkcnMvZG93bnJl&#10;di54bWxQSwECFAAUAAAACACHTuJA5iitqG0CAADVBAAADgAAAAAAAAABACAAAAApAQAAZHJzL2Uy&#10;b0RvYy54bWxQSwUGAAAAAAYABgBZAQAACAYAAAAA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-897255</wp:posOffset>
                </wp:positionH>
                <wp:positionV relativeFrom="paragraph">
                  <wp:posOffset>4302760</wp:posOffset>
                </wp:positionV>
                <wp:extent cx="6889115" cy="1985010"/>
                <wp:effectExtent l="6350" t="6350" r="0" b="8890"/>
                <wp:wrapNone/>
                <wp:docPr id="16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45745" y="5217160"/>
                          <a:ext cx="6889115" cy="1985010"/>
                          <a:chOff x="5094" y="94345"/>
                          <a:chExt cx="10849" cy="3126"/>
                        </a:xfrm>
                      </wpg:grpSpPr>
                      <wps:wsp>
                        <wps:cNvPr id="164" name="文本框 36"/>
                        <wps:cNvSpPr txBox="1"/>
                        <wps:spPr>
                          <a:xfrm>
                            <a:off x="6124" y="94353"/>
                            <a:ext cx="9494" cy="9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ind w:leftChars="0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000000"/>
                                  <w:spacing w:val="0"/>
                                  <w:w w:val="100"/>
                                  <w:kern w:val="24"/>
                                  <w:position w:val="0"/>
                                  <w:sz w:val="20"/>
                                  <w:szCs w:val="20"/>
                                  <w:u w:val="none" w:color="auto"/>
                                  <w:vertAlign w:val="baseline"/>
                                  <w:lang w:val="en-US" w:eastAsia="zh-CN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/>
                                        </w14:gs>
                                        <w14:gs w14:pos="100000">
                                          <w14:schemeClr w14:val="accent1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收费：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000000"/>
                                  <w:spacing w:val="0"/>
                                  <w:w w:val="100"/>
                                  <w:kern w:val="24"/>
                                  <w:position w:val="0"/>
                                  <w:sz w:val="22"/>
                                  <w:szCs w:val="22"/>
                                  <w:u w:val="none" w:color="auto"/>
                                  <w:vertAlign w:val="baseline"/>
                                  <w:lang w:val="en-US" w:eastAsia="zh-CN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/>
                                        </w14:gs>
                                        <w14:gs w14:pos="100000">
                                          <w14:schemeClr w14:val="accent1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3800元/人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000000"/>
                                  <w:spacing w:val="0"/>
                                  <w:w w:val="100"/>
                                  <w:kern w:val="24"/>
                                  <w:position w:val="0"/>
                                  <w:sz w:val="24"/>
                                  <w:szCs w:val="24"/>
                                  <w:u w:val="none" w:color="auto"/>
                                  <w:vertAlign w:val="baseline"/>
                                  <w:lang w:val="en-US" w:eastAsia="zh-CN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/>
                                        </w14:gs>
                                        <w14:gs w14:pos="100000">
                                          <w14:schemeClr w14:val="accent1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19"/>
                                  <w:szCs w:val="19"/>
                                </w:rPr>
                                <w:t>报名费包括学费、资料费；交通食宿费用自理。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ind w:leftChars="0"/>
                                <w:textAlignment w:val="auto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19"/>
                                  <w:szCs w:val="19"/>
                                </w:rPr>
                                <w:t>因本次课程限定席位为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000000"/>
                                  <w:spacing w:val="0"/>
                                  <w:w w:val="100"/>
                                  <w:kern w:val="24"/>
                                  <w:position w:val="0"/>
                                  <w:sz w:val="22"/>
                                  <w:szCs w:val="22"/>
                                  <w:u w:val="none" w:color="auto"/>
                                  <w:vertAlign w:val="baseline"/>
                                  <w:lang w:val="en-US" w:eastAsia="zh-CN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/>
                                        </w14:gs>
                                        <w14:gs w14:pos="100000">
                                          <w14:schemeClr w14:val="accent1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  <w:t>50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19"/>
                                  <w:szCs w:val="19"/>
                                </w:rPr>
                                <w:t>位，名额有限，先报先得，请尽快申请课程。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autoSpaceDE w:val="0"/>
                                <w:spacing w:line="400" w:lineRule="exact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65" name="组合 12"/>
                        <wpg:cNvGrpSpPr/>
                        <wpg:grpSpPr>
                          <a:xfrm>
                            <a:off x="5094" y="94345"/>
                            <a:ext cx="10849" cy="3126"/>
                            <a:chOff x="5094" y="94345"/>
                            <a:chExt cx="10849" cy="3126"/>
                          </a:xfrm>
                        </wpg:grpSpPr>
                        <wps:wsp>
                          <wps:cNvPr id="166" name="文本框 36"/>
                          <wps:cNvSpPr txBox="1"/>
                          <wps:spPr>
                            <a:xfrm>
                              <a:off x="6187" y="96599"/>
                              <a:ext cx="9412" cy="8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 w:val="0"/>
                                  <w:autoSpaceDN/>
                                  <w:bidi w:val="0"/>
                                  <w:adjustRightInd/>
                                  <w:snapToGrid/>
                                  <w:spacing w:line="340" w:lineRule="exact"/>
                                  <w:ind w:leftChars="0"/>
                                  <w:textAlignment w:val="auto"/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color w:val="000000"/>
                                    <w:spacing w:val="0"/>
                                    <w:w w:val="100"/>
                                    <w:kern w:val="24"/>
                                    <w:position w:val="0"/>
                                    <w:sz w:val="20"/>
                                    <w:szCs w:val="20"/>
                                    <w:u w:val="none" w:color="auto"/>
                                    <w:vertAlign w:val="baseline"/>
                                    <w:lang w:val="en-US" w:eastAsia="zh-CN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0"/>
                                      </w14:gradFill>
                                    </w14:textFill>
                                  </w:rPr>
                                  <w:t>本课程可提供的学习工具包（打勾代表可提供）：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lang w:val="en-US" w:eastAsia="zh-CN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lang w:eastAsia="zh-CN"/>
                                  </w:rPr>
                                  <w:t>电子版学员讲义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lang w:val="en-US" w:eastAsia="zh-CN"/>
                                  </w:rPr>
                                  <w:t xml:space="preserve">      课后延展学习-书籍推荐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 w:val="0"/>
                                  <w:autoSpaceDN/>
                                  <w:bidi w:val="0"/>
                                  <w:adjustRightInd/>
                                  <w:snapToGrid/>
                                  <w:spacing w:line="340" w:lineRule="exact"/>
                                  <w:textAlignment w:val="auto"/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lang w:val="en-US" w:eastAsia="zh-CN"/>
                                  </w:rPr>
                                  <w:t>（本课程由于特殊原因，不提供电子版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lang w:eastAsia="zh-CN"/>
                                  </w:rPr>
                                  <w:t>学员讲义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lang w:val="en-US" w:eastAsia="zh-CN"/>
                                  </w:rPr>
                                  <w:t>，敬请谅解。）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167" name="组合 127"/>
                          <wpg:cNvGrpSpPr/>
                          <wpg:grpSpPr>
                            <a:xfrm rot="0">
                              <a:off x="5094" y="94345"/>
                              <a:ext cx="907" cy="907"/>
                              <a:chOff x="1098293" y="2451578"/>
                              <a:chExt cx="717164" cy="717166"/>
                            </a:xfrm>
                          </wpg:grpSpPr>
                          <wps:wsp>
                            <wps:cNvPr id="168" name="矩形: 圆角 22"/>
                            <wps:cNvSpPr/>
                            <wps:spPr>
                              <a:xfrm>
                                <a:off x="1098293" y="2451578"/>
                                <a:ext cx="717164" cy="717166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gradFill>
                                  <a:gsLst>
                                    <a:gs pos="0">
                                      <a:schemeClr val="accent1"/>
                                    </a:gs>
                                    <a:gs pos="100000">
                                      <a:schemeClr val="accent1">
                                        <a:lumMod val="75000"/>
                                      </a:schemeClr>
                                    </a:gs>
                                  </a:gsLst>
                                  <a:lin ang="2700000" scaled="0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169" name="组合 64"/>
                            <wpg:cNvGrpSpPr/>
                            <wpg:grpSpPr>
                              <a:xfrm>
                                <a:off x="1191702" y="2544988"/>
                                <a:ext cx="530346" cy="530346"/>
                                <a:chOff x="-5145764" y="3885925"/>
                                <a:chExt cx="1327020" cy="1327020"/>
                              </a:xfrm>
                              <a:gradFill>
                                <a:gsLst>
                                  <a:gs pos="0">
                                    <a:schemeClr val="accent1"/>
                                  </a:gs>
                                  <a:gs pos="96000">
                                    <a:schemeClr val="accent1">
                                      <a:lumMod val="75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</wpg:grpSpPr>
                            <wps:wsp>
                              <wps:cNvPr id="170" name="Freeform 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-5145764" y="3885925"/>
                                  <a:ext cx="1327020" cy="1327020"/>
                                </a:xfrm>
                                <a:custGeom>
                                  <a:avLst/>
                                  <a:gdLst>
                                    <a:gd name="T0" fmla="*/ 0 w 1533"/>
                                    <a:gd name="T1" fmla="*/ 955 h 1533"/>
                                    <a:gd name="T2" fmla="*/ 173 w 1533"/>
                                    <a:gd name="T3" fmla="*/ 894 h 1533"/>
                                    <a:gd name="T4" fmla="*/ 257 w 1533"/>
                                    <a:gd name="T5" fmla="*/ 945 h 1533"/>
                                    <a:gd name="T6" fmla="*/ 388 w 1533"/>
                                    <a:gd name="T7" fmla="*/ 460 h 1533"/>
                                    <a:gd name="T8" fmla="*/ 276 w 1533"/>
                                    <a:gd name="T9" fmla="*/ 486 h 1533"/>
                                    <a:gd name="T10" fmla="*/ 249 w 1533"/>
                                    <a:gd name="T11" fmla="*/ 327 h 1533"/>
                                    <a:gd name="T12" fmla="*/ 756 w 1533"/>
                                    <a:gd name="T13" fmla="*/ 51 h 1533"/>
                                    <a:gd name="T14" fmla="*/ 1270 w 1533"/>
                                    <a:gd name="T15" fmla="*/ 51 h 1533"/>
                                    <a:gd name="T16" fmla="*/ 1338 w 1533"/>
                                    <a:gd name="T17" fmla="*/ 0 h 1533"/>
                                    <a:gd name="T18" fmla="*/ 1533 w 1533"/>
                                    <a:gd name="T19" fmla="*/ 94 h 1533"/>
                                    <a:gd name="T20" fmla="*/ 1451 w 1533"/>
                                    <a:gd name="T21" fmla="*/ 638 h 1533"/>
                                    <a:gd name="T22" fmla="*/ 1285 w 1533"/>
                                    <a:gd name="T23" fmla="*/ 595 h 1533"/>
                                    <a:gd name="T24" fmla="*/ 1218 w 1533"/>
                                    <a:gd name="T25" fmla="*/ 588 h 1533"/>
                                    <a:gd name="T26" fmla="*/ 1143 w 1533"/>
                                    <a:gd name="T27" fmla="*/ 1074 h 1533"/>
                                    <a:gd name="T28" fmla="*/ 1325 w 1533"/>
                                    <a:gd name="T29" fmla="*/ 1106 h 1533"/>
                                    <a:gd name="T30" fmla="*/ 877 w 1533"/>
                                    <a:gd name="T31" fmla="*/ 1454 h 1533"/>
                                    <a:gd name="T32" fmla="*/ 266 w 1533"/>
                                    <a:gd name="T33" fmla="*/ 1482 h 1533"/>
                                    <a:gd name="T34" fmla="*/ 179 w 1533"/>
                                    <a:gd name="T35" fmla="*/ 1533 h 1533"/>
                                    <a:gd name="T36" fmla="*/ 94 w 1533"/>
                                    <a:gd name="T37" fmla="*/ 1533 h 1533"/>
                                    <a:gd name="T38" fmla="*/ 715 w 1533"/>
                                    <a:gd name="T39" fmla="*/ 351 h 1533"/>
                                    <a:gd name="T40" fmla="*/ 497 w 1533"/>
                                    <a:gd name="T41" fmla="*/ 426 h 1533"/>
                                    <a:gd name="T42" fmla="*/ 385 w 1533"/>
                                    <a:gd name="T43" fmla="*/ 965 h 1533"/>
                                    <a:gd name="T44" fmla="*/ 541 w 1533"/>
                                    <a:gd name="T45" fmla="*/ 1046 h 1533"/>
                                    <a:gd name="T46" fmla="*/ 714 w 1533"/>
                                    <a:gd name="T47" fmla="*/ 1053 h 1533"/>
                                    <a:gd name="T48" fmla="*/ 823 w 1533"/>
                                    <a:gd name="T49" fmla="*/ 1181 h 1533"/>
                                    <a:gd name="T50" fmla="*/ 1037 w 1533"/>
                                    <a:gd name="T51" fmla="*/ 1106 h 1533"/>
                                    <a:gd name="T52" fmla="*/ 1150 w 1533"/>
                                    <a:gd name="T53" fmla="*/ 569 h 1533"/>
                                    <a:gd name="T54" fmla="*/ 969 w 1533"/>
                                    <a:gd name="T55" fmla="*/ 485 h 1533"/>
                                    <a:gd name="T56" fmla="*/ 715 w 1533"/>
                                    <a:gd name="T57" fmla="*/ 351 h 1533"/>
                                    <a:gd name="T58" fmla="*/ 1263 w 1533"/>
                                    <a:gd name="T59" fmla="*/ 102 h 1533"/>
                                    <a:gd name="T60" fmla="*/ 680 w 1533"/>
                                    <a:gd name="T61" fmla="*/ 124 h 1533"/>
                                    <a:gd name="T62" fmla="*/ 276 w 1533"/>
                                    <a:gd name="T63" fmla="*/ 371 h 1533"/>
                                    <a:gd name="T64" fmla="*/ 309 w 1533"/>
                                    <a:gd name="T65" fmla="*/ 433 h 1533"/>
                                    <a:gd name="T66" fmla="*/ 785 w 1533"/>
                                    <a:gd name="T67" fmla="*/ 282 h 1533"/>
                                    <a:gd name="T68" fmla="*/ 1069 w 1533"/>
                                    <a:gd name="T69" fmla="*/ 245 h 1533"/>
                                    <a:gd name="T70" fmla="*/ 1098 w 1533"/>
                                    <a:gd name="T71" fmla="*/ 287 h 1533"/>
                                    <a:gd name="T72" fmla="*/ 795 w 1533"/>
                                    <a:gd name="T73" fmla="*/ 332 h 1533"/>
                                    <a:gd name="T74" fmla="*/ 780 w 1533"/>
                                    <a:gd name="T75" fmla="*/ 394 h 1533"/>
                                    <a:gd name="T76" fmla="*/ 958 w 1533"/>
                                    <a:gd name="T77" fmla="*/ 434 h 1533"/>
                                    <a:gd name="T78" fmla="*/ 1164 w 1533"/>
                                    <a:gd name="T79" fmla="*/ 517 h 1533"/>
                                    <a:gd name="T80" fmla="*/ 1277 w 1533"/>
                                    <a:gd name="T81" fmla="*/ 103 h 1533"/>
                                    <a:gd name="T82" fmla="*/ 274 w 1533"/>
                                    <a:gd name="T83" fmla="*/ 1431 h 1533"/>
                                    <a:gd name="T84" fmla="*/ 905 w 1533"/>
                                    <a:gd name="T85" fmla="*/ 1378 h 1533"/>
                                    <a:gd name="T86" fmla="*/ 1275 w 1533"/>
                                    <a:gd name="T87" fmla="*/ 1141 h 1533"/>
                                    <a:gd name="T88" fmla="*/ 1225 w 1533"/>
                                    <a:gd name="T89" fmla="*/ 1100 h 1533"/>
                                    <a:gd name="T90" fmla="*/ 714 w 1533"/>
                                    <a:gd name="T91" fmla="*/ 1252 h 1533"/>
                                    <a:gd name="T92" fmla="*/ 464 w 1533"/>
                                    <a:gd name="T93" fmla="*/ 1288 h 1533"/>
                                    <a:gd name="T94" fmla="*/ 436 w 1533"/>
                                    <a:gd name="T95" fmla="*/ 1246 h 1533"/>
                                    <a:gd name="T96" fmla="*/ 737 w 1533"/>
                                    <a:gd name="T97" fmla="*/ 1201 h 1533"/>
                                    <a:gd name="T98" fmla="*/ 752 w 1533"/>
                                    <a:gd name="T99" fmla="*/ 1138 h 1533"/>
                                    <a:gd name="T100" fmla="*/ 559 w 1533"/>
                                    <a:gd name="T101" fmla="*/ 1099 h 1533"/>
                                    <a:gd name="T102" fmla="*/ 389 w 1533"/>
                                    <a:gd name="T103" fmla="*/ 1026 h 1533"/>
                                    <a:gd name="T104" fmla="*/ 256 w 1533"/>
                                    <a:gd name="T105" fmla="*/ 1431 h 1533"/>
                                    <a:gd name="T106" fmla="*/ 1329 w 1533"/>
                                    <a:gd name="T107" fmla="*/ 558 h 1533"/>
                                    <a:gd name="T108" fmla="*/ 1452 w 1533"/>
                                    <a:gd name="T109" fmla="*/ 587 h 1533"/>
                                    <a:gd name="T110" fmla="*/ 1482 w 1533"/>
                                    <a:gd name="T111" fmla="*/ 82 h 1533"/>
                                    <a:gd name="T112" fmla="*/ 1363 w 1533"/>
                                    <a:gd name="T113" fmla="*/ 51 h 1533"/>
                                    <a:gd name="T114" fmla="*/ 1329 w 1533"/>
                                    <a:gd name="T115" fmla="*/ 318 h 1533"/>
                                    <a:gd name="T116" fmla="*/ 204 w 1533"/>
                                    <a:gd name="T117" fmla="*/ 977 h 1533"/>
                                    <a:gd name="T118" fmla="*/ 81 w 1533"/>
                                    <a:gd name="T119" fmla="*/ 946 h 1533"/>
                                    <a:gd name="T120" fmla="*/ 51 w 1533"/>
                                    <a:gd name="T121" fmla="*/ 1450 h 1533"/>
                                    <a:gd name="T122" fmla="*/ 170 w 1533"/>
                                    <a:gd name="T123" fmla="*/ 1482 h 1533"/>
                                    <a:gd name="T124" fmla="*/ 204 w 1533"/>
                                    <a:gd name="T125" fmla="*/ 1215 h 15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533" h="1533">
                                      <a:moveTo>
                                        <a:pt x="0" y="1470"/>
                                      </a:moveTo>
                                      <a:cubicBezTo>
                                        <a:pt x="0" y="1298"/>
                                        <a:pt x="0" y="1127"/>
                                        <a:pt x="0" y="955"/>
                                      </a:cubicBezTo>
                                      <a:cubicBezTo>
                                        <a:pt x="16" y="909"/>
                                        <a:pt x="49" y="891"/>
                                        <a:pt x="97" y="894"/>
                                      </a:cubicBezTo>
                                      <a:cubicBezTo>
                                        <a:pt x="122" y="896"/>
                                        <a:pt x="148" y="895"/>
                                        <a:pt x="173" y="894"/>
                                      </a:cubicBezTo>
                                      <a:cubicBezTo>
                                        <a:pt x="207" y="894"/>
                                        <a:pt x="232" y="908"/>
                                        <a:pt x="248" y="938"/>
                                      </a:cubicBezTo>
                                      <a:cubicBezTo>
                                        <a:pt x="250" y="941"/>
                                        <a:pt x="254" y="945"/>
                                        <a:pt x="257" y="945"/>
                                      </a:cubicBezTo>
                                      <a:cubicBezTo>
                                        <a:pt x="276" y="946"/>
                                        <a:pt x="295" y="945"/>
                                        <a:pt x="314" y="945"/>
                                      </a:cubicBezTo>
                                      <a:cubicBezTo>
                                        <a:pt x="253" y="771"/>
                                        <a:pt x="276" y="610"/>
                                        <a:pt x="388" y="460"/>
                                      </a:cubicBezTo>
                                      <a:cubicBezTo>
                                        <a:pt x="363" y="468"/>
                                        <a:pt x="341" y="477"/>
                                        <a:pt x="319" y="483"/>
                                      </a:cubicBezTo>
                                      <a:cubicBezTo>
                                        <a:pt x="305" y="486"/>
                                        <a:pt x="290" y="488"/>
                                        <a:pt x="276" y="486"/>
                                      </a:cubicBezTo>
                                      <a:cubicBezTo>
                                        <a:pt x="240" y="481"/>
                                        <a:pt x="213" y="453"/>
                                        <a:pt x="206" y="418"/>
                                      </a:cubicBezTo>
                                      <a:cubicBezTo>
                                        <a:pt x="199" y="381"/>
                                        <a:pt x="215" y="348"/>
                                        <a:pt x="249" y="327"/>
                                      </a:cubicBezTo>
                                      <a:cubicBezTo>
                                        <a:pt x="385" y="244"/>
                                        <a:pt x="520" y="161"/>
                                        <a:pt x="656" y="79"/>
                                      </a:cubicBezTo>
                                      <a:cubicBezTo>
                                        <a:pt x="687" y="60"/>
                                        <a:pt x="720" y="51"/>
                                        <a:pt x="756" y="51"/>
                                      </a:cubicBezTo>
                                      <a:cubicBezTo>
                                        <a:pt x="877" y="51"/>
                                        <a:pt x="999" y="51"/>
                                        <a:pt x="1121" y="51"/>
                                      </a:cubicBezTo>
                                      <a:cubicBezTo>
                                        <a:pt x="1171" y="51"/>
                                        <a:pt x="1220" y="51"/>
                                        <a:pt x="1270" y="51"/>
                                      </a:cubicBezTo>
                                      <a:cubicBezTo>
                                        <a:pt x="1275" y="51"/>
                                        <a:pt x="1282" y="50"/>
                                        <a:pt x="1283" y="47"/>
                                      </a:cubicBezTo>
                                      <a:cubicBezTo>
                                        <a:pt x="1294" y="22"/>
                                        <a:pt x="1315" y="9"/>
                                        <a:pt x="1338" y="0"/>
                                      </a:cubicBezTo>
                                      <a:cubicBezTo>
                                        <a:pt x="1382" y="0"/>
                                        <a:pt x="1426" y="0"/>
                                        <a:pt x="1470" y="0"/>
                                      </a:cubicBezTo>
                                      <a:cubicBezTo>
                                        <a:pt x="1520" y="20"/>
                                        <a:pt x="1533" y="39"/>
                                        <a:pt x="1533" y="94"/>
                                      </a:cubicBezTo>
                                      <a:cubicBezTo>
                                        <a:pt x="1533" y="248"/>
                                        <a:pt x="1533" y="402"/>
                                        <a:pt x="1533" y="556"/>
                                      </a:cubicBezTo>
                                      <a:cubicBezTo>
                                        <a:pt x="1533" y="607"/>
                                        <a:pt x="1502" y="638"/>
                                        <a:pt x="1451" y="638"/>
                                      </a:cubicBezTo>
                                      <a:cubicBezTo>
                                        <a:pt x="1420" y="639"/>
                                        <a:pt x="1390" y="638"/>
                                        <a:pt x="1360" y="639"/>
                                      </a:cubicBezTo>
                                      <a:cubicBezTo>
                                        <a:pt x="1326" y="639"/>
                                        <a:pt x="1301" y="625"/>
                                        <a:pt x="1285" y="595"/>
                                      </a:cubicBezTo>
                                      <a:cubicBezTo>
                                        <a:pt x="1283" y="592"/>
                                        <a:pt x="1280" y="588"/>
                                        <a:pt x="1277" y="588"/>
                                      </a:cubicBezTo>
                                      <a:cubicBezTo>
                                        <a:pt x="1258" y="587"/>
                                        <a:pt x="1239" y="588"/>
                                        <a:pt x="1218" y="588"/>
                                      </a:cubicBezTo>
                                      <a:cubicBezTo>
                                        <a:pt x="1249" y="670"/>
                                        <a:pt x="1259" y="753"/>
                                        <a:pt x="1246" y="839"/>
                                      </a:cubicBezTo>
                                      <a:cubicBezTo>
                                        <a:pt x="1233" y="925"/>
                                        <a:pt x="1199" y="1002"/>
                                        <a:pt x="1143" y="1074"/>
                                      </a:cubicBezTo>
                                      <a:cubicBezTo>
                                        <a:pt x="1171" y="1064"/>
                                        <a:pt x="1193" y="1056"/>
                                        <a:pt x="1217" y="1049"/>
                                      </a:cubicBezTo>
                                      <a:cubicBezTo>
                                        <a:pt x="1263" y="1035"/>
                                        <a:pt x="1311" y="1060"/>
                                        <a:pt x="1325" y="1106"/>
                                      </a:cubicBezTo>
                                      <a:cubicBezTo>
                                        <a:pt x="1337" y="1145"/>
                                        <a:pt x="1321" y="1183"/>
                                        <a:pt x="1284" y="1206"/>
                                      </a:cubicBezTo>
                                      <a:cubicBezTo>
                                        <a:pt x="1149" y="1289"/>
                                        <a:pt x="1013" y="1371"/>
                                        <a:pt x="877" y="1454"/>
                                      </a:cubicBezTo>
                                      <a:cubicBezTo>
                                        <a:pt x="846" y="1473"/>
                                        <a:pt x="812" y="1482"/>
                                        <a:pt x="775" y="1482"/>
                                      </a:cubicBezTo>
                                      <a:cubicBezTo>
                                        <a:pt x="605" y="1482"/>
                                        <a:pt x="436" y="1482"/>
                                        <a:pt x="266" y="1482"/>
                                      </a:cubicBezTo>
                                      <a:cubicBezTo>
                                        <a:pt x="256" y="1482"/>
                                        <a:pt x="250" y="1483"/>
                                        <a:pt x="245" y="1493"/>
                                      </a:cubicBezTo>
                                      <a:cubicBezTo>
                                        <a:pt x="231" y="1519"/>
                                        <a:pt x="208" y="1532"/>
                                        <a:pt x="179" y="1533"/>
                                      </a:cubicBezTo>
                                      <a:cubicBezTo>
                                        <a:pt x="163" y="1533"/>
                                        <a:pt x="147" y="1533"/>
                                        <a:pt x="131" y="1533"/>
                                      </a:cubicBezTo>
                                      <a:cubicBezTo>
                                        <a:pt x="119" y="1533"/>
                                        <a:pt x="106" y="1533"/>
                                        <a:pt x="94" y="1533"/>
                                      </a:cubicBezTo>
                                      <a:cubicBezTo>
                                        <a:pt x="39" y="1533"/>
                                        <a:pt x="21" y="1521"/>
                                        <a:pt x="0" y="1470"/>
                                      </a:cubicBezTo>
                                      <a:close/>
                                      <a:moveTo>
                                        <a:pt x="715" y="351"/>
                                      </a:moveTo>
                                      <a:cubicBezTo>
                                        <a:pt x="645" y="374"/>
                                        <a:pt x="576" y="397"/>
                                        <a:pt x="507" y="420"/>
                                      </a:cubicBezTo>
                                      <a:cubicBezTo>
                                        <a:pt x="503" y="421"/>
                                        <a:pt x="500" y="424"/>
                                        <a:pt x="497" y="426"/>
                                      </a:cubicBezTo>
                                      <a:cubicBezTo>
                                        <a:pt x="340" y="544"/>
                                        <a:pt x="286" y="780"/>
                                        <a:pt x="375" y="955"/>
                                      </a:cubicBezTo>
                                      <a:cubicBezTo>
                                        <a:pt x="377" y="959"/>
                                        <a:pt x="381" y="963"/>
                                        <a:pt x="385" y="965"/>
                                      </a:cubicBezTo>
                                      <a:cubicBezTo>
                                        <a:pt x="409" y="981"/>
                                        <a:pt x="435" y="996"/>
                                        <a:pt x="459" y="1012"/>
                                      </a:cubicBezTo>
                                      <a:cubicBezTo>
                                        <a:pt x="485" y="1029"/>
                                        <a:pt x="510" y="1045"/>
                                        <a:pt x="541" y="1046"/>
                                      </a:cubicBezTo>
                                      <a:cubicBezTo>
                                        <a:pt x="584" y="1048"/>
                                        <a:pt x="626" y="1047"/>
                                        <a:pt x="668" y="1048"/>
                                      </a:cubicBezTo>
                                      <a:cubicBezTo>
                                        <a:pt x="684" y="1048"/>
                                        <a:pt x="699" y="1049"/>
                                        <a:pt x="714" y="1053"/>
                                      </a:cubicBezTo>
                                      <a:cubicBezTo>
                                        <a:pt x="775" y="1068"/>
                                        <a:pt x="809" y="1112"/>
                                        <a:pt x="818" y="1181"/>
                                      </a:cubicBezTo>
                                      <a:cubicBezTo>
                                        <a:pt x="820" y="1181"/>
                                        <a:pt x="821" y="1181"/>
                                        <a:pt x="823" y="1181"/>
                                      </a:cubicBezTo>
                                      <a:cubicBezTo>
                                        <a:pt x="890" y="1158"/>
                                        <a:pt x="957" y="1136"/>
                                        <a:pt x="1024" y="1113"/>
                                      </a:cubicBezTo>
                                      <a:cubicBezTo>
                                        <a:pt x="1028" y="1112"/>
                                        <a:pt x="1033" y="1109"/>
                                        <a:pt x="1037" y="1106"/>
                                      </a:cubicBezTo>
                                      <a:cubicBezTo>
                                        <a:pt x="1194" y="986"/>
                                        <a:pt x="1247" y="756"/>
                                        <a:pt x="1158" y="579"/>
                                      </a:cubicBezTo>
                                      <a:cubicBezTo>
                                        <a:pt x="1156" y="575"/>
                                        <a:pt x="1154" y="571"/>
                                        <a:pt x="1150" y="569"/>
                                      </a:cubicBezTo>
                                      <a:cubicBezTo>
                                        <a:pt x="1120" y="549"/>
                                        <a:pt x="1089" y="530"/>
                                        <a:pt x="1058" y="510"/>
                                      </a:cubicBezTo>
                                      <a:cubicBezTo>
                                        <a:pt x="1031" y="493"/>
                                        <a:pt x="1001" y="485"/>
                                        <a:pt x="969" y="485"/>
                                      </a:cubicBezTo>
                                      <a:cubicBezTo>
                                        <a:pt x="932" y="486"/>
                                        <a:pt x="896" y="484"/>
                                        <a:pt x="860" y="486"/>
                                      </a:cubicBezTo>
                                      <a:cubicBezTo>
                                        <a:pt x="791" y="488"/>
                                        <a:pt x="716" y="434"/>
                                        <a:pt x="715" y="351"/>
                                      </a:cubicBezTo>
                                      <a:close/>
                                      <a:moveTo>
                                        <a:pt x="1277" y="103"/>
                                      </a:moveTo>
                                      <a:cubicBezTo>
                                        <a:pt x="1272" y="102"/>
                                        <a:pt x="1267" y="102"/>
                                        <a:pt x="1263" y="102"/>
                                      </a:cubicBezTo>
                                      <a:cubicBezTo>
                                        <a:pt x="1094" y="102"/>
                                        <a:pt x="925" y="102"/>
                                        <a:pt x="755" y="102"/>
                                      </a:cubicBezTo>
                                      <a:cubicBezTo>
                                        <a:pt x="728" y="102"/>
                                        <a:pt x="703" y="110"/>
                                        <a:pt x="680" y="124"/>
                                      </a:cubicBezTo>
                                      <a:cubicBezTo>
                                        <a:pt x="605" y="170"/>
                                        <a:pt x="529" y="216"/>
                                        <a:pt x="453" y="262"/>
                                      </a:cubicBezTo>
                                      <a:cubicBezTo>
                                        <a:pt x="394" y="298"/>
                                        <a:pt x="335" y="334"/>
                                        <a:pt x="276" y="371"/>
                                      </a:cubicBezTo>
                                      <a:cubicBezTo>
                                        <a:pt x="258" y="381"/>
                                        <a:pt x="253" y="395"/>
                                        <a:pt x="257" y="412"/>
                                      </a:cubicBezTo>
                                      <a:cubicBezTo>
                                        <a:pt x="264" y="433"/>
                                        <a:pt x="283" y="441"/>
                                        <a:pt x="309" y="433"/>
                                      </a:cubicBezTo>
                                      <a:cubicBezTo>
                                        <a:pt x="452" y="385"/>
                                        <a:pt x="596" y="336"/>
                                        <a:pt x="739" y="289"/>
                                      </a:cubicBezTo>
                                      <a:cubicBezTo>
                                        <a:pt x="754" y="284"/>
                                        <a:pt x="770" y="282"/>
                                        <a:pt x="785" y="282"/>
                                      </a:cubicBezTo>
                                      <a:cubicBezTo>
                                        <a:pt x="841" y="281"/>
                                        <a:pt x="897" y="281"/>
                                        <a:pt x="954" y="281"/>
                                      </a:cubicBezTo>
                                      <a:cubicBezTo>
                                        <a:pt x="996" y="281"/>
                                        <a:pt x="1034" y="270"/>
                                        <a:pt x="1069" y="245"/>
                                      </a:cubicBezTo>
                                      <a:cubicBezTo>
                                        <a:pt x="1085" y="234"/>
                                        <a:pt x="1100" y="235"/>
                                        <a:pt x="1109" y="249"/>
                                      </a:cubicBezTo>
                                      <a:cubicBezTo>
                                        <a:pt x="1118" y="262"/>
                                        <a:pt x="1114" y="275"/>
                                        <a:pt x="1098" y="287"/>
                                      </a:cubicBezTo>
                                      <a:cubicBezTo>
                                        <a:pt x="1057" y="317"/>
                                        <a:pt x="1010" y="332"/>
                                        <a:pt x="958" y="332"/>
                                      </a:cubicBezTo>
                                      <a:cubicBezTo>
                                        <a:pt x="904" y="332"/>
                                        <a:pt x="850" y="332"/>
                                        <a:pt x="795" y="332"/>
                                      </a:cubicBezTo>
                                      <a:cubicBezTo>
                                        <a:pt x="775" y="332"/>
                                        <a:pt x="767" y="339"/>
                                        <a:pt x="768" y="359"/>
                                      </a:cubicBezTo>
                                      <a:cubicBezTo>
                                        <a:pt x="769" y="371"/>
                                        <a:pt x="773" y="384"/>
                                        <a:pt x="780" y="394"/>
                                      </a:cubicBezTo>
                                      <a:cubicBezTo>
                                        <a:pt x="798" y="420"/>
                                        <a:pt x="823" y="433"/>
                                        <a:pt x="855" y="434"/>
                                      </a:cubicBezTo>
                                      <a:cubicBezTo>
                                        <a:pt x="889" y="435"/>
                                        <a:pt x="924" y="436"/>
                                        <a:pt x="958" y="434"/>
                                      </a:cubicBezTo>
                                      <a:cubicBezTo>
                                        <a:pt x="1013" y="431"/>
                                        <a:pt x="1061" y="448"/>
                                        <a:pt x="1105" y="480"/>
                                      </a:cubicBezTo>
                                      <a:cubicBezTo>
                                        <a:pt x="1124" y="494"/>
                                        <a:pt x="1143" y="506"/>
                                        <a:pt x="1164" y="517"/>
                                      </a:cubicBezTo>
                                      <a:cubicBezTo>
                                        <a:pt x="1199" y="537"/>
                                        <a:pt x="1238" y="539"/>
                                        <a:pt x="1277" y="535"/>
                                      </a:cubicBezTo>
                                      <a:cubicBezTo>
                                        <a:pt x="1277" y="390"/>
                                        <a:pt x="1277" y="247"/>
                                        <a:pt x="1277" y="103"/>
                                      </a:cubicBezTo>
                                      <a:close/>
                                      <a:moveTo>
                                        <a:pt x="256" y="1431"/>
                                      </a:moveTo>
                                      <a:cubicBezTo>
                                        <a:pt x="263" y="1431"/>
                                        <a:pt x="269" y="1431"/>
                                        <a:pt x="274" y="1431"/>
                                      </a:cubicBezTo>
                                      <a:cubicBezTo>
                                        <a:pt x="421" y="1431"/>
                                        <a:pt x="567" y="1431"/>
                                        <a:pt x="713" y="1431"/>
                                      </a:cubicBezTo>
                                      <a:cubicBezTo>
                                        <a:pt x="827" y="1431"/>
                                        <a:pt x="808" y="1436"/>
                                        <a:pt x="905" y="1378"/>
                                      </a:cubicBezTo>
                                      <a:cubicBezTo>
                                        <a:pt x="1021" y="1307"/>
                                        <a:pt x="1137" y="1236"/>
                                        <a:pt x="1253" y="1165"/>
                                      </a:cubicBezTo>
                                      <a:cubicBezTo>
                                        <a:pt x="1262" y="1159"/>
                                        <a:pt x="1270" y="1151"/>
                                        <a:pt x="1275" y="1141"/>
                                      </a:cubicBezTo>
                                      <a:cubicBezTo>
                                        <a:pt x="1281" y="1129"/>
                                        <a:pt x="1277" y="1116"/>
                                        <a:pt x="1266" y="1106"/>
                                      </a:cubicBezTo>
                                      <a:cubicBezTo>
                                        <a:pt x="1254" y="1094"/>
                                        <a:pt x="1240" y="1095"/>
                                        <a:pt x="1225" y="1100"/>
                                      </a:cubicBezTo>
                                      <a:cubicBezTo>
                                        <a:pt x="1093" y="1144"/>
                                        <a:pt x="961" y="1188"/>
                                        <a:pt x="830" y="1233"/>
                                      </a:cubicBezTo>
                                      <a:cubicBezTo>
                                        <a:pt x="792" y="1246"/>
                                        <a:pt x="754" y="1254"/>
                                        <a:pt x="714" y="1252"/>
                                      </a:cubicBezTo>
                                      <a:cubicBezTo>
                                        <a:pt x="669" y="1250"/>
                                        <a:pt x="624" y="1252"/>
                                        <a:pt x="579" y="1252"/>
                                      </a:cubicBezTo>
                                      <a:cubicBezTo>
                                        <a:pt x="537" y="1252"/>
                                        <a:pt x="499" y="1263"/>
                                        <a:pt x="464" y="1288"/>
                                      </a:cubicBezTo>
                                      <a:cubicBezTo>
                                        <a:pt x="449" y="1299"/>
                                        <a:pt x="434" y="1297"/>
                                        <a:pt x="425" y="1285"/>
                                      </a:cubicBezTo>
                                      <a:cubicBezTo>
                                        <a:pt x="415" y="1272"/>
                                        <a:pt x="419" y="1258"/>
                                        <a:pt x="436" y="1246"/>
                                      </a:cubicBezTo>
                                      <a:cubicBezTo>
                                        <a:pt x="477" y="1216"/>
                                        <a:pt x="523" y="1201"/>
                                        <a:pt x="574" y="1201"/>
                                      </a:cubicBezTo>
                                      <a:cubicBezTo>
                                        <a:pt x="628" y="1201"/>
                                        <a:pt x="683" y="1201"/>
                                        <a:pt x="737" y="1201"/>
                                      </a:cubicBezTo>
                                      <a:cubicBezTo>
                                        <a:pt x="758" y="1201"/>
                                        <a:pt x="766" y="1193"/>
                                        <a:pt x="765" y="1173"/>
                                      </a:cubicBezTo>
                                      <a:cubicBezTo>
                                        <a:pt x="764" y="1161"/>
                                        <a:pt x="759" y="1148"/>
                                        <a:pt x="752" y="1138"/>
                                      </a:cubicBezTo>
                                      <a:cubicBezTo>
                                        <a:pt x="734" y="1113"/>
                                        <a:pt x="709" y="1099"/>
                                        <a:pt x="677" y="1099"/>
                                      </a:cubicBezTo>
                                      <a:cubicBezTo>
                                        <a:pt x="638" y="1098"/>
                                        <a:pt x="598" y="1099"/>
                                        <a:pt x="559" y="1099"/>
                                      </a:cubicBezTo>
                                      <a:cubicBezTo>
                                        <a:pt x="522" y="1099"/>
                                        <a:pt x="488" y="1090"/>
                                        <a:pt x="457" y="1071"/>
                                      </a:cubicBezTo>
                                      <a:cubicBezTo>
                                        <a:pt x="434" y="1057"/>
                                        <a:pt x="412" y="1041"/>
                                        <a:pt x="389" y="1026"/>
                                      </a:cubicBezTo>
                                      <a:cubicBezTo>
                                        <a:pt x="349" y="1000"/>
                                        <a:pt x="304" y="993"/>
                                        <a:pt x="256" y="998"/>
                                      </a:cubicBezTo>
                                      <a:cubicBezTo>
                                        <a:pt x="256" y="1142"/>
                                        <a:pt x="256" y="1286"/>
                                        <a:pt x="256" y="1431"/>
                                      </a:cubicBezTo>
                                      <a:close/>
                                      <a:moveTo>
                                        <a:pt x="1329" y="318"/>
                                      </a:moveTo>
                                      <a:cubicBezTo>
                                        <a:pt x="1329" y="398"/>
                                        <a:pt x="1329" y="478"/>
                                        <a:pt x="1329" y="558"/>
                                      </a:cubicBezTo>
                                      <a:cubicBezTo>
                                        <a:pt x="1329" y="578"/>
                                        <a:pt x="1338" y="587"/>
                                        <a:pt x="1358" y="587"/>
                                      </a:cubicBezTo>
                                      <a:cubicBezTo>
                                        <a:pt x="1389" y="588"/>
                                        <a:pt x="1421" y="588"/>
                                        <a:pt x="1452" y="587"/>
                                      </a:cubicBezTo>
                                      <a:cubicBezTo>
                                        <a:pt x="1473" y="587"/>
                                        <a:pt x="1482" y="578"/>
                                        <a:pt x="1482" y="557"/>
                                      </a:cubicBezTo>
                                      <a:cubicBezTo>
                                        <a:pt x="1482" y="399"/>
                                        <a:pt x="1482" y="241"/>
                                        <a:pt x="1482" y="82"/>
                                      </a:cubicBezTo>
                                      <a:cubicBezTo>
                                        <a:pt x="1482" y="60"/>
                                        <a:pt x="1473" y="51"/>
                                        <a:pt x="1450" y="51"/>
                                      </a:cubicBezTo>
                                      <a:cubicBezTo>
                                        <a:pt x="1421" y="51"/>
                                        <a:pt x="1392" y="51"/>
                                        <a:pt x="1363" y="51"/>
                                      </a:cubicBezTo>
                                      <a:cubicBezTo>
                                        <a:pt x="1337" y="51"/>
                                        <a:pt x="1329" y="59"/>
                                        <a:pt x="1329" y="85"/>
                                      </a:cubicBezTo>
                                      <a:cubicBezTo>
                                        <a:pt x="1329" y="163"/>
                                        <a:pt x="1329" y="240"/>
                                        <a:pt x="1329" y="318"/>
                                      </a:cubicBezTo>
                                      <a:close/>
                                      <a:moveTo>
                                        <a:pt x="204" y="1215"/>
                                      </a:moveTo>
                                      <a:cubicBezTo>
                                        <a:pt x="204" y="1135"/>
                                        <a:pt x="204" y="1056"/>
                                        <a:pt x="204" y="977"/>
                                      </a:cubicBezTo>
                                      <a:cubicBezTo>
                                        <a:pt x="204" y="954"/>
                                        <a:pt x="196" y="946"/>
                                        <a:pt x="174" y="946"/>
                                      </a:cubicBezTo>
                                      <a:cubicBezTo>
                                        <a:pt x="143" y="945"/>
                                        <a:pt x="112" y="945"/>
                                        <a:pt x="81" y="946"/>
                                      </a:cubicBezTo>
                                      <a:cubicBezTo>
                                        <a:pt x="60" y="946"/>
                                        <a:pt x="51" y="955"/>
                                        <a:pt x="51" y="976"/>
                                      </a:cubicBezTo>
                                      <a:cubicBezTo>
                                        <a:pt x="51" y="1134"/>
                                        <a:pt x="51" y="1292"/>
                                        <a:pt x="51" y="1450"/>
                                      </a:cubicBezTo>
                                      <a:cubicBezTo>
                                        <a:pt x="51" y="1473"/>
                                        <a:pt x="60" y="1482"/>
                                        <a:pt x="83" y="1482"/>
                                      </a:cubicBezTo>
                                      <a:cubicBezTo>
                                        <a:pt x="112" y="1482"/>
                                        <a:pt x="141" y="1482"/>
                                        <a:pt x="170" y="1482"/>
                                      </a:cubicBezTo>
                                      <a:cubicBezTo>
                                        <a:pt x="196" y="1482"/>
                                        <a:pt x="204" y="1474"/>
                                        <a:pt x="204" y="1448"/>
                                      </a:cubicBezTo>
                                      <a:cubicBezTo>
                                        <a:pt x="204" y="1370"/>
                                        <a:pt x="204" y="1293"/>
                                        <a:pt x="204" y="12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/>
                            </wps:wsp>
                            <wps:wsp>
                              <wps:cNvPr id="171" name="Freeform 14"/>
                              <wps:cNvSpPr/>
                              <wps:spPr bwMode="auto">
                                <a:xfrm>
                                  <a:off x="-4408814" y="4403831"/>
                                  <a:ext cx="258771" cy="463965"/>
                                </a:xfrm>
                                <a:custGeom>
                                  <a:avLst/>
                                  <a:gdLst>
                                    <a:gd name="T0" fmla="*/ 299 w 299"/>
                                    <a:gd name="T1" fmla="*/ 168 h 536"/>
                                    <a:gd name="T2" fmla="*/ 44 w 299"/>
                                    <a:gd name="T3" fmla="*/ 529 h 536"/>
                                    <a:gd name="T4" fmla="*/ 5 w 299"/>
                                    <a:gd name="T5" fmla="*/ 516 h 536"/>
                                    <a:gd name="T6" fmla="*/ 27 w 299"/>
                                    <a:gd name="T7" fmla="*/ 481 h 536"/>
                                    <a:gd name="T8" fmla="*/ 243 w 299"/>
                                    <a:gd name="T9" fmla="*/ 221 h 536"/>
                                    <a:gd name="T10" fmla="*/ 226 w 299"/>
                                    <a:gd name="T11" fmla="*/ 51 h 536"/>
                                    <a:gd name="T12" fmla="*/ 223 w 299"/>
                                    <a:gd name="T13" fmla="*/ 43 h 536"/>
                                    <a:gd name="T14" fmla="*/ 236 w 299"/>
                                    <a:gd name="T15" fmla="*/ 6 h 536"/>
                                    <a:gd name="T16" fmla="*/ 271 w 299"/>
                                    <a:gd name="T17" fmla="*/ 25 h 536"/>
                                    <a:gd name="T18" fmla="*/ 299 w 299"/>
                                    <a:gd name="T19" fmla="*/ 168 h 5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99" h="536">
                                      <a:moveTo>
                                        <a:pt x="299" y="168"/>
                                      </a:moveTo>
                                      <a:cubicBezTo>
                                        <a:pt x="299" y="330"/>
                                        <a:pt x="196" y="476"/>
                                        <a:pt x="44" y="529"/>
                                      </a:cubicBezTo>
                                      <a:cubicBezTo>
                                        <a:pt x="25" y="536"/>
                                        <a:pt x="11" y="531"/>
                                        <a:pt x="5" y="516"/>
                                      </a:cubicBezTo>
                                      <a:cubicBezTo>
                                        <a:pt x="0" y="501"/>
                                        <a:pt x="7" y="489"/>
                                        <a:pt x="27" y="481"/>
                                      </a:cubicBezTo>
                                      <a:cubicBezTo>
                                        <a:pt x="147" y="434"/>
                                        <a:pt x="220" y="348"/>
                                        <a:pt x="243" y="221"/>
                                      </a:cubicBezTo>
                                      <a:cubicBezTo>
                                        <a:pt x="254" y="163"/>
                                        <a:pt x="246" y="106"/>
                                        <a:pt x="226" y="51"/>
                                      </a:cubicBezTo>
                                      <a:cubicBezTo>
                                        <a:pt x="225" y="49"/>
                                        <a:pt x="224" y="46"/>
                                        <a:pt x="223" y="43"/>
                                      </a:cubicBezTo>
                                      <a:cubicBezTo>
                                        <a:pt x="217" y="25"/>
                                        <a:pt x="221" y="12"/>
                                        <a:pt x="236" y="6"/>
                                      </a:cubicBezTo>
                                      <a:cubicBezTo>
                                        <a:pt x="251" y="0"/>
                                        <a:pt x="264" y="7"/>
                                        <a:pt x="271" y="25"/>
                                      </a:cubicBezTo>
                                      <a:cubicBezTo>
                                        <a:pt x="289" y="71"/>
                                        <a:pt x="299" y="119"/>
                                        <a:pt x="299" y="16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/>
                            </wps:wsp>
                            <wps:wsp>
                              <wps:cNvPr id="132" name="Freeform 15"/>
                              <wps:cNvSpPr/>
                              <wps:spPr bwMode="auto">
                                <a:xfrm>
                                  <a:off x="-4814100" y="4230710"/>
                                  <a:ext cx="256220" cy="463965"/>
                                </a:xfrm>
                                <a:custGeom>
                                  <a:avLst/>
                                  <a:gdLst>
                                    <a:gd name="T0" fmla="*/ 0 w 296"/>
                                    <a:gd name="T1" fmla="*/ 369 h 536"/>
                                    <a:gd name="T2" fmla="*/ 256 w 296"/>
                                    <a:gd name="T3" fmla="*/ 7 h 536"/>
                                    <a:gd name="T4" fmla="*/ 295 w 296"/>
                                    <a:gd name="T5" fmla="*/ 30 h 536"/>
                                    <a:gd name="T6" fmla="*/ 270 w 296"/>
                                    <a:gd name="T7" fmla="*/ 57 h 536"/>
                                    <a:gd name="T8" fmla="*/ 119 w 296"/>
                                    <a:gd name="T9" fmla="*/ 168 h 536"/>
                                    <a:gd name="T10" fmla="*/ 73 w 296"/>
                                    <a:gd name="T11" fmla="*/ 486 h 536"/>
                                    <a:gd name="T12" fmla="*/ 78 w 296"/>
                                    <a:gd name="T13" fmla="*/ 499 h 536"/>
                                    <a:gd name="T14" fmla="*/ 62 w 296"/>
                                    <a:gd name="T15" fmla="*/ 532 h 536"/>
                                    <a:gd name="T16" fmla="*/ 30 w 296"/>
                                    <a:gd name="T17" fmla="*/ 516 h 536"/>
                                    <a:gd name="T18" fmla="*/ 4 w 296"/>
                                    <a:gd name="T19" fmla="*/ 416 h 536"/>
                                    <a:gd name="T20" fmla="*/ 0 w 296"/>
                                    <a:gd name="T21" fmla="*/ 369 h 5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96" h="536">
                                      <a:moveTo>
                                        <a:pt x="0" y="369"/>
                                      </a:moveTo>
                                      <a:cubicBezTo>
                                        <a:pt x="0" y="207"/>
                                        <a:pt x="104" y="60"/>
                                        <a:pt x="256" y="7"/>
                                      </a:cubicBezTo>
                                      <a:cubicBezTo>
                                        <a:pt x="278" y="0"/>
                                        <a:pt x="296" y="10"/>
                                        <a:pt x="295" y="30"/>
                                      </a:cubicBezTo>
                                      <a:cubicBezTo>
                                        <a:pt x="294" y="46"/>
                                        <a:pt x="283" y="52"/>
                                        <a:pt x="270" y="57"/>
                                      </a:cubicBezTo>
                                      <a:cubicBezTo>
                                        <a:pt x="209" y="79"/>
                                        <a:pt x="158" y="115"/>
                                        <a:pt x="119" y="168"/>
                                      </a:cubicBezTo>
                                      <a:cubicBezTo>
                                        <a:pt x="48" y="265"/>
                                        <a:pt x="33" y="372"/>
                                        <a:pt x="73" y="486"/>
                                      </a:cubicBezTo>
                                      <a:cubicBezTo>
                                        <a:pt x="74" y="491"/>
                                        <a:pt x="77" y="495"/>
                                        <a:pt x="78" y="499"/>
                                      </a:cubicBezTo>
                                      <a:cubicBezTo>
                                        <a:pt x="82" y="514"/>
                                        <a:pt x="75" y="527"/>
                                        <a:pt x="62" y="532"/>
                                      </a:cubicBezTo>
                                      <a:cubicBezTo>
                                        <a:pt x="49" y="536"/>
                                        <a:pt x="35" y="531"/>
                                        <a:pt x="30" y="516"/>
                                      </a:cubicBezTo>
                                      <a:cubicBezTo>
                                        <a:pt x="20" y="483"/>
                                        <a:pt x="11" y="449"/>
                                        <a:pt x="4" y="416"/>
                                      </a:cubicBezTo>
                                      <a:cubicBezTo>
                                        <a:pt x="0" y="401"/>
                                        <a:pt x="1" y="385"/>
                                        <a:pt x="0" y="36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/>
                            </wps:wsp>
                            <wps:wsp>
                              <wps:cNvPr id="172" name="图形 61"/>
                              <wps:cNvSpPr/>
                              <wps:spPr>
                                <a:xfrm>
                                  <a:off x="-4635876" y="4369245"/>
                                  <a:ext cx="301777" cy="383126"/>
                                </a:xfrm>
                                <a:custGeom>
                                  <a:avLst/>
                                  <a:gdLst>
                                    <a:gd name="connsiteX0" fmla="*/ 110214 w 301777"/>
                                    <a:gd name="connsiteY0" fmla="*/ 300466 h 383126"/>
                                    <a:gd name="connsiteX1" fmla="*/ 25804 w 301777"/>
                                    <a:gd name="connsiteY1" fmla="*/ 300466 h 383126"/>
                                    <a:gd name="connsiteX2" fmla="*/ 7654 w 301777"/>
                                    <a:gd name="connsiteY2" fmla="*/ 290625 h 383126"/>
                                    <a:gd name="connsiteX3" fmla="*/ 0 w 301777"/>
                                    <a:gd name="connsiteY3" fmla="*/ 270725 h 383126"/>
                                    <a:gd name="connsiteX4" fmla="*/ 7654 w 301777"/>
                                    <a:gd name="connsiteY4" fmla="*/ 252794 h 383126"/>
                                    <a:gd name="connsiteX5" fmla="*/ 25804 w 301777"/>
                                    <a:gd name="connsiteY5" fmla="*/ 244921 h 383126"/>
                                    <a:gd name="connsiteX6" fmla="*/ 110214 w 301777"/>
                                    <a:gd name="connsiteY6" fmla="*/ 244921 h 383126"/>
                                    <a:gd name="connsiteX7" fmla="*/ 110214 w 301777"/>
                                    <a:gd name="connsiteY7" fmla="*/ 217367 h 383126"/>
                                    <a:gd name="connsiteX8" fmla="*/ 25804 w 301777"/>
                                    <a:gd name="connsiteY8" fmla="*/ 216930 h 383126"/>
                                    <a:gd name="connsiteX9" fmla="*/ 7654 w 301777"/>
                                    <a:gd name="connsiteY9" fmla="*/ 208620 h 383126"/>
                                    <a:gd name="connsiteX10" fmla="*/ 0 w 301777"/>
                                    <a:gd name="connsiteY10" fmla="*/ 189814 h 383126"/>
                                    <a:gd name="connsiteX11" fmla="*/ 7654 w 301777"/>
                                    <a:gd name="connsiteY11" fmla="*/ 171882 h 383126"/>
                                    <a:gd name="connsiteX12" fmla="*/ 25804 w 301777"/>
                                    <a:gd name="connsiteY12" fmla="*/ 164010 h 383126"/>
                                    <a:gd name="connsiteX13" fmla="*/ 88784 w 301777"/>
                                    <a:gd name="connsiteY13" fmla="*/ 164010 h 383126"/>
                                    <a:gd name="connsiteX14" fmla="*/ 30178 w 301777"/>
                                    <a:gd name="connsiteY14" fmla="*/ 60793 h 383126"/>
                                    <a:gd name="connsiteX15" fmla="*/ 21868 w 301777"/>
                                    <a:gd name="connsiteY15" fmla="*/ 47453 h 383126"/>
                                    <a:gd name="connsiteX16" fmla="*/ 18369 w 301777"/>
                                    <a:gd name="connsiteY16" fmla="*/ 29740 h 383126"/>
                                    <a:gd name="connsiteX17" fmla="*/ 27116 w 301777"/>
                                    <a:gd name="connsiteY17" fmla="*/ 9841 h 383126"/>
                                    <a:gd name="connsiteX18" fmla="*/ 51608 w 301777"/>
                                    <a:gd name="connsiteY18" fmla="*/ 0 h 383126"/>
                                    <a:gd name="connsiteX19" fmla="*/ 70415 w 301777"/>
                                    <a:gd name="connsiteY19" fmla="*/ 7216 h 383126"/>
                                    <a:gd name="connsiteX20" fmla="*/ 83973 w 301777"/>
                                    <a:gd name="connsiteY20" fmla="*/ 20993 h 383126"/>
                                    <a:gd name="connsiteX21" fmla="*/ 150451 w 301777"/>
                                    <a:gd name="connsiteY21" fmla="*/ 142579 h 383126"/>
                                    <a:gd name="connsiteX22" fmla="*/ 223490 w 301777"/>
                                    <a:gd name="connsiteY22" fmla="*/ 20119 h 383126"/>
                                    <a:gd name="connsiteX23" fmla="*/ 237049 w 301777"/>
                                    <a:gd name="connsiteY23" fmla="*/ 6998 h 383126"/>
                                    <a:gd name="connsiteX24" fmla="*/ 255855 w 301777"/>
                                    <a:gd name="connsiteY24" fmla="*/ 0 h 383126"/>
                                    <a:gd name="connsiteX25" fmla="*/ 267882 w 301777"/>
                                    <a:gd name="connsiteY25" fmla="*/ 1749 h 383126"/>
                                    <a:gd name="connsiteX26" fmla="*/ 277504 w 301777"/>
                                    <a:gd name="connsiteY26" fmla="*/ 6123 h 383126"/>
                                    <a:gd name="connsiteX27" fmla="*/ 284502 w 301777"/>
                                    <a:gd name="connsiteY27" fmla="*/ 14870 h 383126"/>
                                    <a:gd name="connsiteX28" fmla="*/ 288657 w 301777"/>
                                    <a:gd name="connsiteY28" fmla="*/ 29740 h 383126"/>
                                    <a:gd name="connsiteX29" fmla="*/ 279910 w 301777"/>
                                    <a:gd name="connsiteY29" fmla="*/ 53795 h 383126"/>
                                    <a:gd name="connsiteX30" fmla="*/ 212119 w 301777"/>
                                    <a:gd name="connsiteY30" fmla="*/ 164010 h 383126"/>
                                    <a:gd name="connsiteX31" fmla="*/ 276411 w 301777"/>
                                    <a:gd name="connsiteY31" fmla="*/ 164010 h 383126"/>
                                    <a:gd name="connsiteX32" fmla="*/ 294343 w 301777"/>
                                    <a:gd name="connsiteY32" fmla="*/ 171882 h 383126"/>
                                    <a:gd name="connsiteX33" fmla="*/ 301778 w 301777"/>
                                    <a:gd name="connsiteY33" fmla="*/ 189814 h 383126"/>
                                    <a:gd name="connsiteX34" fmla="*/ 294124 w 301777"/>
                                    <a:gd name="connsiteY34" fmla="*/ 209058 h 383126"/>
                                    <a:gd name="connsiteX35" fmla="*/ 275974 w 301777"/>
                                    <a:gd name="connsiteY35" fmla="*/ 217805 h 383126"/>
                                    <a:gd name="connsiteX36" fmla="*/ 192438 w 301777"/>
                                    <a:gd name="connsiteY36" fmla="*/ 218242 h 383126"/>
                                    <a:gd name="connsiteX37" fmla="*/ 192438 w 301777"/>
                                    <a:gd name="connsiteY37" fmla="*/ 244921 h 383126"/>
                                    <a:gd name="connsiteX38" fmla="*/ 276411 w 301777"/>
                                    <a:gd name="connsiteY38" fmla="*/ 244921 h 383126"/>
                                    <a:gd name="connsiteX39" fmla="*/ 294343 w 301777"/>
                                    <a:gd name="connsiteY39" fmla="*/ 253668 h 383126"/>
                                    <a:gd name="connsiteX40" fmla="*/ 301778 w 301777"/>
                                    <a:gd name="connsiteY40" fmla="*/ 272475 h 383126"/>
                                    <a:gd name="connsiteX41" fmla="*/ 294343 w 301777"/>
                                    <a:gd name="connsiteY41" fmla="*/ 291500 h 383126"/>
                                    <a:gd name="connsiteX42" fmla="*/ 276411 w 301777"/>
                                    <a:gd name="connsiteY42" fmla="*/ 300028 h 383126"/>
                                    <a:gd name="connsiteX43" fmla="*/ 192438 w 301777"/>
                                    <a:gd name="connsiteY43" fmla="*/ 299591 h 383126"/>
                                    <a:gd name="connsiteX44" fmla="*/ 192438 w 301777"/>
                                    <a:gd name="connsiteY44" fmla="*/ 345951 h 383126"/>
                                    <a:gd name="connsiteX45" fmla="*/ 151764 w 301777"/>
                                    <a:gd name="connsiteY45" fmla="*/ 383126 h 383126"/>
                                    <a:gd name="connsiteX46" fmla="*/ 121804 w 301777"/>
                                    <a:gd name="connsiteY46" fmla="*/ 373942 h 383126"/>
                                    <a:gd name="connsiteX47" fmla="*/ 110214 w 301777"/>
                                    <a:gd name="connsiteY47" fmla="*/ 345951 h 383126"/>
                                    <a:gd name="connsiteX48" fmla="*/ 110214 w 301777"/>
                                    <a:gd name="connsiteY48" fmla="*/ 300466 h 383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</a:cxnLst>
                                  <a:rect l="l" t="t" r="r" b="b"/>
                                  <a:pathLst>
                                    <a:path w="301777" h="383126">
                                      <a:moveTo>
                                        <a:pt x="110214" y="300466"/>
                                      </a:moveTo>
                                      <a:lnTo>
                                        <a:pt x="25804" y="300466"/>
                                      </a:lnTo>
                                      <a:cubicBezTo>
                                        <a:pt x="17932" y="299883"/>
                                        <a:pt x="11882" y="296602"/>
                                        <a:pt x="7654" y="290625"/>
                                      </a:cubicBezTo>
                                      <a:cubicBezTo>
                                        <a:pt x="3426" y="284648"/>
                                        <a:pt x="875" y="278015"/>
                                        <a:pt x="0" y="270725"/>
                                      </a:cubicBezTo>
                                      <a:cubicBezTo>
                                        <a:pt x="875" y="263436"/>
                                        <a:pt x="3426" y="257459"/>
                                        <a:pt x="7654" y="252794"/>
                                      </a:cubicBezTo>
                                      <a:cubicBezTo>
                                        <a:pt x="11882" y="248128"/>
                                        <a:pt x="17932" y="245504"/>
                                        <a:pt x="25804" y="244921"/>
                                      </a:cubicBezTo>
                                      <a:lnTo>
                                        <a:pt x="110214" y="244921"/>
                                      </a:lnTo>
                                      <a:lnTo>
                                        <a:pt x="110214" y="217367"/>
                                      </a:lnTo>
                                      <a:lnTo>
                                        <a:pt x="25804" y="216930"/>
                                      </a:lnTo>
                                      <a:cubicBezTo>
                                        <a:pt x="17932" y="216347"/>
                                        <a:pt x="11882" y="213577"/>
                                        <a:pt x="7654" y="208620"/>
                                      </a:cubicBezTo>
                                      <a:cubicBezTo>
                                        <a:pt x="3426" y="203664"/>
                                        <a:pt x="875" y="197395"/>
                                        <a:pt x="0" y="189814"/>
                                      </a:cubicBezTo>
                                      <a:cubicBezTo>
                                        <a:pt x="875" y="182524"/>
                                        <a:pt x="3426" y="176547"/>
                                        <a:pt x="7654" y="171882"/>
                                      </a:cubicBezTo>
                                      <a:cubicBezTo>
                                        <a:pt x="11882" y="167217"/>
                                        <a:pt x="17932" y="164593"/>
                                        <a:pt x="25804" y="164010"/>
                                      </a:cubicBezTo>
                                      <a:lnTo>
                                        <a:pt x="88784" y="164010"/>
                                      </a:lnTo>
                                      <a:lnTo>
                                        <a:pt x="30178" y="60793"/>
                                      </a:lnTo>
                                      <a:cubicBezTo>
                                        <a:pt x="27262" y="57294"/>
                                        <a:pt x="24492" y="52847"/>
                                        <a:pt x="21868" y="47453"/>
                                      </a:cubicBezTo>
                                      <a:cubicBezTo>
                                        <a:pt x="19244" y="42059"/>
                                        <a:pt x="18077" y="36155"/>
                                        <a:pt x="18369" y="29740"/>
                                      </a:cubicBezTo>
                                      <a:cubicBezTo>
                                        <a:pt x="19827" y="21576"/>
                                        <a:pt x="22743" y="14943"/>
                                        <a:pt x="27116" y="9841"/>
                                      </a:cubicBezTo>
                                      <a:cubicBezTo>
                                        <a:pt x="31490" y="4738"/>
                                        <a:pt x="39654" y="1458"/>
                                        <a:pt x="51608" y="0"/>
                                      </a:cubicBezTo>
                                      <a:cubicBezTo>
                                        <a:pt x="58606" y="583"/>
                                        <a:pt x="64875" y="2989"/>
                                        <a:pt x="70415" y="7216"/>
                                      </a:cubicBezTo>
                                      <a:cubicBezTo>
                                        <a:pt x="75955" y="11444"/>
                                        <a:pt x="80474" y="16037"/>
                                        <a:pt x="83973" y="20993"/>
                                      </a:cubicBezTo>
                                      <a:lnTo>
                                        <a:pt x="150451" y="142579"/>
                                      </a:lnTo>
                                      <a:lnTo>
                                        <a:pt x="223490" y="20119"/>
                                      </a:lnTo>
                                      <a:cubicBezTo>
                                        <a:pt x="226989" y="15162"/>
                                        <a:pt x="231509" y="10788"/>
                                        <a:pt x="237049" y="6998"/>
                                      </a:cubicBezTo>
                                      <a:cubicBezTo>
                                        <a:pt x="242589" y="3207"/>
                                        <a:pt x="248857" y="875"/>
                                        <a:pt x="255855" y="0"/>
                                      </a:cubicBezTo>
                                      <a:cubicBezTo>
                                        <a:pt x="260229" y="292"/>
                                        <a:pt x="264238" y="875"/>
                                        <a:pt x="267882" y="1749"/>
                                      </a:cubicBezTo>
                                      <a:cubicBezTo>
                                        <a:pt x="271527" y="2624"/>
                                        <a:pt x="274734" y="4082"/>
                                        <a:pt x="277504" y="6123"/>
                                      </a:cubicBezTo>
                                      <a:cubicBezTo>
                                        <a:pt x="280274" y="8164"/>
                                        <a:pt x="282607" y="11080"/>
                                        <a:pt x="284502" y="14870"/>
                                      </a:cubicBezTo>
                                      <a:cubicBezTo>
                                        <a:pt x="286397" y="18661"/>
                                        <a:pt x="287782" y="23617"/>
                                        <a:pt x="288657" y="29740"/>
                                      </a:cubicBezTo>
                                      <a:cubicBezTo>
                                        <a:pt x="288657" y="38196"/>
                                        <a:pt x="285741" y="46214"/>
                                        <a:pt x="279910" y="53795"/>
                                      </a:cubicBezTo>
                                      <a:lnTo>
                                        <a:pt x="212119" y="164010"/>
                                      </a:lnTo>
                                      <a:lnTo>
                                        <a:pt x="276411" y="164010"/>
                                      </a:lnTo>
                                      <a:cubicBezTo>
                                        <a:pt x="283992" y="164593"/>
                                        <a:pt x="289969" y="167217"/>
                                        <a:pt x="294343" y="171882"/>
                                      </a:cubicBezTo>
                                      <a:cubicBezTo>
                                        <a:pt x="298716" y="176547"/>
                                        <a:pt x="301195" y="182524"/>
                                        <a:pt x="301778" y="189814"/>
                                      </a:cubicBezTo>
                                      <a:cubicBezTo>
                                        <a:pt x="301195" y="197395"/>
                                        <a:pt x="298643" y="203809"/>
                                        <a:pt x="294124" y="209058"/>
                                      </a:cubicBezTo>
                                      <a:cubicBezTo>
                                        <a:pt x="289605" y="214306"/>
                                        <a:pt x="283554" y="217222"/>
                                        <a:pt x="275974" y="217805"/>
                                      </a:cubicBezTo>
                                      <a:lnTo>
                                        <a:pt x="192438" y="218242"/>
                                      </a:lnTo>
                                      <a:lnTo>
                                        <a:pt x="192438" y="244921"/>
                                      </a:lnTo>
                                      <a:lnTo>
                                        <a:pt x="276411" y="244921"/>
                                      </a:lnTo>
                                      <a:cubicBezTo>
                                        <a:pt x="283992" y="245504"/>
                                        <a:pt x="289969" y="248420"/>
                                        <a:pt x="294343" y="253668"/>
                                      </a:cubicBezTo>
                                      <a:cubicBezTo>
                                        <a:pt x="298716" y="258917"/>
                                        <a:pt x="301195" y="265185"/>
                                        <a:pt x="301778" y="272475"/>
                                      </a:cubicBezTo>
                                      <a:cubicBezTo>
                                        <a:pt x="301195" y="280055"/>
                                        <a:pt x="298716" y="286397"/>
                                        <a:pt x="294343" y="291500"/>
                                      </a:cubicBezTo>
                                      <a:cubicBezTo>
                                        <a:pt x="289969" y="296602"/>
                                        <a:pt x="283992" y="299445"/>
                                        <a:pt x="276411" y="300028"/>
                                      </a:cubicBezTo>
                                      <a:lnTo>
                                        <a:pt x="192438" y="299591"/>
                                      </a:lnTo>
                                      <a:lnTo>
                                        <a:pt x="192438" y="345951"/>
                                      </a:lnTo>
                                      <a:cubicBezTo>
                                        <a:pt x="191272" y="370735"/>
                                        <a:pt x="177713" y="383126"/>
                                        <a:pt x="151764" y="383126"/>
                                      </a:cubicBezTo>
                                      <a:cubicBezTo>
                                        <a:pt x="138935" y="383126"/>
                                        <a:pt x="128948" y="380065"/>
                                        <a:pt x="121804" y="373942"/>
                                      </a:cubicBezTo>
                                      <a:cubicBezTo>
                                        <a:pt x="114661" y="367819"/>
                                        <a:pt x="110797" y="358489"/>
                                        <a:pt x="110214" y="345951"/>
                                      </a:cubicBezTo>
                                      <a:lnTo>
                                        <a:pt x="110214" y="30046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41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  <wpg:grpSp>
                          <wpg:cNvPr id="173" name="组合 2"/>
                          <wpg:cNvGrpSpPr/>
                          <wpg:grpSpPr>
                            <a:xfrm rot="0">
                              <a:off x="5107" y="95464"/>
                              <a:ext cx="906" cy="906"/>
                              <a:chOff x="8167" y="7715"/>
                              <a:chExt cx="840" cy="840"/>
                            </a:xfrm>
                          </wpg:grpSpPr>
                          <wpg:grpSp>
                            <wpg:cNvPr id="498" name="图形 496"/>
                            <wpg:cNvGrpSpPr/>
                            <wpg:grpSpPr>
                              <a:xfrm rot="0">
                                <a:off x="8340" y="7888"/>
                                <a:ext cx="495" cy="495"/>
                                <a:chOff x="7445796" y="7475959"/>
                                <a:chExt cx="3657791" cy="3657695"/>
                              </a:xfrm>
                              <a:gradFill>
                                <a:gsLst>
                                  <a:gs pos="0">
                                    <a:schemeClr val="accent1"/>
                                  </a:gs>
                                  <a:gs pos="100000">
                                    <a:schemeClr val="accent1">
                                      <a:lumMod val="75000"/>
                                    </a:schemeClr>
                                  </a:gs>
                                </a:gsLst>
                                <a:lin ang="2700000" scaled="0"/>
                              </a:gradFill>
                            </wpg:grpSpPr>
                            <wps:wsp>
                              <wps:cNvPr id="500" name="任意多边形: 形状 499"/>
                              <wps:cNvSpPr/>
                              <wps:spPr>
                                <a:xfrm>
                                  <a:off x="7445796" y="7720330"/>
                                  <a:ext cx="1960281" cy="3413132"/>
                                </a:xfrm>
                                <a:custGeom>
                                  <a:avLst/>
                                  <a:gdLst>
                                    <a:gd name="connsiteX0" fmla="*/ 191 w 1960281"/>
                                    <a:gd name="connsiteY0" fmla="*/ 2798770 h 3413132"/>
                                    <a:gd name="connsiteX1" fmla="*/ 109728 w 1960281"/>
                                    <a:gd name="connsiteY1" fmla="*/ 2620653 h 3413132"/>
                                    <a:gd name="connsiteX2" fmla="*/ 149924 w 1960281"/>
                                    <a:gd name="connsiteY2" fmla="*/ 2592745 h 3413132"/>
                                    <a:gd name="connsiteX3" fmla="*/ 149447 w 1960281"/>
                                    <a:gd name="connsiteY3" fmla="*/ 2161834 h 3413132"/>
                                    <a:gd name="connsiteX4" fmla="*/ 547021 w 1960281"/>
                                    <a:gd name="connsiteY4" fmla="*/ 2125734 h 3413132"/>
                                    <a:gd name="connsiteX5" fmla="*/ 547021 w 1960281"/>
                                    <a:gd name="connsiteY5" fmla="*/ 1273532 h 3413132"/>
                                    <a:gd name="connsiteX6" fmla="*/ 542544 w 1960281"/>
                                    <a:gd name="connsiteY6" fmla="*/ 1271532 h 3413132"/>
                                    <a:gd name="connsiteX7" fmla="*/ 491585 w 1960281"/>
                                    <a:gd name="connsiteY7" fmla="*/ 1427837 h 3413132"/>
                                    <a:gd name="connsiteX8" fmla="*/ 422624 w 1960281"/>
                                    <a:gd name="connsiteY8" fmla="*/ 1537089 h 3413132"/>
                                    <a:gd name="connsiteX9" fmla="*/ 194405 w 1960281"/>
                                    <a:gd name="connsiteY9" fmla="*/ 1551948 h 3413132"/>
                                    <a:gd name="connsiteX10" fmla="*/ 113062 w 1960281"/>
                                    <a:gd name="connsiteY10" fmla="*/ 1340207 h 3413132"/>
                                    <a:gd name="connsiteX11" fmla="*/ 278702 w 1960281"/>
                                    <a:gd name="connsiteY11" fmla="*/ 768326 h 3413132"/>
                                    <a:gd name="connsiteX12" fmla="*/ 630555 w 1960281"/>
                                    <a:gd name="connsiteY12" fmla="*/ 490387 h 3413132"/>
                                    <a:gd name="connsiteX13" fmla="*/ 670751 w 1960281"/>
                                    <a:gd name="connsiteY13" fmla="*/ 485338 h 3413132"/>
                                    <a:gd name="connsiteX14" fmla="*/ 618554 w 1960281"/>
                                    <a:gd name="connsiteY14" fmla="*/ 235117 h 3413132"/>
                                    <a:gd name="connsiteX15" fmla="*/ 725138 w 1960281"/>
                                    <a:gd name="connsiteY15" fmla="*/ 66524 h 3413132"/>
                                    <a:gd name="connsiteX16" fmla="*/ 1081469 w 1960281"/>
                                    <a:gd name="connsiteY16" fmla="*/ 49570 h 3413132"/>
                                    <a:gd name="connsiteX17" fmla="*/ 1195197 w 1960281"/>
                                    <a:gd name="connsiteY17" fmla="*/ 428379 h 3413132"/>
                                    <a:gd name="connsiteX18" fmla="*/ 1231583 w 1960281"/>
                                    <a:gd name="connsiteY18" fmla="*/ 411520 h 3413132"/>
                                    <a:gd name="connsiteX19" fmla="*/ 1674971 w 1960281"/>
                                    <a:gd name="connsiteY19" fmla="*/ 181872 h 3413132"/>
                                    <a:gd name="connsiteX20" fmla="*/ 1929289 w 1960281"/>
                                    <a:gd name="connsiteY20" fmla="*/ 250261 h 3413132"/>
                                    <a:gd name="connsiteX21" fmla="*/ 1882521 w 1960281"/>
                                    <a:gd name="connsiteY21" fmla="*/ 512104 h 3413132"/>
                                    <a:gd name="connsiteX22" fmla="*/ 1833467 w 1960281"/>
                                    <a:gd name="connsiteY22" fmla="*/ 540964 h 3413132"/>
                                    <a:gd name="connsiteX23" fmla="*/ 1307878 w 1960281"/>
                                    <a:gd name="connsiteY23" fmla="*/ 813475 h 3413132"/>
                                    <a:gd name="connsiteX24" fmla="*/ 1278922 w 1960281"/>
                                    <a:gd name="connsiteY24" fmla="*/ 859290 h 3413132"/>
                                    <a:gd name="connsiteX25" fmla="*/ 1279684 w 1960281"/>
                                    <a:gd name="connsiteY25" fmla="*/ 2041533 h 3413132"/>
                                    <a:gd name="connsiteX26" fmla="*/ 1281494 w 1960281"/>
                                    <a:gd name="connsiteY26" fmla="*/ 2073537 h 3413132"/>
                                    <a:gd name="connsiteX27" fmla="*/ 1599057 w 1960281"/>
                                    <a:gd name="connsiteY27" fmla="*/ 2215650 h 3413132"/>
                                    <a:gd name="connsiteX28" fmla="*/ 1557242 w 1960281"/>
                                    <a:gd name="connsiteY28" fmla="*/ 2590554 h 3413132"/>
                                    <a:gd name="connsiteX29" fmla="*/ 1619726 w 1960281"/>
                                    <a:gd name="connsiteY29" fmla="*/ 2639703 h 3413132"/>
                                    <a:gd name="connsiteX30" fmla="*/ 1706880 w 1960281"/>
                                    <a:gd name="connsiteY30" fmla="*/ 2844109 h 3413132"/>
                                    <a:gd name="connsiteX31" fmla="*/ 1707452 w 1960281"/>
                                    <a:gd name="connsiteY31" fmla="*/ 3337028 h 3413132"/>
                                    <a:gd name="connsiteX32" fmla="*/ 1664494 w 1960281"/>
                                    <a:gd name="connsiteY32" fmla="*/ 3413133 h 3413132"/>
                                    <a:gd name="connsiteX33" fmla="*/ 1021556 w 1960281"/>
                                    <a:gd name="connsiteY33" fmla="*/ 3413133 h 3413132"/>
                                    <a:gd name="connsiteX34" fmla="*/ 975265 w 1960281"/>
                                    <a:gd name="connsiteY34" fmla="*/ 3336361 h 3413132"/>
                                    <a:gd name="connsiteX35" fmla="*/ 975741 w 1960281"/>
                                    <a:gd name="connsiteY35" fmla="*/ 2846967 h 3413132"/>
                                    <a:gd name="connsiteX36" fmla="*/ 1065657 w 1960281"/>
                                    <a:gd name="connsiteY36" fmla="*/ 2636655 h 3413132"/>
                                    <a:gd name="connsiteX37" fmla="*/ 1076611 w 1960281"/>
                                    <a:gd name="connsiteY37" fmla="*/ 2622939 h 3413132"/>
                                    <a:gd name="connsiteX38" fmla="*/ 627221 w 1960281"/>
                                    <a:gd name="connsiteY38" fmla="*/ 2622939 h 3413132"/>
                                    <a:gd name="connsiteX39" fmla="*/ 731425 w 1960281"/>
                                    <a:gd name="connsiteY39" fmla="*/ 2853825 h 3413132"/>
                                    <a:gd name="connsiteX40" fmla="*/ 731520 w 1960281"/>
                                    <a:gd name="connsiteY40" fmla="*/ 3332456 h 3413132"/>
                                    <a:gd name="connsiteX41" fmla="*/ 685800 w 1960281"/>
                                    <a:gd name="connsiteY41" fmla="*/ 3413133 h 3413132"/>
                                    <a:gd name="connsiteX42" fmla="*/ 0 w 1960281"/>
                                    <a:gd name="connsiteY42" fmla="*/ 3413133 h 3413132"/>
                                    <a:gd name="connsiteX43" fmla="*/ 191 w 1960281"/>
                                    <a:gd name="connsiteY43" fmla="*/ 2798770 h 3413132"/>
                                    <a:gd name="connsiteX44" fmla="*/ 1060133 w 1960281"/>
                                    <a:gd name="connsiteY44" fmla="*/ 2497209 h 3413132"/>
                                    <a:gd name="connsiteX45" fmla="*/ 1054227 w 1960281"/>
                                    <a:gd name="connsiteY45" fmla="*/ 2472349 h 3413132"/>
                                    <a:gd name="connsiteX46" fmla="*/ 1136904 w 1960281"/>
                                    <a:gd name="connsiteY46" fmla="*/ 2149546 h 3413132"/>
                                    <a:gd name="connsiteX47" fmla="*/ 1157097 w 1960281"/>
                                    <a:gd name="connsiteY47" fmla="*/ 2097635 h 3413132"/>
                                    <a:gd name="connsiteX48" fmla="*/ 1157002 w 1960281"/>
                                    <a:gd name="connsiteY48" fmla="*/ 829572 h 3413132"/>
                                    <a:gd name="connsiteX49" fmla="*/ 1222058 w 1960281"/>
                                    <a:gd name="connsiteY49" fmla="*/ 720320 h 3413132"/>
                                    <a:gd name="connsiteX50" fmla="*/ 1764030 w 1960281"/>
                                    <a:gd name="connsiteY50" fmla="*/ 440380 h 3413132"/>
                                    <a:gd name="connsiteX51" fmla="*/ 1804321 w 1960281"/>
                                    <a:gd name="connsiteY51" fmla="*/ 417425 h 3413132"/>
                                    <a:gd name="connsiteX52" fmla="*/ 1830229 w 1960281"/>
                                    <a:gd name="connsiteY52" fmla="*/ 323318 h 3413132"/>
                                    <a:gd name="connsiteX53" fmla="*/ 1739265 w 1960281"/>
                                    <a:gd name="connsiteY53" fmla="*/ 286647 h 3413132"/>
                                    <a:gd name="connsiteX54" fmla="*/ 1707071 w 1960281"/>
                                    <a:gd name="connsiteY54" fmla="*/ 301887 h 3413132"/>
                                    <a:gd name="connsiteX55" fmla="*/ 1158907 w 1960281"/>
                                    <a:gd name="connsiteY55" fmla="*/ 585256 h 3413132"/>
                                    <a:gd name="connsiteX56" fmla="*/ 1067372 w 1960281"/>
                                    <a:gd name="connsiteY56" fmla="*/ 607449 h 3413132"/>
                                    <a:gd name="connsiteX57" fmla="*/ 685229 w 1960281"/>
                                    <a:gd name="connsiteY57" fmla="*/ 608687 h 3413132"/>
                                    <a:gd name="connsiteX58" fmla="*/ 387287 w 1960281"/>
                                    <a:gd name="connsiteY58" fmla="*/ 827762 h 3413132"/>
                                    <a:gd name="connsiteX59" fmla="*/ 346805 w 1960281"/>
                                    <a:gd name="connsiteY59" fmla="*/ 968256 h 3413132"/>
                                    <a:gd name="connsiteX60" fmla="*/ 233267 w 1960281"/>
                                    <a:gd name="connsiteY60" fmla="*/ 1362305 h 3413132"/>
                                    <a:gd name="connsiteX61" fmla="*/ 292703 w 1960281"/>
                                    <a:gd name="connsiteY61" fmla="*/ 1460413 h 3413132"/>
                                    <a:gd name="connsiteX62" fmla="*/ 377381 w 1960281"/>
                                    <a:gd name="connsiteY62" fmla="*/ 1390023 h 3413132"/>
                                    <a:gd name="connsiteX63" fmla="*/ 549688 w 1960281"/>
                                    <a:gd name="connsiteY63" fmla="*/ 842431 h 3413132"/>
                                    <a:gd name="connsiteX64" fmla="*/ 617887 w 1960281"/>
                                    <a:gd name="connsiteY64" fmla="*/ 792805 h 3413132"/>
                                    <a:gd name="connsiteX65" fmla="*/ 671132 w 1960281"/>
                                    <a:gd name="connsiteY65" fmla="*/ 859099 h 3413132"/>
                                    <a:gd name="connsiteX66" fmla="*/ 671322 w 1960281"/>
                                    <a:gd name="connsiteY66" fmla="*/ 891199 h 3413132"/>
                                    <a:gd name="connsiteX67" fmla="*/ 671036 w 1960281"/>
                                    <a:gd name="connsiteY67" fmla="*/ 2216507 h 3413132"/>
                                    <a:gd name="connsiteX68" fmla="*/ 644557 w 1960281"/>
                                    <a:gd name="connsiteY68" fmla="*/ 2496733 h 3413132"/>
                                    <a:gd name="connsiteX69" fmla="*/ 854202 w 1960281"/>
                                    <a:gd name="connsiteY69" fmla="*/ 2496733 h 3413132"/>
                                    <a:gd name="connsiteX70" fmla="*/ 854202 w 1960281"/>
                                    <a:gd name="connsiteY70" fmla="*/ 1464127 h 3413132"/>
                                    <a:gd name="connsiteX71" fmla="*/ 976313 w 1960281"/>
                                    <a:gd name="connsiteY71" fmla="*/ 1464127 h 3413132"/>
                                    <a:gd name="connsiteX72" fmla="*/ 976313 w 1960281"/>
                                    <a:gd name="connsiteY72" fmla="*/ 2497209 h 3413132"/>
                                    <a:gd name="connsiteX73" fmla="*/ 1060133 w 1960281"/>
                                    <a:gd name="connsiteY73" fmla="*/ 2497209 h 3413132"/>
                                    <a:gd name="connsiteX74" fmla="*/ 122301 w 1960281"/>
                                    <a:gd name="connsiteY74" fmla="*/ 3289403 h 3413132"/>
                                    <a:gd name="connsiteX75" fmla="*/ 607028 w 1960281"/>
                                    <a:gd name="connsiteY75" fmla="*/ 3289403 h 3413132"/>
                                    <a:gd name="connsiteX76" fmla="*/ 605504 w 1960281"/>
                                    <a:gd name="connsiteY76" fmla="*/ 2813534 h 3413132"/>
                                    <a:gd name="connsiteX77" fmla="*/ 468630 w 1960281"/>
                                    <a:gd name="connsiteY77" fmla="*/ 2684566 h 3413132"/>
                                    <a:gd name="connsiteX78" fmla="*/ 276035 w 1960281"/>
                                    <a:gd name="connsiteY78" fmla="*/ 2683327 h 3413132"/>
                                    <a:gd name="connsiteX79" fmla="*/ 123063 w 1960281"/>
                                    <a:gd name="connsiteY79" fmla="*/ 2836204 h 3413132"/>
                                    <a:gd name="connsiteX80" fmla="*/ 122301 w 1960281"/>
                                    <a:gd name="connsiteY80" fmla="*/ 3289403 h 3413132"/>
                                    <a:gd name="connsiteX81" fmla="*/ 1584865 w 1960281"/>
                                    <a:gd name="connsiteY81" fmla="*/ 3290070 h 3413132"/>
                                    <a:gd name="connsiteX82" fmla="*/ 1583817 w 1960281"/>
                                    <a:gd name="connsiteY82" fmla="*/ 2833156 h 3413132"/>
                                    <a:gd name="connsiteX83" fmla="*/ 1428179 w 1960281"/>
                                    <a:gd name="connsiteY83" fmla="*/ 2682946 h 3413132"/>
                                    <a:gd name="connsiteX84" fmla="*/ 1278255 w 1960281"/>
                                    <a:gd name="connsiteY84" fmla="*/ 2682089 h 3413132"/>
                                    <a:gd name="connsiteX85" fmla="*/ 1097947 w 1960281"/>
                                    <a:gd name="connsiteY85" fmla="*/ 2862778 h 3413132"/>
                                    <a:gd name="connsiteX86" fmla="*/ 1097947 w 1960281"/>
                                    <a:gd name="connsiteY86" fmla="*/ 3255494 h 3413132"/>
                                    <a:gd name="connsiteX87" fmla="*/ 1100233 w 1960281"/>
                                    <a:gd name="connsiteY87" fmla="*/ 3290070 h 3413132"/>
                                    <a:gd name="connsiteX88" fmla="*/ 1584865 w 1960281"/>
                                    <a:gd name="connsiteY88" fmla="*/ 3290070 h 3413132"/>
                                    <a:gd name="connsiteX89" fmla="*/ 366998 w 1960281"/>
                                    <a:gd name="connsiteY89" fmla="*/ 2556550 h 3413132"/>
                                    <a:gd name="connsiteX90" fmla="*/ 549021 w 1960281"/>
                                    <a:gd name="connsiteY90" fmla="*/ 2374527 h 3413132"/>
                                    <a:gd name="connsiteX91" fmla="*/ 366808 w 1960281"/>
                                    <a:gd name="connsiteY91" fmla="*/ 2191933 h 3413132"/>
                                    <a:gd name="connsiteX92" fmla="*/ 184118 w 1960281"/>
                                    <a:gd name="connsiteY92" fmla="*/ 2376527 h 3413132"/>
                                    <a:gd name="connsiteX93" fmla="*/ 366998 w 1960281"/>
                                    <a:gd name="connsiteY93" fmla="*/ 2556550 h 3413132"/>
                                    <a:gd name="connsiteX94" fmla="*/ 1523238 w 1960281"/>
                                    <a:gd name="connsiteY94" fmla="*/ 2373670 h 3413132"/>
                                    <a:gd name="connsiteX95" fmla="*/ 1341215 w 1960281"/>
                                    <a:gd name="connsiteY95" fmla="*/ 2191837 h 3413132"/>
                                    <a:gd name="connsiteX96" fmla="*/ 1158335 w 1960281"/>
                                    <a:gd name="connsiteY96" fmla="*/ 2373670 h 3413132"/>
                                    <a:gd name="connsiteX97" fmla="*/ 1343120 w 1960281"/>
                                    <a:gd name="connsiteY97" fmla="*/ 2556454 h 3413132"/>
                                    <a:gd name="connsiteX98" fmla="*/ 1523238 w 1960281"/>
                                    <a:gd name="connsiteY98" fmla="*/ 2373670 h 3413132"/>
                                    <a:gd name="connsiteX99" fmla="*/ 913448 w 1960281"/>
                                    <a:gd name="connsiteY99" fmla="*/ 485719 h 3413132"/>
                                    <a:gd name="connsiteX100" fmla="*/ 1096994 w 1960281"/>
                                    <a:gd name="connsiteY100" fmla="*/ 305887 h 3413132"/>
                                    <a:gd name="connsiteX101" fmla="*/ 913924 w 1960281"/>
                                    <a:gd name="connsiteY101" fmla="*/ 120912 h 3413132"/>
                                    <a:gd name="connsiteX102" fmla="*/ 732091 w 1960281"/>
                                    <a:gd name="connsiteY102" fmla="*/ 303601 h 3413132"/>
                                    <a:gd name="connsiteX103" fmla="*/ 913448 w 1960281"/>
                                    <a:gd name="connsiteY103" fmla="*/ 485719 h 34131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</a:cxnLst>
                                  <a:rect l="l" t="t" r="r" b="b"/>
                                  <a:pathLst>
                                    <a:path w="1960281" h="3413132">
                                      <a:moveTo>
                                        <a:pt x="191" y="2798770"/>
                                      </a:moveTo>
                                      <a:cubicBezTo>
                                        <a:pt x="20193" y="2729238"/>
                                        <a:pt x="48959" y="2665040"/>
                                        <a:pt x="109728" y="2620653"/>
                                      </a:cubicBezTo>
                                      <a:cubicBezTo>
                                        <a:pt x="122206" y="2611604"/>
                                        <a:pt x="135065" y="2603032"/>
                                        <a:pt x="149924" y="2592745"/>
                                      </a:cubicBezTo>
                                      <a:cubicBezTo>
                                        <a:pt x="35528" y="2449393"/>
                                        <a:pt x="24289" y="2302804"/>
                                        <a:pt x="149447" y="2161834"/>
                                      </a:cubicBezTo>
                                      <a:cubicBezTo>
                                        <a:pt x="243269" y="2056106"/>
                                        <a:pt x="363474" y="2048391"/>
                                        <a:pt x="547021" y="2125734"/>
                                      </a:cubicBezTo>
                                      <a:cubicBezTo>
                                        <a:pt x="547021" y="1841032"/>
                                        <a:pt x="547021" y="1557282"/>
                                        <a:pt x="547021" y="1273532"/>
                                      </a:cubicBezTo>
                                      <a:cubicBezTo>
                                        <a:pt x="545497" y="1272865"/>
                                        <a:pt x="544068" y="1272199"/>
                                        <a:pt x="542544" y="1271532"/>
                                      </a:cubicBezTo>
                                      <a:cubicBezTo>
                                        <a:pt x="525971" y="1323824"/>
                                        <a:pt x="513112" y="1377736"/>
                                        <a:pt x="491585" y="1427837"/>
                                      </a:cubicBezTo>
                                      <a:cubicBezTo>
                                        <a:pt x="474631" y="1467080"/>
                                        <a:pt x="452914" y="1508038"/>
                                        <a:pt x="422624" y="1537089"/>
                                      </a:cubicBezTo>
                                      <a:cubicBezTo>
                                        <a:pt x="360998" y="1596049"/>
                                        <a:pt x="265938" y="1598430"/>
                                        <a:pt x="194405" y="1551948"/>
                                      </a:cubicBezTo>
                                      <a:cubicBezTo>
                                        <a:pt x="124492" y="1506609"/>
                                        <a:pt x="90202" y="1420789"/>
                                        <a:pt x="113062" y="1340207"/>
                                      </a:cubicBezTo>
                                      <a:cubicBezTo>
                                        <a:pt x="167354" y="1149326"/>
                                        <a:pt x="221647" y="958350"/>
                                        <a:pt x="278702" y="768326"/>
                                      </a:cubicBezTo>
                                      <a:cubicBezTo>
                                        <a:pt x="323564" y="618974"/>
                                        <a:pt x="475678" y="501150"/>
                                        <a:pt x="630555" y="490387"/>
                                      </a:cubicBezTo>
                                      <a:cubicBezTo>
                                        <a:pt x="642080" y="489625"/>
                                        <a:pt x="653510" y="487529"/>
                                        <a:pt x="670751" y="485338"/>
                                      </a:cubicBezTo>
                                      <a:cubicBezTo>
                                        <a:pt x="616363" y="406567"/>
                                        <a:pt x="598361" y="323794"/>
                                        <a:pt x="618554" y="235117"/>
                                      </a:cubicBezTo>
                                      <a:cubicBezTo>
                                        <a:pt x="634079" y="167013"/>
                                        <a:pt x="670179" y="110815"/>
                                        <a:pt x="725138" y="66524"/>
                                      </a:cubicBezTo>
                                      <a:cubicBezTo>
                                        <a:pt x="825722" y="-14534"/>
                                        <a:pt x="971360" y="-23106"/>
                                        <a:pt x="1081469" y="49570"/>
                                      </a:cubicBezTo>
                                      <a:cubicBezTo>
                                        <a:pt x="1173575" y="110339"/>
                                        <a:pt x="1259586" y="238831"/>
                                        <a:pt x="1195197" y="428379"/>
                                      </a:cubicBezTo>
                                      <a:cubicBezTo>
                                        <a:pt x="1209294" y="421902"/>
                                        <a:pt x="1220724" y="417139"/>
                                        <a:pt x="1231583" y="411520"/>
                                      </a:cubicBezTo>
                                      <a:cubicBezTo>
                                        <a:pt x="1379411" y="334939"/>
                                        <a:pt x="1526667" y="257405"/>
                                        <a:pt x="1674971" y="181872"/>
                                      </a:cubicBezTo>
                                      <a:cubicBezTo>
                                        <a:pt x="1766507" y="135295"/>
                                        <a:pt x="1877092" y="166441"/>
                                        <a:pt x="1929289" y="250261"/>
                                      </a:cubicBezTo>
                                      <a:cubicBezTo>
                                        <a:pt x="1984153" y="338272"/>
                                        <a:pt x="1964722" y="449048"/>
                                        <a:pt x="1882521" y="512104"/>
                                      </a:cubicBezTo>
                                      <a:cubicBezTo>
                                        <a:pt x="1867567" y="523534"/>
                                        <a:pt x="1850327" y="532201"/>
                                        <a:pt x="1833467" y="540964"/>
                                      </a:cubicBezTo>
                                      <a:cubicBezTo>
                                        <a:pt x="1658398" y="632119"/>
                                        <a:pt x="1483328" y="723273"/>
                                        <a:pt x="1307878" y="813475"/>
                                      </a:cubicBezTo>
                                      <a:cubicBezTo>
                                        <a:pt x="1287685" y="823857"/>
                                        <a:pt x="1278922" y="835001"/>
                                        <a:pt x="1278922" y="859290"/>
                                      </a:cubicBezTo>
                                      <a:cubicBezTo>
                                        <a:pt x="1279874" y="1253339"/>
                                        <a:pt x="1279589" y="1647484"/>
                                        <a:pt x="1279684" y="2041533"/>
                                      </a:cubicBezTo>
                                      <a:cubicBezTo>
                                        <a:pt x="1279684" y="2051915"/>
                                        <a:pt x="1280827" y="2062297"/>
                                        <a:pt x="1281494" y="2073537"/>
                                      </a:cubicBezTo>
                                      <a:cubicBezTo>
                                        <a:pt x="1417701" y="2057249"/>
                                        <a:pt x="1528953" y="2098397"/>
                                        <a:pt x="1599057" y="2215650"/>
                                      </a:cubicBezTo>
                                      <a:cubicBezTo>
                                        <a:pt x="1678019" y="2347762"/>
                                        <a:pt x="1655159" y="2474920"/>
                                        <a:pt x="1557242" y="2590554"/>
                                      </a:cubicBezTo>
                                      <a:cubicBezTo>
                                        <a:pt x="1579150" y="2607604"/>
                                        <a:pt x="1601153" y="2621891"/>
                                        <a:pt x="1619726" y="2639703"/>
                                      </a:cubicBezTo>
                                      <a:cubicBezTo>
                                        <a:pt x="1677543" y="2695234"/>
                                        <a:pt x="1706499" y="2764195"/>
                                        <a:pt x="1706880" y="2844109"/>
                                      </a:cubicBezTo>
                                      <a:cubicBezTo>
                                        <a:pt x="1707642" y="3008416"/>
                                        <a:pt x="1706690" y="3172722"/>
                                        <a:pt x="1707452" y="3337028"/>
                                      </a:cubicBezTo>
                                      <a:cubicBezTo>
                                        <a:pt x="1707642" y="3371699"/>
                                        <a:pt x="1693069" y="3395798"/>
                                        <a:pt x="1664494" y="3413133"/>
                                      </a:cubicBezTo>
                                      <a:cubicBezTo>
                                        <a:pt x="1450181" y="3413133"/>
                                        <a:pt x="1235869" y="3413133"/>
                                        <a:pt x="1021556" y="3413133"/>
                                      </a:cubicBezTo>
                                      <a:cubicBezTo>
                                        <a:pt x="988219" y="3398369"/>
                                        <a:pt x="975074" y="3372461"/>
                                        <a:pt x="975265" y="3336361"/>
                                      </a:cubicBezTo>
                                      <a:cubicBezTo>
                                        <a:pt x="975932" y="3173198"/>
                                        <a:pt x="975455" y="3010130"/>
                                        <a:pt x="975741" y="2846967"/>
                                      </a:cubicBezTo>
                                      <a:cubicBezTo>
                                        <a:pt x="975836" y="2764290"/>
                                        <a:pt x="1005173" y="2693710"/>
                                        <a:pt x="1065657" y="2636655"/>
                                      </a:cubicBezTo>
                                      <a:cubicBezTo>
                                        <a:pt x="1069372" y="2633131"/>
                                        <a:pt x="1072134" y="2628654"/>
                                        <a:pt x="1076611" y="2622939"/>
                                      </a:cubicBezTo>
                                      <a:cubicBezTo>
                                        <a:pt x="926116" y="2622939"/>
                                        <a:pt x="779621" y="2622939"/>
                                        <a:pt x="627221" y="2622939"/>
                                      </a:cubicBezTo>
                                      <a:cubicBezTo>
                                        <a:pt x="698849" y="2687423"/>
                                        <a:pt x="731996" y="2762861"/>
                                        <a:pt x="731425" y="2853825"/>
                                      </a:cubicBezTo>
                                      <a:cubicBezTo>
                                        <a:pt x="730568" y="3013369"/>
                                        <a:pt x="730663" y="3172912"/>
                                        <a:pt x="731520" y="3332456"/>
                                      </a:cubicBezTo>
                                      <a:cubicBezTo>
                                        <a:pt x="731711" y="3369413"/>
                                        <a:pt x="720947" y="3397512"/>
                                        <a:pt x="685800" y="3413133"/>
                                      </a:cubicBezTo>
                                      <a:cubicBezTo>
                                        <a:pt x="457867" y="3413133"/>
                                        <a:pt x="229838" y="3413133"/>
                                        <a:pt x="0" y="3413133"/>
                                      </a:cubicBezTo>
                                      <a:cubicBezTo>
                                        <a:pt x="191" y="3208441"/>
                                        <a:pt x="191" y="3003653"/>
                                        <a:pt x="191" y="2798770"/>
                                      </a:cubicBezTo>
                                      <a:close/>
                                      <a:moveTo>
                                        <a:pt x="1060133" y="2497209"/>
                                      </a:moveTo>
                                      <a:cubicBezTo>
                                        <a:pt x="1057942" y="2488065"/>
                                        <a:pt x="1056704" y="2480064"/>
                                        <a:pt x="1054227" y="2472349"/>
                                      </a:cubicBezTo>
                                      <a:cubicBezTo>
                                        <a:pt x="1014889" y="2347571"/>
                                        <a:pt x="1044607" y="2241177"/>
                                        <a:pt x="1136904" y="2149546"/>
                                      </a:cubicBezTo>
                                      <a:cubicBezTo>
                                        <a:pt x="1149096" y="2137450"/>
                                        <a:pt x="1157002" y="2115161"/>
                                        <a:pt x="1157097" y="2097635"/>
                                      </a:cubicBezTo>
                                      <a:cubicBezTo>
                                        <a:pt x="1158240" y="1674916"/>
                                        <a:pt x="1158716" y="1252196"/>
                                        <a:pt x="1157002" y="829572"/>
                                      </a:cubicBezTo>
                                      <a:cubicBezTo>
                                        <a:pt x="1156811" y="776137"/>
                                        <a:pt x="1173575" y="744609"/>
                                        <a:pt x="1222058" y="720320"/>
                                      </a:cubicBezTo>
                                      <a:cubicBezTo>
                                        <a:pt x="1403699" y="629071"/>
                                        <a:pt x="1583531" y="534106"/>
                                        <a:pt x="1764030" y="440380"/>
                                      </a:cubicBezTo>
                                      <a:cubicBezTo>
                                        <a:pt x="1777746" y="433237"/>
                                        <a:pt x="1791557" y="426093"/>
                                        <a:pt x="1804321" y="417425"/>
                                      </a:cubicBezTo>
                                      <a:cubicBezTo>
                                        <a:pt x="1836611" y="395422"/>
                                        <a:pt x="1846802" y="356751"/>
                                        <a:pt x="1830229" y="323318"/>
                                      </a:cubicBezTo>
                                      <a:cubicBezTo>
                                        <a:pt x="1813846" y="290457"/>
                                        <a:pt x="1775841" y="274741"/>
                                        <a:pt x="1739265" y="286647"/>
                                      </a:cubicBezTo>
                                      <a:cubicBezTo>
                                        <a:pt x="1728026" y="290266"/>
                                        <a:pt x="1717643" y="296458"/>
                                        <a:pt x="1707071" y="301887"/>
                                      </a:cubicBezTo>
                                      <a:cubicBezTo>
                                        <a:pt x="1524476" y="396565"/>
                                        <a:pt x="1342358" y="492196"/>
                                        <a:pt x="1158907" y="585256"/>
                                      </a:cubicBezTo>
                                      <a:cubicBezTo>
                                        <a:pt x="1131570" y="599162"/>
                                        <a:pt x="1098137" y="606877"/>
                                        <a:pt x="1067372" y="607449"/>
                                      </a:cubicBezTo>
                                      <a:cubicBezTo>
                                        <a:pt x="940022" y="609925"/>
                                        <a:pt x="812578" y="607544"/>
                                        <a:pt x="685229" y="608687"/>
                                      </a:cubicBezTo>
                                      <a:cubicBezTo>
                                        <a:pt x="535210" y="610021"/>
                                        <a:pt x="427101" y="690412"/>
                                        <a:pt x="387287" y="827762"/>
                                      </a:cubicBezTo>
                                      <a:cubicBezTo>
                                        <a:pt x="373761" y="874530"/>
                                        <a:pt x="360331" y="921393"/>
                                        <a:pt x="346805" y="968256"/>
                                      </a:cubicBezTo>
                                      <a:cubicBezTo>
                                        <a:pt x="308896" y="1099606"/>
                                        <a:pt x="270415" y="1230765"/>
                                        <a:pt x="233267" y="1362305"/>
                                      </a:cubicBezTo>
                                      <a:cubicBezTo>
                                        <a:pt x="219170" y="1412121"/>
                                        <a:pt x="246031" y="1454317"/>
                                        <a:pt x="292703" y="1460413"/>
                                      </a:cubicBezTo>
                                      <a:cubicBezTo>
                                        <a:pt x="331661" y="1465461"/>
                                        <a:pt x="361283" y="1441172"/>
                                        <a:pt x="377381" y="1390023"/>
                                      </a:cubicBezTo>
                                      <a:cubicBezTo>
                                        <a:pt x="434816" y="1207524"/>
                                        <a:pt x="491871" y="1024834"/>
                                        <a:pt x="549688" y="842431"/>
                                      </a:cubicBezTo>
                                      <a:cubicBezTo>
                                        <a:pt x="561404" y="805474"/>
                                        <a:pt x="587597" y="787852"/>
                                        <a:pt x="617887" y="792805"/>
                                      </a:cubicBezTo>
                                      <a:cubicBezTo>
                                        <a:pt x="649891" y="798139"/>
                                        <a:pt x="668846" y="821380"/>
                                        <a:pt x="671132" y="859099"/>
                                      </a:cubicBezTo>
                                      <a:cubicBezTo>
                                        <a:pt x="671798" y="869767"/>
                                        <a:pt x="671322" y="880531"/>
                                        <a:pt x="671322" y="891199"/>
                                      </a:cubicBezTo>
                                      <a:cubicBezTo>
                                        <a:pt x="671322" y="1332968"/>
                                        <a:pt x="671703" y="1774738"/>
                                        <a:pt x="671036" y="2216507"/>
                                      </a:cubicBezTo>
                                      <a:cubicBezTo>
                                        <a:pt x="670846" y="2309948"/>
                                        <a:pt x="682181" y="2404721"/>
                                        <a:pt x="644557" y="2496733"/>
                                      </a:cubicBezTo>
                                      <a:cubicBezTo>
                                        <a:pt x="715423" y="2496733"/>
                                        <a:pt x="782669" y="2496733"/>
                                        <a:pt x="854202" y="2496733"/>
                                      </a:cubicBezTo>
                                      <a:cubicBezTo>
                                        <a:pt x="854202" y="2151451"/>
                                        <a:pt x="854202" y="1808075"/>
                                        <a:pt x="854202" y="1464127"/>
                                      </a:cubicBezTo>
                                      <a:cubicBezTo>
                                        <a:pt x="896303" y="1464127"/>
                                        <a:pt x="934022" y="1464127"/>
                                        <a:pt x="976313" y="1464127"/>
                                      </a:cubicBezTo>
                                      <a:cubicBezTo>
                                        <a:pt x="976313" y="1809123"/>
                                        <a:pt x="976313" y="2152404"/>
                                        <a:pt x="976313" y="2497209"/>
                                      </a:cubicBezTo>
                                      <a:cubicBezTo>
                                        <a:pt x="1006507" y="2497209"/>
                                        <a:pt x="1032320" y="2497209"/>
                                        <a:pt x="1060133" y="2497209"/>
                                      </a:cubicBezTo>
                                      <a:close/>
                                      <a:moveTo>
                                        <a:pt x="122301" y="3289403"/>
                                      </a:moveTo>
                                      <a:cubicBezTo>
                                        <a:pt x="285941" y="3289403"/>
                                        <a:pt x="445961" y="3289403"/>
                                        <a:pt x="607028" y="3289403"/>
                                      </a:cubicBezTo>
                                      <a:cubicBezTo>
                                        <a:pt x="607028" y="3129383"/>
                                        <a:pt x="610172" y="2971268"/>
                                        <a:pt x="605504" y="2813534"/>
                                      </a:cubicBezTo>
                                      <a:cubicBezTo>
                                        <a:pt x="603504" y="2745811"/>
                                        <a:pt x="537401" y="2688471"/>
                                        <a:pt x="468630" y="2684566"/>
                                      </a:cubicBezTo>
                                      <a:cubicBezTo>
                                        <a:pt x="404622" y="2680946"/>
                                        <a:pt x="340138" y="2680851"/>
                                        <a:pt x="276035" y="2683327"/>
                                      </a:cubicBezTo>
                                      <a:cubicBezTo>
                                        <a:pt x="189357" y="2686757"/>
                                        <a:pt x="124587" y="2749812"/>
                                        <a:pt x="123063" y="2836204"/>
                                      </a:cubicBezTo>
                                      <a:cubicBezTo>
                                        <a:pt x="120301" y="2986032"/>
                                        <a:pt x="122301" y="3135956"/>
                                        <a:pt x="122301" y="3289403"/>
                                      </a:cubicBezTo>
                                      <a:close/>
                                      <a:moveTo>
                                        <a:pt x="1584865" y="3290070"/>
                                      </a:moveTo>
                                      <a:cubicBezTo>
                                        <a:pt x="1584865" y="3135098"/>
                                        <a:pt x="1587532" y="2984032"/>
                                        <a:pt x="1583817" y="2833156"/>
                                      </a:cubicBezTo>
                                      <a:cubicBezTo>
                                        <a:pt x="1581626" y="2746383"/>
                                        <a:pt x="1515713" y="2686757"/>
                                        <a:pt x="1428179" y="2682946"/>
                                      </a:cubicBezTo>
                                      <a:cubicBezTo>
                                        <a:pt x="1378267" y="2680756"/>
                                        <a:pt x="1328261" y="2681899"/>
                                        <a:pt x="1278255" y="2682089"/>
                                      </a:cubicBezTo>
                                      <a:cubicBezTo>
                                        <a:pt x="1160145" y="2682661"/>
                                        <a:pt x="1098233" y="2744478"/>
                                        <a:pt x="1097947" y="2862778"/>
                                      </a:cubicBezTo>
                                      <a:cubicBezTo>
                                        <a:pt x="1097566" y="2993652"/>
                                        <a:pt x="1097852" y="3124525"/>
                                        <a:pt x="1097947" y="3255494"/>
                                      </a:cubicBezTo>
                                      <a:cubicBezTo>
                                        <a:pt x="1097947" y="3266829"/>
                                        <a:pt x="1099376" y="3278164"/>
                                        <a:pt x="1100233" y="3290070"/>
                                      </a:cubicBezTo>
                                      <a:cubicBezTo>
                                        <a:pt x="1262920" y="3290070"/>
                                        <a:pt x="1421892" y="3290070"/>
                                        <a:pt x="1584865" y="3290070"/>
                                      </a:cubicBezTo>
                                      <a:close/>
                                      <a:moveTo>
                                        <a:pt x="366998" y="2556550"/>
                                      </a:moveTo>
                                      <a:cubicBezTo>
                                        <a:pt x="466916" y="2556074"/>
                                        <a:pt x="549212" y="2473777"/>
                                        <a:pt x="549021" y="2374527"/>
                                      </a:cubicBezTo>
                                      <a:cubicBezTo>
                                        <a:pt x="548926" y="2275467"/>
                                        <a:pt x="466153" y="2192504"/>
                                        <a:pt x="366808" y="2191933"/>
                                      </a:cubicBezTo>
                                      <a:cubicBezTo>
                                        <a:pt x="265652" y="2191361"/>
                                        <a:pt x="183071" y="2274705"/>
                                        <a:pt x="184118" y="2376527"/>
                                      </a:cubicBezTo>
                                      <a:cubicBezTo>
                                        <a:pt x="185261" y="2477492"/>
                                        <a:pt x="265938" y="2556931"/>
                                        <a:pt x="366998" y="2556550"/>
                                      </a:cubicBezTo>
                                      <a:close/>
                                      <a:moveTo>
                                        <a:pt x="1523238" y="2373670"/>
                                      </a:moveTo>
                                      <a:cubicBezTo>
                                        <a:pt x="1522762" y="2273752"/>
                                        <a:pt x="1440847" y="2191837"/>
                                        <a:pt x="1341215" y="2191837"/>
                                      </a:cubicBezTo>
                                      <a:cubicBezTo>
                                        <a:pt x="1242060" y="2191837"/>
                                        <a:pt x="1159002" y="2274324"/>
                                        <a:pt x="1158335" y="2373670"/>
                                      </a:cubicBezTo>
                                      <a:cubicBezTo>
                                        <a:pt x="1157573" y="2474349"/>
                                        <a:pt x="1241489" y="2557312"/>
                                        <a:pt x="1343120" y="2556454"/>
                                      </a:cubicBezTo>
                                      <a:cubicBezTo>
                                        <a:pt x="1443800" y="2555692"/>
                                        <a:pt x="1523619" y="2474635"/>
                                        <a:pt x="1523238" y="2373670"/>
                                      </a:cubicBezTo>
                                      <a:close/>
                                      <a:moveTo>
                                        <a:pt x="913448" y="485719"/>
                                      </a:moveTo>
                                      <a:cubicBezTo>
                                        <a:pt x="1014127" y="486291"/>
                                        <a:pt x="1095280" y="406757"/>
                                        <a:pt x="1096994" y="305887"/>
                                      </a:cubicBezTo>
                                      <a:cubicBezTo>
                                        <a:pt x="1098614" y="205684"/>
                                        <a:pt x="1014222" y="120245"/>
                                        <a:pt x="913924" y="120912"/>
                                      </a:cubicBezTo>
                                      <a:cubicBezTo>
                                        <a:pt x="814578" y="121483"/>
                                        <a:pt x="732091" y="204446"/>
                                        <a:pt x="732091" y="303601"/>
                                      </a:cubicBezTo>
                                      <a:cubicBezTo>
                                        <a:pt x="732091" y="403900"/>
                                        <a:pt x="812959" y="485148"/>
                                        <a:pt x="913448" y="4857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01" name="任意多边形: 形状 500"/>
                              <wps:cNvSpPr/>
                              <wps:spPr>
                                <a:xfrm>
                                  <a:off x="7445987" y="7475959"/>
                                  <a:ext cx="3657600" cy="1585626"/>
                                </a:xfrm>
                                <a:custGeom>
                                  <a:avLst/>
                                  <a:gdLst>
                                    <a:gd name="connsiteX0" fmla="*/ 3657600 w 3657600"/>
                                    <a:gd name="connsiteY0" fmla="*/ 1542764 h 1585626"/>
                                    <a:gd name="connsiteX1" fmla="*/ 3570541 w 3657600"/>
                                    <a:gd name="connsiteY1" fmla="*/ 1585627 h 1585626"/>
                                    <a:gd name="connsiteX2" fmla="*/ 1442085 w 3657600"/>
                                    <a:gd name="connsiteY2" fmla="*/ 1585151 h 1585626"/>
                                    <a:gd name="connsiteX3" fmla="*/ 1404176 w 3657600"/>
                                    <a:gd name="connsiteY3" fmla="*/ 1585151 h 1585626"/>
                                    <a:gd name="connsiteX4" fmla="*/ 1404176 w 3657600"/>
                                    <a:gd name="connsiteY4" fmla="*/ 1463421 h 1585626"/>
                                    <a:gd name="connsiteX5" fmla="*/ 3533870 w 3657600"/>
                                    <a:gd name="connsiteY5" fmla="*/ 1463421 h 1585626"/>
                                    <a:gd name="connsiteX6" fmla="*/ 3533870 w 3657600"/>
                                    <a:gd name="connsiteY6" fmla="*/ 123444 h 1585626"/>
                                    <a:gd name="connsiteX7" fmla="*/ 123539 w 3657600"/>
                                    <a:gd name="connsiteY7" fmla="*/ 123444 h 1585626"/>
                                    <a:gd name="connsiteX8" fmla="*/ 123539 w 3657600"/>
                                    <a:gd name="connsiteY8" fmla="*/ 1278446 h 1585626"/>
                                    <a:gd name="connsiteX9" fmla="*/ 0 w 3657600"/>
                                    <a:gd name="connsiteY9" fmla="*/ 1278446 h 1585626"/>
                                    <a:gd name="connsiteX10" fmla="*/ 0 w 3657600"/>
                                    <a:gd name="connsiteY10" fmla="*/ 0 h 1585626"/>
                                    <a:gd name="connsiteX11" fmla="*/ 3657600 w 3657600"/>
                                    <a:gd name="connsiteY11" fmla="*/ 0 h 1585626"/>
                                    <a:gd name="connsiteX12" fmla="*/ 3657600 w 3657600"/>
                                    <a:gd name="connsiteY12" fmla="*/ 1542764 h 15856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3657600" h="1585626">
                                      <a:moveTo>
                                        <a:pt x="3657600" y="1542764"/>
                                      </a:moveTo>
                                      <a:cubicBezTo>
                                        <a:pt x="3637788" y="1575816"/>
                                        <a:pt x="3608261" y="1585627"/>
                                        <a:pt x="3570541" y="1585627"/>
                                      </a:cubicBezTo>
                                      <a:cubicBezTo>
                                        <a:pt x="2861024" y="1584960"/>
                                        <a:pt x="2151602" y="1585151"/>
                                        <a:pt x="1442085" y="1585151"/>
                                      </a:cubicBezTo>
                                      <a:cubicBezTo>
                                        <a:pt x="1430369" y="1585151"/>
                                        <a:pt x="1418558" y="1585151"/>
                                        <a:pt x="1404176" y="1585151"/>
                                      </a:cubicBezTo>
                                      <a:cubicBezTo>
                                        <a:pt x="1404176" y="1544193"/>
                                        <a:pt x="1404176" y="1505712"/>
                                        <a:pt x="1404176" y="1463421"/>
                                      </a:cubicBezTo>
                                      <a:cubicBezTo>
                                        <a:pt x="2114360" y="1463421"/>
                                        <a:pt x="2823115" y="1463421"/>
                                        <a:pt x="3533870" y="1463421"/>
                                      </a:cubicBezTo>
                                      <a:cubicBezTo>
                                        <a:pt x="3533870" y="1014889"/>
                                        <a:pt x="3533870" y="570262"/>
                                        <a:pt x="3533870" y="123444"/>
                                      </a:cubicBezTo>
                                      <a:cubicBezTo>
                                        <a:pt x="2397728" y="123444"/>
                                        <a:pt x="1262634" y="123444"/>
                                        <a:pt x="123539" y="123444"/>
                                      </a:cubicBezTo>
                                      <a:cubicBezTo>
                                        <a:pt x="123539" y="506444"/>
                                        <a:pt x="123539" y="890207"/>
                                        <a:pt x="123539" y="1278446"/>
                                      </a:cubicBezTo>
                                      <a:cubicBezTo>
                                        <a:pt x="79820" y="1278446"/>
                                        <a:pt x="39910" y="1278446"/>
                                        <a:pt x="0" y="1278446"/>
                                      </a:cubicBezTo>
                                      <a:cubicBezTo>
                                        <a:pt x="0" y="852392"/>
                                        <a:pt x="0" y="426339"/>
                                        <a:pt x="0" y="0"/>
                                      </a:cubicBezTo>
                                      <a:cubicBezTo>
                                        <a:pt x="1219200" y="0"/>
                                        <a:pt x="2438400" y="0"/>
                                        <a:pt x="3657600" y="0"/>
                                      </a:cubicBezTo>
                                      <a:cubicBezTo>
                                        <a:pt x="3657600" y="514541"/>
                                        <a:pt x="3657600" y="1028700"/>
                                        <a:pt x="3657600" y="15427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02" name="任意多边形: 形状 501"/>
                              <wps:cNvSpPr/>
                              <wps:spPr>
                                <a:xfrm>
                                  <a:off x="10372064" y="9790169"/>
                                  <a:ext cx="731522" cy="1343389"/>
                                </a:xfrm>
                                <a:custGeom>
                                  <a:avLst/>
                                  <a:gdLst>
                                    <a:gd name="connsiteX0" fmla="*/ 45722 w 731522"/>
                                    <a:gd name="connsiteY0" fmla="*/ 1343389 h 1343389"/>
                                    <a:gd name="connsiteX1" fmla="*/ 2 w 731522"/>
                                    <a:gd name="connsiteY1" fmla="*/ 1262808 h 1343389"/>
                                    <a:gd name="connsiteX2" fmla="*/ 574 w 731522"/>
                                    <a:gd name="connsiteY2" fmla="*/ 784653 h 1343389"/>
                                    <a:gd name="connsiteX3" fmla="*/ 150212 w 731522"/>
                                    <a:gd name="connsiteY3" fmla="*/ 521667 h 1343389"/>
                                    <a:gd name="connsiteX4" fmla="*/ 71345 w 731522"/>
                                    <a:gd name="connsiteY4" fmla="*/ 229821 h 1343389"/>
                                    <a:gd name="connsiteX5" fmla="*/ 197932 w 731522"/>
                                    <a:gd name="connsiteY5" fmla="*/ 50466 h 1343389"/>
                                    <a:gd name="connsiteX6" fmla="*/ 581408 w 731522"/>
                                    <a:gd name="connsiteY6" fmla="*/ 89137 h 1343389"/>
                                    <a:gd name="connsiteX7" fmla="*/ 581980 w 731522"/>
                                    <a:gd name="connsiteY7" fmla="*/ 523191 h 1343389"/>
                                    <a:gd name="connsiteX8" fmla="*/ 719330 w 731522"/>
                                    <a:gd name="connsiteY8" fmla="*/ 692546 h 1343389"/>
                                    <a:gd name="connsiteX9" fmla="*/ 731522 w 731522"/>
                                    <a:gd name="connsiteY9" fmla="*/ 728931 h 1343389"/>
                                    <a:gd name="connsiteX10" fmla="*/ 731522 w 731522"/>
                                    <a:gd name="connsiteY10" fmla="*/ 1343389 h 1343389"/>
                                    <a:gd name="connsiteX11" fmla="*/ 45722 w 731522"/>
                                    <a:gd name="connsiteY11" fmla="*/ 1343389 h 1343389"/>
                                    <a:gd name="connsiteX12" fmla="*/ 122494 w 731522"/>
                                    <a:gd name="connsiteY12" fmla="*/ 1218897 h 1343389"/>
                                    <a:gd name="connsiteX13" fmla="*/ 609221 w 731522"/>
                                    <a:gd name="connsiteY13" fmla="*/ 1218897 h 1343389"/>
                                    <a:gd name="connsiteX14" fmla="*/ 608269 w 731522"/>
                                    <a:gd name="connsiteY14" fmla="*/ 763031 h 1343389"/>
                                    <a:gd name="connsiteX15" fmla="*/ 455869 w 731522"/>
                                    <a:gd name="connsiteY15" fmla="*/ 613488 h 1343389"/>
                                    <a:gd name="connsiteX16" fmla="*/ 295277 w 731522"/>
                                    <a:gd name="connsiteY16" fmla="*/ 612441 h 1343389"/>
                                    <a:gd name="connsiteX17" fmla="*/ 122684 w 731522"/>
                                    <a:gd name="connsiteY17" fmla="*/ 786272 h 1343389"/>
                                    <a:gd name="connsiteX18" fmla="*/ 122494 w 731522"/>
                                    <a:gd name="connsiteY18" fmla="*/ 1182512 h 1343389"/>
                                    <a:gd name="connsiteX19" fmla="*/ 122494 w 731522"/>
                                    <a:gd name="connsiteY19" fmla="*/ 1218897 h 1343389"/>
                                    <a:gd name="connsiteX20" fmla="*/ 364619 w 731522"/>
                                    <a:gd name="connsiteY20" fmla="*/ 486711 h 1343389"/>
                                    <a:gd name="connsiteX21" fmla="*/ 547499 w 731522"/>
                                    <a:gd name="connsiteY21" fmla="*/ 306688 h 1343389"/>
                                    <a:gd name="connsiteX22" fmla="*/ 365096 w 731522"/>
                                    <a:gd name="connsiteY22" fmla="*/ 121998 h 1343389"/>
                                    <a:gd name="connsiteX23" fmla="*/ 182692 w 731522"/>
                                    <a:gd name="connsiteY23" fmla="*/ 304497 h 1343389"/>
                                    <a:gd name="connsiteX24" fmla="*/ 364619 w 731522"/>
                                    <a:gd name="connsiteY24" fmla="*/ 486711 h 1343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731522" h="1343389">
                                      <a:moveTo>
                                        <a:pt x="45722" y="1343389"/>
                                      </a:moveTo>
                                      <a:cubicBezTo>
                                        <a:pt x="10670" y="1327768"/>
                                        <a:pt x="-188" y="1299765"/>
                                        <a:pt x="2" y="1262808"/>
                                      </a:cubicBezTo>
                                      <a:cubicBezTo>
                                        <a:pt x="860" y="1103454"/>
                                        <a:pt x="-188" y="944006"/>
                                        <a:pt x="574" y="784653"/>
                                      </a:cubicBezTo>
                                      <a:cubicBezTo>
                                        <a:pt x="1145" y="666828"/>
                                        <a:pt x="38864" y="601011"/>
                                        <a:pt x="150212" y="521667"/>
                                      </a:cubicBezTo>
                                      <a:cubicBezTo>
                                        <a:pt x="76774" y="437562"/>
                                        <a:pt x="43913" y="341264"/>
                                        <a:pt x="71345" y="229821"/>
                                      </a:cubicBezTo>
                                      <a:cubicBezTo>
                                        <a:pt x="90109" y="153717"/>
                                        <a:pt x="134019" y="94662"/>
                                        <a:pt x="197932" y="50466"/>
                                      </a:cubicBezTo>
                                      <a:cubicBezTo>
                                        <a:pt x="313661" y="-29544"/>
                                        <a:pt x="477776" y="-12780"/>
                                        <a:pt x="581408" y="89137"/>
                                      </a:cubicBezTo>
                                      <a:cubicBezTo>
                                        <a:pt x="695899" y="201723"/>
                                        <a:pt x="696565" y="347550"/>
                                        <a:pt x="581980" y="523191"/>
                                      </a:cubicBezTo>
                                      <a:cubicBezTo>
                                        <a:pt x="648369" y="562625"/>
                                        <a:pt x="697137" y="617013"/>
                                        <a:pt x="719330" y="692546"/>
                                      </a:cubicBezTo>
                                      <a:cubicBezTo>
                                        <a:pt x="722950" y="704833"/>
                                        <a:pt x="727427" y="716835"/>
                                        <a:pt x="731522" y="728931"/>
                                      </a:cubicBezTo>
                                      <a:cubicBezTo>
                                        <a:pt x="731522" y="933719"/>
                                        <a:pt x="731522" y="1138602"/>
                                        <a:pt x="731522" y="1343389"/>
                                      </a:cubicBezTo>
                                      <a:cubicBezTo>
                                        <a:pt x="502922" y="1343389"/>
                                        <a:pt x="274322" y="1343389"/>
                                        <a:pt x="45722" y="1343389"/>
                                      </a:cubicBezTo>
                                      <a:close/>
                                      <a:moveTo>
                                        <a:pt x="122494" y="1218897"/>
                                      </a:moveTo>
                                      <a:cubicBezTo>
                                        <a:pt x="288419" y="1218897"/>
                                        <a:pt x="448249" y="1218897"/>
                                        <a:pt x="609221" y="1218897"/>
                                      </a:cubicBezTo>
                                      <a:cubicBezTo>
                                        <a:pt x="609221" y="1065069"/>
                                        <a:pt x="611603" y="914002"/>
                                        <a:pt x="608269" y="763031"/>
                                      </a:cubicBezTo>
                                      <a:cubicBezTo>
                                        <a:pt x="606459" y="678449"/>
                                        <a:pt x="541118" y="617489"/>
                                        <a:pt x="455869" y="613488"/>
                                      </a:cubicBezTo>
                                      <a:cubicBezTo>
                                        <a:pt x="402434" y="610917"/>
                                        <a:pt x="348808" y="611774"/>
                                        <a:pt x="295277" y="612441"/>
                                      </a:cubicBezTo>
                                      <a:cubicBezTo>
                                        <a:pt x="186121" y="613774"/>
                                        <a:pt x="123161" y="676830"/>
                                        <a:pt x="122684" y="786272"/>
                                      </a:cubicBezTo>
                                      <a:cubicBezTo>
                                        <a:pt x="122018" y="918384"/>
                                        <a:pt x="122494" y="1050400"/>
                                        <a:pt x="122494" y="1182512"/>
                                      </a:cubicBezTo>
                                      <a:cubicBezTo>
                                        <a:pt x="122494" y="1194132"/>
                                        <a:pt x="122494" y="1205753"/>
                                        <a:pt x="122494" y="1218897"/>
                                      </a:cubicBezTo>
                                      <a:close/>
                                      <a:moveTo>
                                        <a:pt x="364619" y="486711"/>
                                      </a:moveTo>
                                      <a:cubicBezTo>
                                        <a:pt x="465680" y="487187"/>
                                        <a:pt x="546452" y="407748"/>
                                        <a:pt x="547499" y="306688"/>
                                      </a:cubicBezTo>
                                      <a:cubicBezTo>
                                        <a:pt x="548642" y="204771"/>
                                        <a:pt x="466442" y="121522"/>
                                        <a:pt x="365096" y="121998"/>
                                      </a:cubicBezTo>
                                      <a:cubicBezTo>
                                        <a:pt x="266036" y="122475"/>
                                        <a:pt x="182882" y="205723"/>
                                        <a:pt x="182692" y="304497"/>
                                      </a:cubicBezTo>
                                      <a:cubicBezTo>
                                        <a:pt x="182406" y="403748"/>
                                        <a:pt x="264797" y="486234"/>
                                        <a:pt x="364619" y="4867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03" name="任意多边形: 形状 502"/>
                              <wps:cNvSpPr/>
                              <wps:spPr>
                                <a:xfrm>
                                  <a:off x="9395002" y="9789874"/>
                                  <a:ext cx="733227" cy="1343780"/>
                                </a:xfrm>
                                <a:custGeom>
                                  <a:avLst/>
                                  <a:gdLst>
                                    <a:gd name="connsiteX0" fmla="*/ 44091 w 733227"/>
                                    <a:gd name="connsiteY0" fmla="*/ 1343685 h 1343780"/>
                                    <a:gd name="connsiteX1" fmla="*/ 847 w 733227"/>
                                    <a:gd name="connsiteY1" fmla="*/ 1256912 h 1343780"/>
                                    <a:gd name="connsiteX2" fmla="*/ 371 w 733227"/>
                                    <a:gd name="connsiteY2" fmla="*/ 839241 h 1343780"/>
                                    <a:gd name="connsiteX3" fmla="*/ 153914 w 733227"/>
                                    <a:gd name="connsiteY3" fmla="*/ 522725 h 1343780"/>
                                    <a:gd name="connsiteX4" fmla="*/ 67999 w 733227"/>
                                    <a:gd name="connsiteY4" fmla="*/ 252025 h 1343780"/>
                                    <a:gd name="connsiteX5" fmla="*/ 165249 w 733227"/>
                                    <a:gd name="connsiteY5" fmla="*/ 78003 h 1343780"/>
                                    <a:gd name="connsiteX6" fmla="*/ 565966 w 733227"/>
                                    <a:gd name="connsiteY6" fmla="*/ 75241 h 1343780"/>
                                    <a:gd name="connsiteX7" fmla="*/ 671027 w 733227"/>
                                    <a:gd name="connsiteY7" fmla="*/ 293744 h 1343780"/>
                                    <a:gd name="connsiteX8" fmla="*/ 581587 w 733227"/>
                                    <a:gd name="connsiteY8" fmla="*/ 521201 h 1343780"/>
                                    <a:gd name="connsiteX9" fmla="*/ 621211 w 733227"/>
                                    <a:gd name="connsiteY9" fmla="*/ 549300 h 1343780"/>
                                    <a:gd name="connsiteX10" fmla="*/ 732939 w 733227"/>
                                    <a:gd name="connsiteY10" fmla="*/ 785044 h 1343780"/>
                                    <a:gd name="connsiteX11" fmla="*/ 733225 w 733227"/>
                                    <a:gd name="connsiteY11" fmla="*/ 1263484 h 1343780"/>
                                    <a:gd name="connsiteX12" fmla="*/ 686933 w 733227"/>
                                    <a:gd name="connsiteY12" fmla="*/ 1343780 h 1343780"/>
                                    <a:gd name="connsiteX13" fmla="*/ 44091 w 733227"/>
                                    <a:gd name="connsiteY13" fmla="*/ 1343685 h 1343780"/>
                                    <a:gd name="connsiteX14" fmla="*/ 123720 w 733227"/>
                                    <a:gd name="connsiteY14" fmla="*/ 1219955 h 1343780"/>
                                    <a:gd name="connsiteX15" fmla="*/ 608352 w 733227"/>
                                    <a:gd name="connsiteY15" fmla="*/ 1219955 h 1343780"/>
                                    <a:gd name="connsiteX16" fmla="*/ 606923 w 733227"/>
                                    <a:gd name="connsiteY16" fmla="*/ 744181 h 1343780"/>
                                    <a:gd name="connsiteX17" fmla="*/ 470430 w 733227"/>
                                    <a:gd name="connsiteY17" fmla="*/ 615022 h 1343780"/>
                                    <a:gd name="connsiteX18" fmla="*/ 277834 w 733227"/>
                                    <a:gd name="connsiteY18" fmla="*/ 613784 h 1343780"/>
                                    <a:gd name="connsiteX19" fmla="*/ 124672 w 733227"/>
                                    <a:gd name="connsiteY19" fmla="*/ 766470 h 1343780"/>
                                    <a:gd name="connsiteX20" fmla="*/ 123720 w 733227"/>
                                    <a:gd name="connsiteY20" fmla="*/ 1219955 h 1343780"/>
                                    <a:gd name="connsiteX21" fmla="*/ 367084 w 733227"/>
                                    <a:gd name="connsiteY21" fmla="*/ 487006 h 1343780"/>
                                    <a:gd name="connsiteX22" fmla="*/ 550345 w 733227"/>
                                    <a:gd name="connsiteY22" fmla="*/ 306317 h 1343780"/>
                                    <a:gd name="connsiteX23" fmla="*/ 369655 w 733227"/>
                                    <a:gd name="connsiteY23" fmla="*/ 122294 h 1343780"/>
                                    <a:gd name="connsiteX24" fmla="*/ 185537 w 733227"/>
                                    <a:gd name="connsiteY24" fmla="*/ 305460 h 1343780"/>
                                    <a:gd name="connsiteX25" fmla="*/ 367084 w 733227"/>
                                    <a:gd name="connsiteY25" fmla="*/ 487006 h 13437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733227" h="1343780">
                                      <a:moveTo>
                                        <a:pt x="44091" y="1343685"/>
                                      </a:moveTo>
                                      <a:cubicBezTo>
                                        <a:pt x="10849" y="1324159"/>
                                        <a:pt x="466" y="1294917"/>
                                        <a:pt x="847" y="1256912"/>
                                      </a:cubicBezTo>
                                      <a:cubicBezTo>
                                        <a:pt x="2276" y="1117657"/>
                                        <a:pt x="4848" y="978306"/>
                                        <a:pt x="371" y="839241"/>
                                      </a:cubicBezTo>
                                      <a:cubicBezTo>
                                        <a:pt x="-3915" y="706272"/>
                                        <a:pt x="27803" y="594258"/>
                                        <a:pt x="153914" y="522725"/>
                                      </a:cubicBezTo>
                                      <a:cubicBezTo>
                                        <a:pt x="81715" y="444239"/>
                                        <a:pt x="51235" y="354514"/>
                                        <a:pt x="67999" y="252025"/>
                                      </a:cubicBezTo>
                                      <a:cubicBezTo>
                                        <a:pt x="79333" y="183159"/>
                                        <a:pt x="111718" y="123532"/>
                                        <a:pt x="165249" y="78003"/>
                                      </a:cubicBezTo>
                                      <a:cubicBezTo>
                                        <a:pt x="286788" y="-25248"/>
                                        <a:pt x="448237" y="-25820"/>
                                        <a:pt x="565966" y="75241"/>
                                      </a:cubicBezTo>
                                      <a:cubicBezTo>
                                        <a:pt x="632927" y="132676"/>
                                        <a:pt x="667217" y="206686"/>
                                        <a:pt x="671027" y="293744"/>
                                      </a:cubicBezTo>
                                      <a:cubicBezTo>
                                        <a:pt x="674741" y="380803"/>
                                        <a:pt x="642356" y="455955"/>
                                        <a:pt x="581587" y="521201"/>
                                      </a:cubicBezTo>
                                      <a:cubicBezTo>
                                        <a:pt x="596636" y="531869"/>
                                        <a:pt x="609304" y="540061"/>
                                        <a:pt x="621211" y="549300"/>
                                      </a:cubicBezTo>
                                      <a:cubicBezTo>
                                        <a:pt x="698363" y="608926"/>
                                        <a:pt x="733034" y="688651"/>
                                        <a:pt x="732939" y="785044"/>
                                      </a:cubicBezTo>
                                      <a:cubicBezTo>
                                        <a:pt x="732844" y="944492"/>
                                        <a:pt x="732463" y="1104036"/>
                                        <a:pt x="733225" y="1263484"/>
                                      </a:cubicBezTo>
                                      <a:cubicBezTo>
                                        <a:pt x="733415" y="1300346"/>
                                        <a:pt x="722461" y="1328636"/>
                                        <a:pt x="686933" y="1343780"/>
                                      </a:cubicBezTo>
                                      <a:cubicBezTo>
                                        <a:pt x="472716" y="1343685"/>
                                        <a:pt x="258403" y="1343685"/>
                                        <a:pt x="44091" y="1343685"/>
                                      </a:cubicBezTo>
                                      <a:close/>
                                      <a:moveTo>
                                        <a:pt x="123720" y="1219955"/>
                                      </a:moveTo>
                                      <a:cubicBezTo>
                                        <a:pt x="287264" y="1219955"/>
                                        <a:pt x="447284" y="1219955"/>
                                        <a:pt x="608352" y="1219955"/>
                                      </a:cubicBezTo>
                                      <a:cubicBezTo>
                                        <a:pt x="608352" y="1060031"/>
                                        <a:pt x="611400" y="902011"/>
                                        <a:pt x="606923" y="744181"/>
                                      </a:cubicBezTo>
                                      <a:cubicBezTo>
                                        <a:pt x="605018" y="676554"/>
                                        <a:pt x="539201" y="619023"/>
                                        <a:pt x="470430" y="615022"/>
                                      </a:cubicBezTo>
                                      <a:cubicBezTo>
                                        <a:pt x="406422" y="611403"/>
                                        <a:pt x="341938" y="611213"/>
                                        <a:pt x="277834" y="613784"/>
                                      </a:cubicBezTo>
                                      <a:cubicBezTo>
                                        <a:pt x="191062" y="617213"/>
                                        <a:pt x="126482" y="679221"/>
                                        <a:pt x="124672" y="766470"/>
                                      </a:cubicBezTo>
                                      <a:cubicBezTo>
                                        <a:pt x="121434" y="916298"/>
                                        <a:pt x="123720" y="1066222"/>
                                        <a:pt x="123720" y="1219955"/>
                                      </a:cubicBezTo>
                                      <a:close/>
                                      <a:moveTo>
                                        <a:pt x="367084" y="487006"/>
                                      </a:moveTo>
                                      <a:cubicBezTo>
                                        <a:pt x="467191" y="487197"/>
                                        <a:pt x="549392" y="406234"/>
                                        <a:pt x="550345" y="306317"/>
                                      </a:cubicBezTo>
                                      <a:cubicBezTo>
                                        <a:pt x="551393" y="207638"/>
                                        <a:pt x="468906" y="123628"/>
                                        <a:pt x="369655" y="122294"/>
                                      </a:cubicBezTo>
                                      <a:cubicBezTo>
                                        <a:pt x="268786" y="120961"/>
                                        <a:pt x="185251" y="204019"/>
                                        <a:pt x="185537" y="305460"/>
                                      </a:cubicBezTo>
                                      <a:cubicBezTo>
                                        <a:pt x="185823" y="406425"/>
                                        <a:pt x="266119" y="486721"/>
                                        <a:pt x="367084" y="4870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05" name="任意多边形: 形状 504"/>
                              <wps:cNvSpPr/>
                              <wps:spPr>
                                <a:xfrm>
                                  <a:off x="9640928" y="8149567"/>
                                  <a:ext cx="1217199" cy="115823"/>
                                </a:xfrm>
                                <a:custGeom>
                                  <a:avLst/>
                                  <a:gdLst>
                                    <a:gd name="connsiteX0" fmla="*/ 0 w 1217199"/>
                                    <a:gd name="connsiteY0" fmla="*/ 115824 h 115823"/>
                                    <a:gd name="connsiteX1" fmla="*/ 0 w 1217199"/>
                                    <a:gd name="connsiteY1" fmla="*/ 0 h 115823"/>
                                    <a:gd name="connsiteX2" fmla="*/ 1217200 w 1217199"/>
                                    <a:gd name="connsiteY2" fmla="*/ 0 h 115823"/>
                                    <a:gd name="connsiteX3" fmla="*/ 1217200 w 1217199"/>
                                    <a:gd name="connsiteY3" fmla="*/ 115824 h 115823"/>
                                    <a:gd name="connsiteX4" fmla="*/ 0 w 1217199"/>
                                    <a:gd name="connsiteY4" fmla="*/ 115824 h 1158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217199" h="115823">
                                      <a:moveTo>
                                        <a:pt x="0" y="115824"/>
                                      </a:moveTo>
                                      <a:cubicBezTo>
                                        <a:pt x="0" y="76295"/>
                                        <a:pt x="0" y="39624"/>
                                        <a:pt x="0" y="0"/>
                                      </a:cubicBezTo>
                                      <a:cubicBezTo>
                                        <a:pt x="405670" y="0"/>
                                        <a:pt x="810292" y="0"/>
                                        <a:pt x="1217200" y="0"/>
                                      </a:cubicBezTo>
                                      <a:cubicBezTo>
                                        <a:pt x="1217200" y="37719"/>
                                        <a:pt x="1217200" y="75343"/>
                                        <a:pt x="1217200" y="115824"/>
                                      </a:cubicBezTo>
                                      <a:cubicBezTo>
                                        <a:pt x="812863" y="115824"/>
                                        <a:pt x="408146" y="115824"/>
                                        <a:pt x="0" y="1158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06" name="任意多边形: 形状 505"/>
                              <wps:cNvSpPr/>
                              <wps:spPr>
                                <a:xfrm>
                                  <a:off x="9398135" y="8513612"/>
                                  <a:ext cx="1215675" cy="117824"/>
                                </a:xfrm>
                                <a:custGeom>
                                  <a:avLst/>
                                  <a:gdLst>
                                    <a:gd name="connsiteX0" fmla="*/ 0 w 1215675"/>
                                    <a:gd name="connsiteY0" fmla="*/ 117824 h 117824"/>
                                    <a:gd name="connsiteX1" fmla="*/ 0 w 1215675"/>
                                    <a:gd name="connsiteY1" fmla="*/ 0 h 117824"/>
                                    <a:gd name="connsiteX2" fmla="*/ 1215676 w 1215675"/>
                                    <a:gd name="connsiteY2" fmla="*/ 0 h 117824"/>
                                    <a:gd name="connsiteX3" fmla="*/ 1215676 w 1215675"/>
                                    <a:gd name="connsiteY3" fmla="*/ 117824 h 117824"/>
                                    <a:gd name="connsiteX4" fmla="*/ 0 w 1215675"/>
                                    <a:gd name="connsiteY4" fmla="*/ 117824 h 1178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215675" h="117824">
                                      <a:moveTo>
                                        <a:pt x="0" y="117824"/>
                                      </a:moveTo>
                                      <a:cubicBezTo>
                                        <a:pt x="0" y="77057"/>
                                        <a:pt x="0" y="39529"/>
                                        <a:pt x="0" y="0"/>
                                      </a:cubicBezTo>
                                      <a:cubicBezTo>
                                        <a:pt x="405479" y="0"/>
                                        <a:pt x="809339" y="0"/>
                                        <a:pt x="1215676" y="0"/>
                                      </a:cubicBezTo>
                                      <a:cubicBezTo>
                                        <a:pt x="1215676" y="38957"/>
                                        <a:pt x="1215676" y="77343"/>
                                        <a:pt x="1215676" y="117824"/>
                                      </a:cubicBezTo>
                                      <a:cubicBezTo>
                                        <a:pt x="810577" y="117824"/>
                                        <a:pt x="406813" y="117824"/>
                                        <a:pt x="0" y="1178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507" name="任意多边形: 形状 506"/>
                              <wps:cNvSpPr/>
                              <wps:spPr>
                                <a:xfrm>
                                  <a:off x="9460905" y="7784092"/>
                                  <a:ext cx="1213389" cy="116681"/>
                                </a:xfrm>
                                <a:custGeom>
                                  <a:avLst/>
                                  <a:gdLst>
                                    <a:gd name="connsiteX0" fmla="*/ 1213390 w 1213389"/>
                                    <a:gd name="connsiteY0" fmla="*/ 0 h 116681"/>
                                    <a:gd name="connsiteX1" fmla="*/ 1213390 w 1213389"/>
                                    <a:gd name="connsiteY1" fmla="*/ 116681 h 116681"/>
                                    <a:gd name="connsiteX2" fmla="*/ 0 w 1213389"/>
                                    <a:gd name="connsiteY2" fmla="*/ 116681 h 116681"/>
                                    <a:gd name="connsiteX3" fmla="*/ 0 w 1213389"/>
                                    <a:gd name="connsiteY3" fmla="*/ 0 h 116681"/>
                                    <a:gd name="connsiteX4" fmla="*/ 1213390 w 1213389"/>
                                    <a:gd name="connsiteY4" fmla="*/ 0 h 11668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213389" h="116681">
                                      <a:moveTo>
                                        <a:pt x="1213390" y="0"/>
                                      </a:moveTo>
                                      <a:cubicBezTo>
                                        <a:pt x="1213390" y="39529"/>
                                        <a:pt x="1213390" y="77057"/>
                                        <a:pt x="1213390" y="116681"/>
                                      </a:cubicBezTo>
                                      <a:cubicBezTo>
                                        <a:pt x="808577" y="116681"/>
                                        <a:pt x="405670" y="116681"/>
                                        <a:pt x="0" y="116681"/>
                                      </a:cubicBezTo>
                                      <a:cubicBezTo>
                                        <a:pt x="0" y="78200"/>
                                        <a:pt x="0" y="40767"/>
                                        <a:pt x="0" y="0"/>
                                      </a:cubicBezTo>
                                      <a:cubicBezTo>
                                        <a:pt x="402717" y="0"/>
                                        <a:pt x="806482" y="0"/>
                                        <a:pt x="12133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520" name="矩形: 圆角 519"/>
                            <wps:cNvSpPr/>
                            <wps:spPr>
                              <a:xfrm>
                                <a:off x="8167" y="7715"/>
                                <a:ext cx="841" cy="841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gradFill>
                                  <a:gsLst>
                                    <a:gs pos="0">
                                      <a:schemeClr val="accent1"/>
                                    </a:gs>
                                    <a:gs pos="100000">
                                      <a:schemeClr val="accent1">
                                        <a:lumMod val="75000"/>
                                      </a:schemeClr>
                                    </a:gs>
                                  </a:gsLst>
                                  <a:lin ang="2700000" scaled="0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74" name="文本框 36"/>
                          <wps:cNvSpPr txBox="1"/>
                          <wps:spPr>
                            <a:xfrm>
                              <a:off x="6124" y="95261"/>
                              <a:ext cx="9819" cy="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numPr>
                                    <w:ilvl w:val="0"/>
                                    <w:numId w:val="0"/>
                                  </w:numPr>
                                  <w:autoSpaceDE w:val="0"/>
                                  <w:spacing w:line="400" w:lineRule="exact"/>
                                  <w:ind w:leftChars="0"/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color w:val="000000"/>
                                    <w:spacing w:val="0"/>
                                    <w:w w:val="100"/>
                                    <w:kern w:val="24"/>
                                    <w:position w:val="0"/>
                                    <w:sz w:val="20"/>
                                    <w:szCs w:val="20"/>
                                    <w:u w:val="none" w:color="auto"/>
                                    <w:vertAlign w:val="baseline"/>
                                    <w:lang w:val="en-US" w:eastAsia="zh-CN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0"/>
                                      </w14:gradFill>
                                    </w14:textFill>
                                  </w:rPr>
                                  <w:t>报名方式：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</w:rPr>
                                  <w:t>益策学习通会员，请登录学乎网报名自动扣费；非会员用户，请联系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lang w:eastAsia="zh-CN"/>
                                  </w:rPr>
                                  <w:t>您的学习顾问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</w:rPr>
                                  <w:t>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 w:val="0"/>
                                  <w:autoSpaceDN/>
                                  <w:bidi w:val="0"/>
                                  <w:adjustRightInd/>
                                  <w:snapToGrid/>
                                  <w:spacing w:line="340" w:lineRule="exact"/>
                                  <w:ind w:leftChars="0"/>
                                  <w:textAlignment w:val="auto"/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思源黑体 CN Bold" w:hAnsi="思源黑体 CN Bold" w:eastAsia="思源黑体 CN Bold" w:cs="思源黑体 CN Bold"/>
                                    <w:color w:val="000000"/>
                                    <w:spacing w:val="0"/>
                                    <w:w w:val="100"/>
                                    <w:kern w:val="24"/>
                                    <w:position w:val="0"/>
                                    <w:sz w:val="20"/>
                                    <w:szCs w:val="20"/>
                                    <w:u w:val="none" w:color="auto"/>
                                    <w:vertAlign w:val="baseline"/>
                                    <w:lang w:val="en-US" w:eastAsia="zh-CN"/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/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</w14:schemeClr>
                                          </w14:gs>
                                        </w14:gsLst>
                                        <w14:lin w14:ang="2700000" w14:scaled="0"/>
                                      </w14:gradFill>
                                    </w14:textFill>
                                  </w:rPr>
                                  <w:t>撤销席位：</w:t>
                                </w:r>
                                <w:r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</w:rPr>
                                  <w:t>报名成功的客户通过学乎网撤销预留席位，如在开课前3天取消报名，将100%退回原课程费用；如在开课3天内取消报名或缺席，将收取课程费用的50％作为课程席位空置费。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0"/>
                                  </w:numPr>
                                  <w:autoSpaceDE w:val="0"/>
                                  <w:spacing w:line="400" w:lineRule="exact"/>
                                  <w:ind w:leftChars="0"/>
                                  <w:rPr>
                                    <w:rFonts w:hint="eastAsia" w:ascii="思源黑体 CN Regular" w:hAnsi="思源黑体 CN Regular" w:eastAsia="思源黑体 CN Regular" w:cs="思源黑体 CN Regular"/>
                                    <w:sz w:val="20"/>
                                    <w:szCs w:val="20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175" name="组合 3"/>
                          <wpg:cNvGrpSpPr/>
                          <wpg:grpSpPr>
                            <a:xfrm>
                              <a:off x="5130" y="96569"/>
                              <a:ext cx="863" cy="875"/>
                              <a:chOff x="8167" y="5810"/>
                              <a:chExt cx="840" cy="840"/>
                            </a:xfrm>
                          </wpg:grpSpPr>
                          <wps:wsp>
                            <wps:cNvPr id="430" name="矩形: 圆角 429"/>
                            <wps:cNvSpPr/>
                            <wps:spPr>
                              <a:xfrm>
                                <a:off x="8167" y="5810"/>
                                <a:ext cx="841" cy="841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gradFill>
                                  <a:gsLst>
                                    <a:gs pos="0">
                                      <a:schemeClr val="accent1"/>
                                    </a:gs>
                                    <a:gs pos="100000">
                                      <a:schemeClr val="accent1">
                                        <a:lumMod val="75000"/>
                                      </a:schemeClr>
                                    </a:gs>
                                  </a:gsLst>
                                  <a:lin ang="2700000" scaled="0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444" name="图形 441"/>
                            <wpg:cNvGrpSpPr/>
                            <wpg:grpSpPr>
                              <a:xfrm rot="0">
                                <a:off x="8319" y="5962"/>
                                <a:ext cx="537" cy="538"/>
                                <a:chOff x="5521636" y="8152591"/>
                                <a:chExt cx="3453078" cy="3457431"/>
                              </a:xfrm>
                              <a:gradFill>
                                <a:gsLst>
                                  <a:gs pos="0">
                                    <a:schemeClr val="accent1"/>
                                  </a:gs>
                                  <a:gs pos="100000">
                                    <a:schemeClr val="accent1">
                                      <a:lumMod val="75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</wpg:grpSpPr>
                            <wps:wsp>
                              <wps:cNvPr id="446" name="任意多边形: 形状 445"/>
                              <wps:cNvSpPr/>
                              <wps:spPr>
                                <a:xfrm>
                                  <a:off x="5521636" y="8152591"/>
                                  <a:ext cx="3453078" cy="3457431"/>
                                </a:xfrm>
                                <a:custGeom>
                                  <a:avLst/>
                                  <a:gdLst>
                                    <a:gd name="connsiteX0" fmla="*/ 838847 w 3453078"/>
                                    <a:gd name="connsiteY0" fmla="*/ 492299 h 3457431"/>
                                    <a:gd name="connsiteX1" fmla="*/ 838847 w 3453078"/>
                                    <a:gd name="connsiteY1" fmla="*/ 352091 h 3457431"/>
                                    <a:gd name="connsiteX2" fmla="*/ 838847 w 3453078"/>
                                    <a:gd name="connsiteY2" fmla="*/ 73485 h 3457431"/>
                                    <a:gd name="connsiteX3" fmla="*/ 924000 w 3453078"/>
                                    <a:gd name="connsiteY3" fmla="*/ 6143 h 3457431"/>
                                    <a:gd name="connsiteX4" fmla="*/ 1237087 w 3453078"/>
                                    <a:gd name="connsiteY4" fmla="*/ 88820 h 3457431"/>
                                    <a:gd name="connsiteX5" fmla="*/ 2551156 w 3453078"/>
                                    <a:gd name="connsiteY5" fmla="*/ 436959 h 3457431"/>
                                    <a:gd name="connsiteX6" fmla="*/ 2615069 w 3453078"/>
                                    <a:gd name="connsiteY6" fmla="*/ 521446 h 3457431"/>
                                    <a:gd name="connsiteX7" fmla="*/ 2615069 w 3453078"/>
                                    <a:gd name="connsiteY7" fmla="*/ 939308 h 3457431"/>
                                    <a:gd name="connsiteX8" fmla="*/ 2615069 w 3453078"/>
                                    <a:gd name="connsiteY8" fmla="*/ 986075 h 3457431"/>
                                    <a:gd name="connsiteX9" fmla="*/ 2659836 w 3453078"/>
                                    <a:gd name="connsiteY9" fmla="*/ 986075 h 3457431"/>
                                    <a:gd name="connsiteX10" fmla="*/ 3376307 w 3453078"/>
                                    <a:gd name="connsiteY10" fmla="*/ 986075 h 3457431"/>
                                    <a:gd name="connsiteX11" fmla="*/ 3453079 w 3453078"/>
                                    <a:gd name="connsiteY11" fmla="*/ 1063323 h 3457431"/>
                                    <a:gd name="connsiteX12" fmla="*/ 3453079 w 3453078"/>
                                    <a:gd name="connsiteY12" fmla="*/ 3381137 h 3457431"/>
                                    <a:gd name="connsiteX13" fmla="*/ 3376497 w 3453078"/>
                                    <a:gd name="connsiteY13" fmla="*/ 3457432 h 3457431"/>
                                    <a:gd name="connsiteX14" fmla="*/ 75895 w 3453078"/>
                                    <a:gd name="connsiteY14" fmla="*/ 3457432 h 3457431"/>
                                    <a:gd name="connsiteX15" fmla="*/ 932 w 3453078"/>
                                    <a:gd name="connsiteY15" fmla="*/ 3383137 h 3457431"/>
                                    <a:gd name="connsiteX16" fmla="*/ 932 w 3453078"/>
                                    <a:gd name="connsiteY16" fmla="*/ 2761726 h 3457431"/>
                                    <a:gd name="connsiteX17" fmla="*/ 1599 w 3453078"/>
                                    <a:gd name="connsiteY17" fmla="*/ 2733151 h 3457431"/>
                                    <a:gd name="connsiteX18" fmla="*/ 46176 w 3453078"/>
                                    <a:gd name="connsiteY18" fmla="*/ 2690384 h 3457431"/>
                                    <a:gd name="connsiteX19" fmla="*/ 96373 w 3453078"/>
                                    <a:gd name="connsiteY19" fmla="*/ 2726198 h 3457431"/>
                                    <a:gd name="connsiteX20" fmla="*/ 99612 w 3453078"/>
                                    <a:gd name="connsiteY20" fmla="*/ 2765060 h 3457431"/>
                                    <a:gd name="connsiteX21" fmla="*/ 99707 w 3453078"/>
                                    <a:gd name="connsiteY21" fmla="*/ 3311509 h 3457431"/>
                                    <a:gd name="connsiteX22" fmla="*/ 99707 w 3453078"/>
                                    <a:gd name="connsiteY22" fmla="*/ 3356181 h 3457431"/>
                                    <a:gd name="connsiteX23" fmla="*/ 834180 w 3453078"/>
                                    <a:gd name="connsiteY23" fmla="*/ 3356181 h 3457431"/>
                                    <a:gd name="connsiteX24" fmla="*/ 834180 w 3453078"/>
                                    <a:gd name="connsiteY24" fmla="*/ 3096720 h 3457431"/>
                                    <a:gd name="connsiteX25" fmla="*/ 797413 w 3453078"/>
                                    <a:gd name="connsiteY25" fmla="*/ 3095006 h 3457431"/>
                                    <a:gd name="connsiteX26" fmla="*/ 430319 w 3453078"/>
                                    <a:gd name="connsiteY26" fmla="*/ 3094815 h 3457431"/>
                                    <a:gd name="connsiteX27" fmla="*/ 362788 w 3453078"/>
                                    <a:gd name="connsiteY27" fmla="*/ 3027188 h 3457431"/>
                                    <a:gd name="connsiteX28" fmla="*/ 362788 w 3453078"/>
                                    <a:gd name="connsiteY28" fmla="*/ 2802207 h 3457431"/>
                                    <a:gd name="connsiteX29" fmla="*/ 433082 w 3453078"/>
                                    <a:gd name="connsiteY29" fmla="*/ 2733627 h 3457431"/>
                                    <a:gd name="connsiteX30" fmla="*/ 793127 w 3453078"/>
                                    <a:gd name="connsiteY30" fmla="*/ 2733532 h 3457431"/>
                                    <a:gd name="connsiteX31" fmla="*/ 834275 w 3453078"/>
                                    <a:gd name="connsiteY31" fmla="*/ 2733532 h 3457431"/>
                                    <a:gd name="connsiteX32" fmla="*/ 834275 w 3453078"/>
                                    <a:gd name="connsiteY32" fmla="*/ 2470071 h 3457431"/>
                                    <a:gd name="connsiteX33" fmla="*/ 797318 w 3453078"/>
                                    <a:gd name="connsiteY33" fmla="*/ 2470071 h 3457431"/>
                                    <a:gd name="connsiteX34" fmla="*/ 437273 w 3453078"/>
                                    <a:gd name="connsiteY34" fmla="*/ 2470071 h 3457431"/>
                                    <a:gd name="connsiteX35" fmla="*/ 362788 w 3453078"/>
                                    <a:gd name="connsiteY35" fmla="*/ 2397490 h 3457431"/>
                                    <a:gd name="connsiteX36" fmla="*/ 362882 w 3453078"/>
                                    <a:gd name="connsiteY36" fmla="*/ 2172509 h 3457431"/>
                                    <a:gd name="connsiteX37" fmla="*/ 429367 w 3453078"/>
                                    <a:gd name="connsiteY37" fmla="*/ 2106977 h 3457431"/>
                                    <a:gd name="connsiteX38" fmla="*/ 834275 w 3453078"/>
                                    <a:gd name="connsiteY38" fmla="*/ 2106882 h 3457431"/>
                                    <a:gd name="connsiteX39" fmla="*/ 834275 w 3453078"/>
                                    <a:gd name="connsiteY39" fmla="*/ 1842849 h 3457431"/>
                                    <a:gd name="connsiteX40" fmla="*/ 795032 w 3453078"/>
                                    <a:gd name="connsiteY40" fmla="*/ 1842849 h 3457431"/>
                                    <a:gd name="connsiteX41" fmla="*/ 427938 w 3453078"/>
                                    <a:gd name="connsiteY41" fmla="*/ 1842754 h 3457431"/>
                                    <a:gd name="connsiteX42" fmla="*/ 362882 w 3453078"/>
                                    <a:gd name="connsiteY42" fmla="*/ 1779794 h 3457431"/>
                                    <a:gd name="connsiteX43" fmla="*/ 362882 w 3453078"/>
                                    <a:gd name="connsiteY43" fmla="*/ 1544050 h 3457431"/>
                                    <a:gd name="connsiteX44" fmla="*/ 428129 w 3453078"/>
                                    <a:gd name="connsiteY44" fmla="*/ 1480423 h 3457431"/>
                                    <a:gd name="connsiteX45" fmla="*/ 788174 w 3453078"/>
                                    <a:gd name="connsiteY45" fmla="*/ 1480232 h 3457431"/>
                                    <a:gd name="connsiteX46" fmla="*/ 833894 w 3453078"/>
                                    <a:gd name="connsiteY46" fmla="*/ 1480232 h 3457431"/>
                                    <a:gd name="connsiteX47" fmla="*/ 833894 w 3453078"/>
                                    <a:gd name="connsiteY47" fmla="*/ 1219533 h 3457431"/>
                                    <a:gd name="connsiteX48" fmla="*/ 797508 w 3453078"/>
                                    <a:gd name="connsiteY48" fmla="*/ 1217628 h 3457431"/>
                                    <a:gd name="connsiteX49" fmla="*/ 433939 w 3453078"/>
                                    <a:gd name="connsiteY49" fmla="*/ 1217438 h 3457431"/>
                                    <a:gd name="connsiteX50" fmla="*/ 362788 w 3453078"/>
                                    <a:gd name="connsiteY50" fmla="*/ 1145333 h 3457431"/>
                                    <a:gd name="connsiteX51" fmla="*/ 362882 w 3453078"/>
                                    <a:gd name="connsiteY51" fmla="*/ 920353 h 3457431"/>
                                    <a:gd name="connsiteX52" fmla="*/ 429367 w 3453078"/>
                                    <a:gd name="connsiteY52" fmla="*/ 855107 h 3457431"/>
                                    <a:gd name="connsiteX53" fmla="*/ 792936 w 3453078"/>
                                    <a:gd name="connsiteY53" fmla="*/ 855011 h 3457431"/>
                                    <a:gd name="connsiteX54" fmla="*/ 834275 w 3453078"/>
                                    <a:gd name="connsiteY54" fmla="*/ 855011 h 3457431"/>
                                    <a:gd name="connsiteX55" fmla="*/ 834275 w 3453078"/>
                                    <a:gd name="connsiteY55" fmla="*/ 594217 h 3457431"/>
                                    <a:gd name="connsiteX56" fmla="*/ 99992 w 3453078"/>
                                    <a:gd name="connsiteY56" fmla="*/ 594217 h 3457431"/>
                                    <a:gd name="connsiteX57" fmla="*/ 99992 w 3453078"/>
                                    <a:gd name="connsiteY57" fmla="*/ 636794 h 3457431"/>
                                    <a:gd name="connsiteX58" fmla="*/ 99802 w 3453078"/>
                                    <a:gd name="connsiteY58" fmla="*/ 1383173 h 3457431"/>
                                    <a:gd name="connsiteX59" fmla="*/ 94659 w 3453078"/>
                                    <a:gd name="connsiteY59" fmla="*/ 1424511 h 3457431"/>
                                    <a:gd name="connsiteX60" fmla="*/ 46176 w 3453078"/>
                                    <a:gd name="connsiteY60" fmla="*/ 1454896 h 3457431"/>
                                    <a:gd name="connsiteX61" fmla="*/ 2837 w 3453078"/>
                                    <a:gd name="connsiteY61" fmla="*/ 1417082 h 3457431"/>
                                    <a:gd name="connsiteX62" fmla="*/ 1218 w 3453078"/>
                                    <a:gd name="connsiteY62" fmla="*/ 1385649 h 3457431"/>
                                    <a:gd name="connsiteX63" fmla="*/ 1218 w 3453078"/>
                                    <a:gd name="connsiteY63" fmla="*/ 564213 h 3457431"/>
                                    <a:gd name="connsiteX64" fmla="*/ 75228 w 3453078"/>
                                    <a:gd name="connsiteY64" fmla="*/ 491918 h 3457431"/>
                                    <a:gd name="connsiteX65" fmla="*/ 795222 w 3453078"/>
                                    <a:gd name="connsiteY65" fmla="*/ 491918 h 3457431"/>
                                    <a:gd name="connsiteX66" fmla="*/ 838847 w 3453078"/>
                                    <a:gd name="connsiteY66" fmla="*/ 492299 h 3457431"/>
                                    <a:gd name="connsiteX67" fmla="*/ 940669 w 3453078"/>
                                    <a:gd name="connsiteY67" fmla="*/ 112823 h 3457431"/>
                                    <a:gd name="connsiteX68" fmla="*/ 940669 w 3453078"/>
                                    <a:gd name="connsiteY68" fmla="*/ 3356562 h 3457431"/>
                                    <a:gd name="connsiteX69" fmla="*/ 2514771 w 3453078"/>
                                    <a:gd name="connsiteY69" fmla="*/ 3356562 h 3457431"/>
                                    <a:gd name="connsiteX70" fmla="*/ 2514771 w 3453078"/>
                                    <a:gd name="connsiteY70" fmla="*/ 3316272 h 3457431"/>
                                    <a:gd name="connsiteX71" fmla="*/ 2517628 w 3453078"/>
                                    <a:gd name="connsiteY71" fmla="*/ 570023 h 3457431"/>
                                    <a:gd name="connsiteX72" fmla="*/ 2479433 w 3453078"/>
                                    <a:gd name="connsiteY72" fmla="*/ 519827 h 3457431"/>
                                    <a:gd name="connsiteX73" fmla="*/ 1220514 w 3453078"/>
                                    <a:gd name="connsiteY73" fmla="*/ 186166 h 3457431"/>
                                    <a:gd name="connsiteX74" fmla="*/ 940669 w 3453078"/>
                                    <a:gd name="connsiteY74" fmla="*/ 112823 h 3457431"/>
                                    <a:gd name="connsiteX75" fmla="*/ 3351542 w 3453078"/>
                                    <a:gd name="connsiteY75" fmla="*/ 3356848 h 3457431"/>
                                    <a:gd name="connsiteX76" fmla="*/ 3351542 w 3453078"/>
                                    <a:gd name="connsiteY76" fmla="*/ 1087707 h 3457431"/>
                                    <a:gd name="connsiteX77" fmla="*/ 2619164 w 3453078"/>
                                    <a:gd name="connsiteY77" fmla="*/ 1087707 h 3457431"/>
                                    <a:gd name="connsiteX78" fmla="*/ 2619164 w 3453078"/>
                                    <a:gd name="connsiteY78" fmla="*/ 3356848 h 3457431"/>
                                    <a:gd name="connsiteX79" fmla="*/ 3351542 w 3453078"/>
                                    <a:gd name="connsiteY79" fmla="*/ 3356848 h 3457431"/>
                                    <a:gd name="connsiteX80" fmla="*/ 462990 w 3453078"/>
                                    <a:gd name="connsiteY80" fmla="*/ 2208133 h 3457431"/>
                                    <a:gd name="connsiteX81" fmla="*/ 462990 w 3453078"/>
                                    <a:gd name="connsiteY81" fmla="*/ 2368343 h 3457431"/>
                                    <a:gd name="connsiteX82" fmla="*/ 833227 w 3453078"/>
                                    <a:gd name="connsiteY82" fmla="*/ 2368343 h 3457431"/>
                                    <a:gd name="connsiteX83" fmla="*/ 833227 w 3453078"/>
                                    <a:gd name="connsiteY83" fmla="*/ 2208133 h 3457431"/>
                                    <a:gd name="connsiteX84" fmla="*/ 462990 w 3453078"/>
                                    <a:gd name="connsiteY84" fmla="*/ 2208133 h 3457431"/>
                                    <a:gd name="connsiteX85" fmla="*/ 834275 w 3453078"/>
                                    <a:gd name="connsiteY85" fmla="*/ 956357 h 3457431"/>
                                    <a:gd name="connsiteX86" fmla="*/ 463276 w 3453078"/>
                                    <a:gd name="connsiteY86" fmla="*/ 956357 h 3457431"/>
                                    <a:gd name="connsiteX87" fmla="*/ 463276 w 3453078"/>
                                    <a:gd name="connsiteY87" fmla="*/ 1116473 h 3457431"/>
                                    <a:gd name="connsiteX88" fmla="*/ 834275 w 3453078"/>
                                    <a:gd name="connsiteY88" fmla="*/ 1116473 h 3457431"/>
                                    <a:gd name="connsiteX89" fmla="*/ 834275 w 3453078"/>
                                    <a:gd name="connsiteY89" fmla="*/ 956357 h 3457431"/>
                                    <a:gd name="connsiteX90" fmla="*/ 834180 w 3453078"/>
                                    <a:gd name="connsiteY90" fmla="*/ 1742741 h 3457431"/>
                                    <a:gd name="connsiteX91" fmla="*/ 834180 w 3453078"/>
                                    <a:gd name="connsiteY91" fmla="*/ 1581769 h 3457431"/>
                                    <a:gd name="connsiteX92" fmla="*/ 463466 w 3453078"/>
                                    <a:gd name="connsiteY92" fmla="*/ 1581769 h 3457431"/>
                                    <a:gd name="connsiteX93" fmla="*/ 463466 w 3453078"/>
                                    <a:gd name="connsiteY93" fmla="*/ 1742741 h 3457431"/>
                                    <a:gd name="connsiteX94" fmla="*/ 834180 w 3453078"/>
                                    <a:gd name="connsiteY94" fmla="*/ 1742741 h 3457431"/>
                                    <a:gd name="connsiteX95" fmla="*/ 834370 w 3453078"/>
                                    <a:gd name="connsiteY95" fmla="*/ 2832401 h 3457431"/>
                                    <a:gd name="connsiteX96" fmla="*/ 483469 w 3453078"/>
                                    <a:gd name="connsiteY96" fmla="*/ 2832116 h 3457431"/>
                                    <a:gd name="connsiteX97" fmla="*/ 460228 w 3453078"/>
                                    <a:gd name="connsiteY97" fmla="*/ 2858690 h 3457431"/>
                                    <a:gd name="connsiteX98" fmla="*/ 459942 w 3453078"/>
                                    <a:gd name="connsiteY98" fmla="*/ 2965561 h 3457431"/>
                                    <a:gd name="connsiteX99" fmla="*/ 492327 w 3453078"/>
                                    <a:gd name="connsiteY99" fmla="*/ 2997851 h 3457431"/>
                                    <a:gd name="connsiteX100" fmla="*/ 751884 w 3453078"/>
                                    <a:gd name="connsiteY100" fmla="*/ 2997374 h 3457431"/>
                                    <a:gd name="connsiteX101" fmla="*/ 834465 w 3453078"/>
                                    <a:gd name="connsiteY101" fmla="*/ 2997374 h 3457431"/>
                                    <a:gd name="connsiteX102" fmla="*/ 834370 w 3453078"/>
                                    <a:gd name="connsiteY102" fmla="*/ 2832401 h 345743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</a:cxnLst>
                                  <a:rect l="l" t="t" r="r" b="b"/>
                                  <a:pathLst>
                                    <a:path w="3453078" h="3457431">
                                      <a:moveTo>
                                        <a:pt x="838847" y="492299"/>
                                      </a:moveTo>
                                      <a:cubicBezTo>
                                        <a:pt x="838847" y="442388"/>
                                        <a:pt x="838847" y="397240"/>
                                        <a:pt x="838847" y="352091"/>
                                      </a:cubicBezTo>
                                      <a:cubicBezTo>
                                        <a:pt x="838847" y="259223"/>
                                        <a:pt x="838752" y="166354"/>
                                        <a:pt x="838847" y="73485"/>
                                      </a:cubicBezTo>
                                      <a:cubicBezTo>
                                        <a:pt x="838942" y="5667"/>
                                        <a:pt x="859707" y="-10716"/>
                                        <a:pt x="924000" y="6143"/>
                                      </a:cubicBezTo>
                                      <a:cubicBezTo>
                                        <a:pt x="1028395" y="33575"/>
                                        <a:pt x="1132788" y="61198"/>
                                        <a:pt x="1237087" y="88820"/>
                                      </a:cubicBezTo>
                                      <a:cubicBezTo>
                                        <a:pt x="1675142" y="204835"/>
                                        <a:pt x="2113196" y="320849"/>
                                        <a:pt x="2551156" y="436959"/>
                                      </a:cubicBezTo>
                                      <a:cubicBezTo>
                                        <a:pt x="2608878" y="452294"/>
                                        <a:pt x="2615069" y="460676"/>
                                        <a:pt x="2615069" y="521446"/>
                                      </a:cubicBezTo>
                                      <a:cubicBezTo>
                                        <a:pt x="2615164" y="660701"/>
                                        <a:pt x="2615069" y="800052"/>
                                        <a:pt x="2615069" y="939308"/>
                                      </a:cubicBezTo>
                                      <a:cubicBezTo>
                                        <a:pt x="2615069" y="953405"/>
                                        <a:pt x="2615069" y="967502"/>
                                        <a:pt x="2615069" y="986075"/>
                                      </a:cubicBezTo>
                                      <a:cubicBezTo>
                                        <a:pt x="2632119" y="986075"/>
                                        <a:pt x="2645930" y="986075"/>
                                        <a:pt x="2659836" y="986075"/>
                                      </a:cubicBezTo>
                                      <a:cubicBezTo>
                                        <a:pt x="2898628" y="986075"/>
                                        <a:pt x="3137515" y="986075"/>
                                        <a:pt x="3376307" y="986075"/>
                                      </a:cubicBezTo>
                                      <a:cubicBezTo>
                                        <a:pt x="3440315" y="986075"/>
                                        <a:pt x="3453079" y="998934"/>
                                        <a:pt x="3453079" y="1063323"/>
                                      </a:cubicBezTo>
                                      <a:cubicBezTo>
                                        <a:pt x="3453079" y="1835896"/>
                                        <a:pt x="3453079" y="2608564"/>
                                        <a:pt x="3453079" y="3381137"/>
                                      </a:cubicBezTo>
                                      <a:cubicBezTo>
                                        <a:pt x="3453079" y="3446383"/>
                                        <a:pt x="3441934" y="3457432"/>
                                        <a:pt x="3376497" y="3457432"/>
                                      </a:cubicBezTo>
                                      <a:cubicBezTo>
                                        <a:pt x="2276264" y="3457432"/>
                                        <a:pt x="1176127" y="3457432"/>
                                        <a:pt x="75895" y="3457432"/>
                                      </a:cubicBezTo>
                                      <a:cubicBezTo>
                                        <a:pt x="12744" y="3457432"/>
                                        <a:pt x="932" y="3445716"/>
                                        <a:pt x="932" y="3383137"/>
                                      </a:cubicBezTo>
                                      <a:cubicBezTo>
                                        <a:pt x="932" y="3175968"/>
                                        <a:pt x="932" y="2968895"/>
                                        <a:pt x="932" y="2761726"/>
                                      </a:cubicBezTo>
                                      <a:cubicBezTo>
                                        <a:pt x="932" y="2752201"/>
                                        <a:pt x="361" y="2742581"/>
                                        <a:pt x="1599" y="2733151"/>
                                      </a:cubicBezTo>
                                      <a:cubicBezTo>
                                        <a:pt x="5029" y="2707243"/>
                                        <a:pt x="20268" y="2692193"/>
                                        <a:pt x="46176" y="2690384"/>
                                      </a:cubicBezTo>
                                      <a:cubicBezTo>
                                        <a:pt x="71894" y="2688574"/>
                                        <a:pt x="89991" y="2700956"/>
                                        <a:pt x="96373" y="2726198"/>
                                      </a:cubicBezTo>
                                      <a:cubicBezTo>
                                        <a:pt x="99516" y="2738675"/>
                                        <a:pt x="99516" y="2752106"/>
                                        <a:pt x="99612" y="2765060"/>
                                      </a:cubicBezTo>
                                      <a:cubicBezTo>
                                        <a:pt x="99802" y="2947178"/>
                                        <a:pt x="99707" y="3129296"/>
                                        <a:pt x="99707" y="3311509"/>
                                      </a:cubicBezTo>
                                      <a:cubicBezTo>
                                        <a:pt x="99707" y="3325606"/>
                                        <a:pt x="99707" y="3339608"/>
                                        <a:pt x="99707" y="3356181"/>
                                      </a:cubicBezTo>
                                      <a:cubicBezTo>
                                        <a:pt x="345642" y="3356181"/>
                                        <a:pt x="588530" y="3356181"/>
                                        <a:pt x="834180" y="3356181"/>
                                      </a:cubicBezTo>
                                      <a:cubicBezTo>
                                        <a:pt x="834180" y="3271314"/>
                                        <a:pt x="834180" y="3186160"/>
                                        <a:pt x="834180" y="3096720"/>
                                      </a:cubicBezTo>
                                      <a:cubicBezTo>
                                        <a:pt x="822273" y="3096149"/>
                                        <a:pt x="809891" y="3095006"/>
                                        <a:pt x="797413" y="3095006"/>
                                      </a:cubicBezTo>
                                      <a:cubicBezTo>
                                        <a:pt x="675017" y="3094910"/>
                                        <a:pt x="552621" y="3095101"/>
                                        <a:pt x="430319" y="3094815"/>
                                      </a:cubicBezTo>
                                      <a:cubicBezTo>
                                        <a:pt x="375741" y="3094720"/>
                                        <a:pt x="362978" y="3081956"/>
                                        <a:pt x="362788" y="3027188"/>
                                      </a:cubicBezTo>
                                      <a:cubicBezTo>
                                        <a:pt x="362501" y="2952226"/>
                                        <a:pt x="362501" y="2877169"/>
                                        <a:pt x="362788" y="2802207"/>
                                      </a:cubicBezTo>
                                      <a:cubicBezTo>
                                        <a:pt x="362978" y="2746296"/>
                                        <a:pt x="375837" y="2733723"/>
                                        <a:pt x="433082" y="2733627"/>
                                      </a:cubicBezTo>
                                      <a:cubicBezTo>
                                        <a:pt x="553097" y="2733437"/>
                                        <a:pt x="673112" y="2733532"/>
                                        <a:pt x="793127" y="2733532"/>
                                      </a:cubicBezTo>
                                      <a:cubicBezTo>
                                        <a:pt x="805985" y="2733532"/>
                                        <a:pt x="818845" y="2733532"/>
                                        <a:pt x="834275" y="2733532"/>
                                      </a:cubicBezTo>
                                      <a:cubicBezTo>
                                        <a:pt x="834275" y="2645521"/>
                                        <a:pt x="834275" y="2560463"/>
                                        <a:pt x="834275" y="2470071"/>
                                      </a:cubicBezTo>
                                      <a:cubicBezTo>
                                        <a:pt x="822273" y="2470071"/>
                                        <a:pt x="809796" y="2470071"/>
                                        <a:pt x="797318" y="2470071"/>
                                      </a:cubicBezTo>
                                      <a:cubicBezTo>
                                        <a:pt x="677303" y="2470071"/>
                                        <a:pt x="557288" y="2470166"/>
                                        <a:pt x="437273" y="2470071"/>
                                      </a:cubicBezTo>
                                      <a:cubicBezTo>
                                        <a:pt x="377265" y="2470071"/>
                                        <a:pt x="362978" y="2456164"/>
                                        <a:pt x="362788" y="2397490"/>
                                      </a:cubicBezTo>
                                      <a:cubicBezTo>
                                        <a:pt x="362597" y="2322528"/>
                                        <a:pt x="362406" y="2247471"/>
                                        <a:pt x="362882" y="2172509"/>
                                      </a:cubicBezTo>
                                      <a:cubicBezTo>
                                        <a:pt x="363168" y="2122027"/>
                                        <a:pt x="378599" y="2106977"/>
                                        <a:pt x="429367" y="2106977"/>
                                      </a:cubicBezTo>
                                      <a:cubicBezTo>
                                        <a:pt x="563479" y="2106787"/>
                                        <a:pt x="697591" y="2106882"/>
                                        <a:pt x="834275" y="2106882"/>
                                      </a:cubicBezTo>
                                      <a:cubicBezTo>
                                        <a:pt x="834275" y="2018776"/>
                                        <a:pt x="834275" y="1932765"/>
                                        <a:pt x="834275" y="1842849"/>
                                      </a:cubicBezTo>
                                      <a:cubicBezTo>
                                        <a:pt x="820464" y="1842849"/>
                                        <a:pt x="807795" y="1842849"/>
                                        <a:pt x="795032" y="1842849"/>
                                      </a:cubicBezTo>
                                      <a:cubicBezTo>
                                        <a:pt x="672635" y="1842849"/>
                                        <a:pt x="550239" y="1842944"/>
                                        <a:pt x="427938" y="1842754"/>
                                      </a:cubicBezTo>
                                      <a:cubicBezTo>
                                        <a:pt x="378408" y="1842659"/>
                                        <a:pt x="363168" y="1828276"/>
                                        <a:pt x="362882" y="1779794"/>
                                      </a:cubicBezTo>
                                      <a:cubicBezTo>
                                        <a:pt x="362406" y="1701212"/>
                                        <a:pt x="362406" y="1622631"/>
                                        <a:pt x="362882" y="1544050"/>
                                      </a:cubicBezTo>
                                      <a:cubicBezTo>
                                        <a:pt x="363168" y="1496139"/>
                                        <a:pt x="379075" y="1480613"/>
                                        <a:pt x="428129" y="1480423"/>
                                      </a:cubicBezTo>
                                      <a:cubicBezTo>
                                        <a:pt x="548144" y="1480042"/>
                                        <a:pt x="668159" y="1480232"/>
                                        <a:pt x="788174" y="1480232"/>
                                      </a:cubicBezTo>
                                      <a:cubicBezTo>
                                        <a:pt x="802366" y="1480232"/>
                                        <a:pt x="816558" y="1480232"/>
                                        <a:pt x="833894" y="1480232"/>
                                      </a:cubicBezTo>
                                      <a:cubicBezTo>
                                        <a:pt x="833894" y="1393555"/>
                                        <a:pt x="833894" y="1308687"/>
                                        <a:pt x="833894" y="1219533"/>
                                      </a:cubicBezTo>
                                      <a:cubicBezTo>
                                        <a:pt x="822464" y="1218962"/>
                                        <a:pt x="809986" y="1217723"/>
                                        <a:pt x="797508" y="1217628"/>
                                      </a:cubicBezTo>
                                      <a:cubicBezTo>
                                        <a:pt x="676350" y="1217438"/>
                                        <a:pt x="555097" y="1217723"/>
                                        <a:pt x="433939" y="1217438"/>
                                      </a:cubicBezTo>
                                      <a:cubicBezTo>
                                        <a:pt x="376027" y="1217342"/>
                                        <a:pt x="362882" y="1203817"/>
                                        <a:pt x="362788" y="1145333"/>
                                      </a:cubicBezTo>
                                      <a:cubicBezTo>
                                        <a:pt x="362597" y="1070372"/>
                                        <a:pt x="362406" y="995315"/>
                                        <a:pt x="362882" y="920353"/>
                                      </a:cubicBezTo>
                                      <a:cubicBezTo>
                                        <a:pt x="363168" y="869299"/>
                                        <a:pt x="377551" y="855297"/>
                                        <a:pt x="429367" y="855107"/>
                                      </a:cubicBezTo>
                                      <a:cubicBezTo>
                                        <a:pt x="550525" y="854821"/>
                                        <a:pt x="671779" y="855011"/>
                                        <a:pt x="792936" y="855011"/>
                                      </a:cubicBezTo>
                                      <a:cubicBezTo>
                                        <a:pt x="805795" y="855011"/>
                                        <a:pt x="818749" y="855011"/>
                                        <a:pt x="834275" y="855011"/>
                                      </a:cubicBezTo>
                                      <a:cubicBezTo>
                                        <a:pt x="834275" y="767191"/>
                                        <a:pt x="834275" y="682133"/>
                                        <a:pt x="834275" y="594217"/>
                                      </a:cubicBezTo>
                                      <a:cubicBezTo>
                                        <a:pt x="591482" y="594217"/>
                                        <a:pt x="347738" y="594217"/>
                                        <a:pt x="99992" y="594217"/>
                                      </a:cubicBezTo>
                                      <a:cubicBezTo>
                                        <a:pt x="99992" y="608981"/>
                                        <a:pt x="99992" y="622887"/>
                                        <a:pt x="99992" y="636794"/>
                                      </a:cubicBezTo>
                                      <a:cubicBezTo>
                                        <a:pt x="99992" y="885587"/>
                                        <a:pt x="100088" y="1134380"/>
                                        <a:pt x="99802" y="1383173"/>
                                      </a:cubicBezTo>
                                      <a:cubicBezTo>
                                        <a:pt x="99802" y="1397270"/>
                                        <a:pt x="102183" y="1415748"/>
                                        <a:pt x="94659" y="1424511"/>
                                      </a:cubicBezTo>
                                      <a:cubicBezTo>
                                        <a:pt x="82276" y="1438799"/>
                                        <a:pt x="61797" y="1456229"/>
                                        <a:pt x="46176" y="1454896"/>
                                      </a:cubicBezTo>
                                      <a:cubicBezTo>
                                        <a:pt x="30555" y="1453562"/>
                                        <a:pt x="14839" y="1432417"/>
                                        <a:pt x="2837" y="1417082"/>
                                      </a:cubicBezTo>
                                      <a:cubicBezTo>
                                        <a:pt x="-2401" y="1410319"/>
                                        <a:pt x="1218" y="1396317"/>
                                        <a:pt x="1218" y="1385649"/>
                                      </a:cubicBezTo>
                                      <a:cubicBezTo>
                                        <a:pt x="1218" y="1111805"/>
                                        <a:pt x="1123" y="838057"/>
                                        <a:pt x="1218" y="564213"/>
                                      </a:cubicBezTo>
                                      <a:cubicBezTo>
                                        <a:pt x="1218" y="505063"/>
                                        <a:pt x="14839" y="491918"/>
                                        <a:pt x="75228" y="491918"/>
                                      </a:cubicBezTo>
                                      <a:cubicBezTo>
                                        <a:pt x="315257" y="491918"/>
                                        <a:pt x="555192" y="491918"/>
                                        <a:pt x="795222" y="491918"/>
                                      </a:cubicBezTo>
                                      <a:cubicBezTo>
                                        <a:pt x="807891" y="492299"/>
                                        <a:pt x="820749" y="492299"/>
                                        <a:pt x="838847" y="492299"/>
                                      </a:cubicBezTo>
                                      <a:close/>
                                      <a:moveTo>
                                        <a:pt x="940669" y="112823"/>
                                      </a:moveTo>
                                      <a:cubicBezTo>
                                        <a:pt x="940669" y="1197245"/>
                                        <a:pt x="940669" y="2276141"/>
                                        <a:pt x="940669" y="3356562"/>
                                      </a:cubicBezTo>
                                      <a:cubicBezTo>
                                        <a:pt x="1466354" y="3356562"/>
                                        <a:pt x="1988419" y="3356562"/>
                                        <a:pt x="2514771" y="3356562"/>
                                      </a:cubicBezTo>
                                      <a:cubicBezTo>
                                        <a:pt x="2514771" y="3341703"/>
                                        <a:pt x="2514771" y="3329035"/>
                                        <a:pt x="2514771" y="3316272"/>
                                      </a:cubicBezTo>
                                      <a:cubicBezTo>
                                        <a:pt x="2515532" y="2400824"/>
                                        <a:pt x="2516009" y="1485471"/>
                                        <a:pt x="2517628" y="570023"/>
                                      </a:cubicBezTo>
                                      <a:cubicBezTo>
                                        <a:pt x="2517724" y="539639"/>
                                        <a:pt x="2508960" y="527637"/>
                                        <a:pt x="2479433" y="519827"/>
                                      </a:cubicBezTo>
                                      <a:cubicBezTo>
                                        <a:pt x="2059571" y="409432"/>
                                        <a:pt x="1640090" y="297608"/>
                                        <a:pt x="1220514" y="186166"/>
                                      </a:cubicBezTo>
                                      <a:cubicBezTo>
                                        <a:pt x="1127930" y="161687"/>
                                        <a:pt x="1035157" y="137588"/>
                                        <a:pt x="940669" y="112823"/>
                                      </a:cubicBezTo>
                                      <a:close/>
                                      <a:moveTo>
                                        <a:pt x="3351542" y="3356848"/>
                                      </a:moveTo>
                                      <a:cubicBezTo>
                                        <a:pt x="3351542" y="2597801"/>
                                        <a:pt x="3351542" y="1842849"/>
                                        <a:pt x="3351542" y="1087707"/>
                                      </a:cubicBezTo>
                                      <a:cubicBezTo>
                                        <a:pt x="3105892" y="1087707"/>
                                        <a:pt x="2863100" y="1087707"/>
                                        <a:pt x="2619164" y="1087707"/>
                                      </a:cubicBezTo>
                                      <a:cubicBezTo>
                                        <a:pt x="2619164" y="1844945"/>
                                        <a:pt x="2619164" y="2599991"/>
                                        <a:pt x="2619164" y="3356848"/>
                                      </a:cubicBezTo>
                                      <a:cubicBezTo>
                                        <a:pt x="2864052" y="3356848"/>
                                        <a:pt x="3106940" y="3356848"/>
                                        <a:pt x="3351542" y="3356848"/>
                                      </a:cubicBezTo>
                                      <a:close/>
                                      <a:moveTo>
                                        <a:pt x="462990" y="2208133"/>
                                      </a:moveTo>
                                      <a:cubicBezTo>
                                        <a:pt x="462990" y="2262902"/>
                                        <a:pt x="462990" y="2315670"/>
                                        <a:pt x="462990" y="2368343"/>
                                      </a:cubicBezTo>
                                      <a:cubicBezTo>
                                        <a:pt x="588435" y="2368343"/>
                                        <a:pt x="711307" y="2368343"/>
                                        <a:pt x="833227" y="2368343"/>
                                      </a:cubicBezTo>
                                      <a:cubicBezTo>
                                        <a:pt x="833227" y="2313003"/>
                                        <a:pt x="833227" y="2260235"/>
                                        <a:pt x="833227" y="2208133"/>
                                      </a:cubicBezTo>
                                      <a:cubicBezTo>
                                        <a:pt x="708354" y="2208133"/>
                                        <a:pt x="586339" y="2208133"/>
                                        <a:pt x="462990" y="2208133"/>
                                      </a:cubicBezTo>
                                      <a:close/>
                                      <a:moveTo>
                                        <a:pt x="834275" y="956357"/>
                                      </a:moveTo>
                                      <a:cubicBezTo>
                                        <a:pt x="709879" y="956357"/>
                                        <a:pt x="587291" y="956357"/>
                                        <a:pt x="463276" y="956357"/>
                                      </a:cubicBezTo>
                                      <a:cubicBezTo>
                                        <a:pt x="463276" y="1011031"/>
                                        <a:pt x="463276" y="1063609"/>
                                        <a:pt x="463276" y="1116473"/>
                                      </a:cubicBezTo>
                                      <a:cubicBezTo>
                                        <a:pt x="588816" y="1116473"/>
                                        <a:pt x="711402" y="1116473"/>
                                        <a:pt x="834275" y="1116473"/>
                                      </a:cubicBezTo>
                                      <a:cubicBezTo>
                                        <a:pt x="834275" y="1061894"/>
                                        <a:pt x="834275" y="1010078"/>
                                        <a:pt x="834275" y="956357"/>
                                      </a:cubicBezTo>
                                      <a:close/>
                                      <a:moveTo>
                                        <a:pt x="834180" y="1742741"/>
                                      </a:moveTo>
                                      <a:cubicBezTo>
                                        <a:pt x="834180" y="1686734"/>
                                        <a:pt x="834180" y="1635014"/>
                                        <a:pt x="834180" y="1581769"/>
                                      </a:cubicBezTo>
                                      <a:cubicBezTo>
                                        <a:pt x="709593" y="1581769"/>
                                        <a:pt x="587101" y="1581769"/>
                                        <a:pt x="463466" y="1581769"/>
                                      </a:cubicBezTo>
                                      <a:cubicBezTo>
                                        <a:pt x="463466" y="1636633"/>
                                        <a:pt x="463466" y="1689116"/>
                                        <a:pt x="463466" y="1742741"/>
                                      </a:cubicBezTo>
                                      <a:cubicBezTo>
                                        <a:pt x="588244" y="1742741"/>
                                        <a:pt x="709973" y="1742741"/>
                                        <a:pt x="834180" y="1742741"/>
                                      </a:cubicBezTo>
                                      <a:close/>
                                      <a:moveTo>
                                        <a:pt x="834370" y="2832401"/>
                                      </a:moveTo>
                                      <a:cubicBezTo>
                                        <a:pt x="715498" y="2832401"/>
                                        <a:pt x="599484" y="2832687"/>
                                        <a:pt x="483469" y="2832116"/>
                                      </a:cubicBezTo>
                                      <a:cubicBezTo>
                                        <a:pt x="463657" y="2832021"/>
                                        <a:pt x="459847" y="2841831"/>
                                        <a:pt x="460228" y="2858690"/>
                                      </a:cubicBezTo>
                                      <a:cubicBezTo>
                                        <a:pt x="460895" y="2894314"/>
                                        <a:pt x="461752" y="2930033"/>
                                        <a:pt x="459942" y="2965561"/>
                                      </a:cubicBezTo>
                                      <a:cubicBezTo>
                                        <a:pt x="458609" y="2990707"/>
                                        <a:pt x="467657" y="2998136"/>
                                        <a:pt x="492327" y="2997851"/>
                                      </a:cubicBezTo>
                                      <a:cubicBezTo>
                                        <a:pt x="578814" y="2996613"/>
                                        <a:pt x="665301" y="2997374"/>
                                        <a:pt x="751884" y="2997374"/>
                                      </a:cubicBezTo>
                                      <a:cubicBezTo>
                                        <a:pt x="778839" y="2997374"/>
                                        <a:pt x="805795" y="2997374"/>
                                        <a:pt x="834465" y="2997374"/>
                                      </a:cubicBezTo>
                                      <a:cubicBezTo>
                                        <a:pt x="834370" y="2941463"/>
                                        <a:pt x="834370" y="2889742"/>
                                        <a:pt x="834370" y="283240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47" name="任意多边形: 形状 446"/>
                              <wps:cNvSpPr/>
                              <wps:spPr>
                                <a:xfrm>
                                  <a:off x="5522412" y="10350160"/>
                                  <a:ext cx="98777" cy="243768"/>
                                </a:xfrm>
                                <a:custGeom>
                                  <a:avLst/>
                                  <a:gdLst>
                                    <a:gd name="connsiteX0" fmla="*/ 348 w 98777"/>
                                    <a:gd name="connsiteY0" fmla="*/ 121912 h 243768"/>
                                    <a:gd name="connsiteX1" fmla="*/ 538 w 98777"/>
                                    <a:gd name="connsiteY1" fmla="*/ 47236 h 243768"/>
                                    <a:gd name="connsiteX2" fmla="*/ 44258 w 98777"/>
                                    <a:gd name="connsiteY2" fmla="*/ 277 h 243768"/>
                                    <a:gd name="connsiteX3" fmla="*/ 96550 w 98777"/>
                                    <a:gd name="connsiteY3" fmla="*/ 41521 h 243768"/>
                                    <a:gd name="connsiteX4" fmla="*/ 96645 w 98777"/>
                                    <a:gd name="connsiteY4" fmla="*/ 201350 h 243768"/>
                                    <a:gd name="connsiteX5" fmla="*/ 48259 w 98777"/>
                                    <a:gd name="connsiteY5" fmla="*/ 243736 h 243768"/>
                                    <a:gd name="connsiteX6" fmla="*/ 538 w 98777"/>
                                    <a:gd name="connsiteY6" fmla="*/ 196683 h 243768"/>
                                    <a:gd name="connsiteX7" fmla="*/ 348 w 98777"/>
                                    <a:gd name="connsiteY7" fmla="*/ 121912 h 2437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98777" h="243768">
                                      <a:moveTo>
                                        <a:pt x="348" y="121912"/>
                                      </a:moveTo>
                                      <a:cubicBezTo>
                                        <a:pt x="348" y="97051"/>
                                        <a:pt x="-509" y="72096"/>
                                        <a:pt x="538" y="47236"/>
                                      </a:cubicBezTo>
                                      <a:cubicBezTo>
                                        <a:pt x="1681" y="19708"/>
                                        <a:pt x="16731" y="2754"/>
                                        <a:pt x="44258" y="277"/>
                                      </a:cubicBezTo>
                                      <a:cubicBezTo>
                                        <a:pt x="73595" y="-2294"/>
                                        <a:pt x="94931" y="13136"/>
                                        <a:pt x="96550" y="41521"/>
                                      </a:cubicBezTo>
                                      <a:cubicBezTo>
                                        <a:pt x="99693" y="94670"/>
                                        <a:pt x="99312" y="148201"/>
                                        <a:pt x="96645" y="201350"/>
                                      </a:cubicBezTo>
                                      <a:cubicBezTo>
                                        <a:pt x="95312" y="228116"/>
                                        <a:pt x="75405" y="244594"/>
                                        <a:pt x="48259" y="243736"/>
                                      </a:cubicBezTo>
                                      <a:cubicBezTo>
                                        <a:pt x="19969" y="242879"/>
                                        <a:pt x="2062" y="226115"/>
                                        <a:pt x="538" y="196683"/>
                                      </a:cubicBezTo>
                                      <a:cubicBezTo>
                                        <a:pt x="-605" y="171727"/>
                                        <a:pt x="443" y="146772"/>
                                        <a:pt x="348" y="1219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48" name="任意多边形: 形状 447"/>
                              <wps:cNvSpPr/>
                              <wps:spPr>
                                <a:xfrm>
                                  <a:off x="5522517" y="9859471"/>
                                  <a:ext cx="98927" cy="241484"/>
                                </a:xfrm>
                                <a:custGeom>
                                  <a:avLst/>
                                  <a:gdLst>
                                    <a:gd name="connsiteX0" fmla="*/ 98350 w 98927"/>
                                    <a:gd name="connsiteY0" fmla="*/ 121777 h 241484"/>
                                    <a:gd name="connsiteX1" fmla="*/ 97969 w 98927"/>
                                    <a:gd name="connsiteY1" fmla="*/ 193024 h 241484"/>
                                    <a:gd name="connsiteX2" fmla="*/ 47201 w 98927"/>
                                    <a:gd name="connsiteY2" fmla="*/ 241411 h 241484"/>
                                    <a:gd name="connsiteX3" fmla="*/ 242 w 98927"/>
                                    <a:gd name="connsiteY3" fmla="*/ 189500 h 241484"/>
                                    <a:gd name="connsiteX4" fmla="*/ 338 w 98927"/>
                                    <a:gd name="connsiteY4" fmla="*/ 50435 h 241484"/>
                                    <a:gd name="connsiteX5" fmla="*/ 45391 w 98927"/>
                                    <a:gd name="connsiteY5" fmla="*/ 334 h 241484"/>
                                    <a:gd name="connsiteX6" fmla="*/ 97683 w 98927"/>
                                    <a:gd name="connsiteY6" fmla="*/ 46911 h 241484"/>
                                    <a:gd name="connsiteX7" fmla="*/ 98160 w 98927"/>
                                    <a:gd name="connsiteY7" fmla="*/ 121777 h 241484"/>
                                    <a:gd name="connsiteX8" fmla="*/ 98350 w 98927"/>
                                    <a:gd name="connsiteY8" fmla="*/ 121777 h 2414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8927" h="241484">
                                      <a:moveTo>
                                        <a:pt x="98350" y="121777"/>
                                      </a:moveTo>
                                      <a:cubicBezTo>
                                        <a:pt x="98350" y="145590"/>
                                        <a:pt x="99874" y="169402"/>
                                        <a:pt x="97969" y="193024"/>
                                      </a:cubicBezTo>
                                      <a:cubicBezTo>
                                        <a:pt x="95492" y="223123"/>
                                        <a:pt x="78061" y="242840"/>
                                        <a:pt x="47201" y="241411"/>
                                      </a:cubicBezTo>
                                      <a:cubicBezTo>
                                        <a:pt x="17006" y="240078"/>
                                        <a:pt x="338" y="220647"/>
                                        <a:pt x="242" y="189500"/>
                                      </a:cubicBezTo>
                                      <a:cubicBezTo>
                                        <a:pt x="52" y="143113"/>
                                        <a:pt x="-234" y="96727"/>
                                        <a:pt x="338" y="50435"/>
                                      </a:cubicBezTo>
                                      <a:cubicBezTo>
                                        <a:pt x="719" y="21193"/>
                                        <a:pt x="16530" y="3667"/>
                                        <a:pt x="45391" y="334"/>
                                      </a:cubicBezTo>
                                      <a:cubicBezTo>
                                        <a:pt x="72537" y="-2810"/>
                                        <a:pt x="95016" y="16526"/>
                                        <a:pt x="97683" y="46911"/>
                                      </a:cubicBezTo>
                                      <a:cubicBezTo>
                                        <a:pt x="99874" y="71676"/>
                                        <a:pt x="98160" y="96822"/>
                                        <a:pt x="98160" y="121777"/>
                                      </a:cubicBezTo>
                                      <a:cubicBezTo>
                                        <a:pt x="98160" y="121777"/>
                                        <a:pt x="98254" y="121777"/>
                                        <a:pt x="98350" y="1217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55" name="任意多边形: 形状 454"/>
                              <wps:cNvSpPr/>
                              <wps:spPr>
                                <a:xfrm>
                                  <a:off x="6686583" y="8923142"/>
                                  <a:ext cx="392132" cy="393094"/>
                                </a:xfrm>
                                <a:custGeom>
                                  <a:avLst/>
                                  <a:gdLst>
                                    <a:gd name="connsiteX0" fmla="*/ 199680 w 392132"/>
                                    <a:gd name="connsiteY0" fmla="*/ 165 h 393094"/>
                                    <a:gd name="connsiteX1" fmla="*/ 335126 w 392132"/>
                                    <a:gd name="connsiteY1" fmla="*/ 355 h 393094"/>
                                    <a:gd name="connsiteX2" fmla="*/ 391704 w 392132"/>
                                    <a:gd name="connsiteY2" fmla="*/ 57410 h 393094"/>
                                    <a:gd name="connsiteX3" fmla="*/ 391704 w 392132"/>
                                    <a:gd name="connsiteY3" fmla="*/ 335921 h 393094"/>
                                    <a:gd name="connsiteX4" fmla="*/ 334269 w 392132"/>
                                    <a:gd name="connsiteY4" fmla="*/ 392595 h 393094"/>
                                    <a:gd name="connsiteX5" fmla="*/ 59853 w 392132"/>
                                    <a:gd name="connsiteY5" fmla="*/ 392595 h 393094"/>
                                    <a:gd name="connsiteX6" fmla="*/ 608 w 392132"/>
                                    <a:gd name="connsiteY6" fmla="*/ 333254 h 393094"/>
                                    <a:gd name="connsiteX7" fmla="*/ 608 w 392132"/>
                                    <a:gd name="connsiteY7" fmla="*/ 58362 h 393094"/>
                                    <a:gd name="connsiteX8" fmla="*/ 60710 w 392132"/>
                                    <a:gd name="connsiteY8" fmla="*/ 355 h 393094"/>
                                    <a:gd name="connsiteX9" fmla="*/ 199680 w 392132"/>
                                    <a:gd name="connsiteY9" fmla="*/ 165 h 393094"/>
                                    <a:gd name="connsiteX10" fmla="*/ 101858 w 392132"/>
                                    <a:gd name="connsiteY10" fmla="*/ 100844 h 393094"/>
                                    <a:gd name="connsiteX11" fmla="*/ 101858 w 392132"/>
                                    <a:gd name="connsiteY11" fmla="*/ 290868 h 393094"/>
                                    <a:gd name="connsiteX12" fmla="*/ 290549 w 392132"/>
                                    <a:gd name="connsiteY12" fmla="*/ 290868 h 393094"/>
                                    <a:gd name="connsiteX13" fmla="*/ 290549 w 392132"/>
                                    <a:gd name="connsiteY13" fmla="*/ 100844 h 393094"/>
                                    <a:gd name="connsiteX14" fmla="*/ 101858 w 392132"/>
                                    <a:gd name="connsiteY14" fmla="*/ 100844 h 3930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392132" h="393094">
                                      <a:moveTo>
                                        <a:pt x="199680" y="165"/>
                                      </a:moveTo>
                                      <a:cubicBezTo>
                                        <a:pt x="244829" y="165"/>
                                        <a:pt x="289977" y="-311"/>
                                        <a:pt x="335126" y="355"/>
                                      </a:cubicBezTo>
                                      <a:cubicBezTo>
                                        <a:pt x="373988" y="927"/>
                                        <a:pt x="391419" y="18262"/>
                                        <a:pt x="391704" y="57410"/>
                                      </a:cubicBezTo>
                                      <a:cubicBezTo>
                                        <a:pt x="392276" y="150279"/>
                                        <a:pt x="392276" y="243052"/>
                                        <a:pt x="391704" y="335921"/>
                                      </a:cubicBezTo>
                                      <a:cubicBezTo>
                                        <a:pt x="391419" y="374307"/>
                                        <a:pt x="373321" y="392309"/>
                                        <a:pt x="334269" y="392595"/>
                                      </a:cubicBezTo>
                                      <a:cubicBezTo>
                                        <a:pt x="242828" y="393262"/>
                                        <a:pt x="151293" y="393262"/>
                                        <a:pt x="59853" y="392595"/>
                                      </a:cubicBezTo>
                                      <a:cubicBezTo>
                                        <a:pt x="19277" y="392309"/>
                                        <a:pt x="988" y="374212"/>
                                        <a:pt x="608" y="333254"/>
                                      </a:cubicBezTo>
                                      <a:cubicBezTo>
                                        <a:pt x="-154" y="241624"/>
                                        <a:pt x="-249" y="149993"/>
                                        <a:pt x="608" y="58362"/>
                                      </a:cubicBezTo>
                                      <a:cubicBezTo>
                                        <a:pt x="988" y="17691"/>
                                        <a:pt x="19467" y="832"/>
                                        <a:pt x="60710" y="355"/>
                                      </a:cubicBezTo>
                                      <a:cubicBezTo>
                                        <a:pt x="107097" y="-216"/>
                                        <a:pt x="153388" y="70"/>
                                        <a:pt x="199680" y="165"/>
                                      </a:cubicBezTo>
                                      <a:close/>
                                      <a:moveTo>
                                        <a:pt x="101858" y="100844"/>
                                      </a:moveTo>
                                      <a:cubicBezTo>
                                        <a:pt x="101858" y="167043"/>
                                        <a:pt x="101858" y="229241"/>
                                        <a:pt x="101858" y="290868"/>
                                      </a:cubicBezTo>
                                      <a:cubicBezTo>
                                        <a:pt x="166724" y="290868"/>
                                        <a:pt x="228922" y="290868"/>
                                        <a:pt x="290549" y="290868"/>
                                      </a:cubicBezTo>
                                      <a:cubicBezTo>
                                        <a:pt x="290549" y="226193"/>
                                        <a:pt x="290549" y="164090"/>
                                        <a:pt x="290549" y="100844"/>
                                      </a:cubicBezTo>
                                      <a:cubicBezTo>
                                        <a:pt x="226446" y="100844"/>
                                        <a:pt x="165200" y="100844"/>
                                        <a:pt x="101858" y="1008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56" name="任意多边形: 形状 455"/>
                              <wps:cNvSpPr/>
                              <wps:spPr>
                                <a:xfrm>
                                  <a:off x="7418600" y="8922997"/>
                                  <a:ext cx="392052" cy="393120"/>
                                </a:xfrm>
                                <a:custGeom>
                                  <a:avLst/>
                                  <a:gdLst>
                                    <a:gd name="connsiteX0" fmla="*/ 206 w 392052"/>
                                    <a:gd name="connsiteY0" fmla="*/ 195191 h 393120"/>
                                    <a:gd name="connsiteX1" fmla="*/ 396 w 392052"/>
                                    <a:gd name="connsiteY1" fmla="*/ 55936 h 393120"/>
                                    <a:gd name="connsiteX2" fmla="*/ 54784 w 392052"/>
                                    <a:gd name="connsiteY2" fmla="*/ 500 h 393120"/>
                                    <a:gd name="connsiteX3" fmla="*/ 336343 w 392052"/>
                                    <a:gd name="connsiteY3" fmla="*/ 500 h 393120"/>
                                    <a:gd name="connsiteX4" fmla="*/ 391112 w 392052"/>
                                    <a:gd name="connsiteY4" fmla="*/ 52697 h 393120"/>
                                    <a:gd name="connsiteX5" fmla="*/ 391207 w 392052"/>
                                    <a:gd name="connsiteY5" fmla="*/ 338352 h 393120"/>
                                    <a:gd name="connsiteX6" fmla="*/ 334343 w 392052"/>
                                    <a:gd name="connsiteY6" fmla="*/ 392549 h 393120"/>
                                    <a:gd name="connsiteX7" fmla="*/ 56403 w 392052"/>
                                    <a:gd name="connsiteY7" fmla="*/ 392549 h 393120"/>
                                    <a:gd name="connsiteX8" fmla="*/ 396 w 392052"/>
                                    <a:gd name="connsiteY8" fmla="*/ 334447 h 393120"/>
                                    <a:gd name="connsiteX9" fmla="*/ 206 w 392052"/>
                                    <a:gd name="connsiteY9" fmla="*/ 195191 h 393120"/>
                                    <a:gd name="connsiteX10" fmla="*/ 291004 w 392052"/>
                                    <a:gd name="connsiteY10" fmla="*/ 291584 h 393120"/>
                                    <a:gd name="connsiteX11" fmla="*/ 291004 w 392052"/>
                                    <a:gd name="connsiteY11" fmla="*/ 101560 h 393120"/>
                                    <a:gd name="connsiteX12" fmla="*/ 100885 w 392052"/>
                                    <a:gd name="connsiteY12" fmla="*/ 101560 h 393120"/>
                                    <a:gd name="connsiteX13" fmla="*/ 100885 w 392052"/>
                                    <a:gd name="connsiteY13" fmla="*/ 291584 h 393120"/>
                                    <a:gd name="connsiteX14" fmla="*/ 291004 w 392052"/>
                                    <a:gd name="connsiteY14" fmla="*/ 291584 h 3931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392052" h="393120">
                                      <a:moveTo>
                                        <a:pt x="206" y="195191"/>
                                      </a:moveTo>
                                      <a:cubicBezTo>
                                        <a:pt x="206" y="148804"/>
                                        <a:pt x="-366" y="102322"/>
                                        <a:pt x="396" y="55936"/>
                                      </a:cubicBezTo>
                                      <a:cubicBezTo>
                                        <a:pt x="968" y="18693"/>
                                        <a:pt x="18113" y="786"/>
                                        <a:pt x="54784" y="500"/>
                                      </a:cubicBezTo>
                                      <a:cubicBezTo>
                                        <a:pt x="148605" y="-167"/>
                                        <a:pt x="242426" y="-167"/>
                                        <a:pt x="336343" y="500"/>
                                      </a:cubicBezTo>
                                      <a:cubicBezTo>
                                        <a:pt x="371205" y="786"/>
                                        <a:pt x="390635" y="18217"/>
                                        <a:pt x="391112" y="52697"/>
                                      </a:cubicBezTo>
                                      <a:cubicBezTo>
                                        <a:pt x="392350" y="147852"/>
                                        <a:pt x="392350" y="243102"/>
                                        <a:pt x="391207" y="338352"/>
                                      </a:cubicBezTo>
                                      <a:cubicBezTo>
                                        <a:pt x="390731" y="374452"/>
                                        <a:pt x="371205" y="392263"/>
                                        <a:pt x="334343" y="392549"/>
                                      </a:cubicBezTo>
                                      <a:cubicBezTo>
                                        <a:pt x="241665" y="393311"/>
                                        <a:pt x="149081" y="393311"/>
                                        <a:pt x="56403" y="392549"/>
                                      </a:cubicBezTo>
                                      <a:cubicBezTo>
                                        <a:pt x="18017" y="392263"/>
                                        <a:pt x="968" y="373690"/>
                                        <a:pt x="396" y="334447"/>
                                      </a:cubicBezTo>
                                      <a:cubicBezTo>
                                        <a:pt x="-175" y="288060"/>
                                        <a:pt x="206" y="241673"/>
                                        <a:pt x="206" y="195191"/>
                                      </a:cubicBezTo>
                                      <a:close/>
                                      <a:moveTo>
                                        <a:pt x="291004" y="291584"/>
                                      </a:moveTo>
                                      <a:cubicBezTo>
                                        <a:pt x="291004" y="227671"/>
                                        <a:pt x="291004" y="165473"/>
                                        <a:pt x="291004" y="101560"/>
                                      </a:cubicBezTo>
                                      <a:cubicBezTo>
                                        <a:pt x="226996" y="101560"/>
                                        <a:pt x="164893" y="101560"/>
                                        <a:pt x="100885" y="101560"/>
                                      </a:cubicBezTo>
                                      <a:cubicBezTo>
                                        <a:pt x="100885" y="165568"/>
                                        <a:pt x="100885" y="227767"/>
                                        <a:pt x="100885" y="291584"/>
                                      </a:cubicBezTo>
                                      <a:cubicBezTo>
                                        <a:pt x="164893" y="291584"/>
                                        <a:pt x="226996" y="291584"/>
                                        <a:pt x="291004" y="2915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57" name="任意多边形: 形状 456"/>
                              <wps:cNvSpPr/>
                              <wps:spPr>
                                <a:xfrm>
                                  <a:off x="6686690" y="9536751"/>
                                  <a:ext cx="391973" cy="392943"/>
                                </a:xfrm>
                                <a:custGeom>
                                  <a:avLst/>
                                  <a:gdLst>
                                    <a:gd name="connsiteX0" fmla="*/ 391787 w 391973"/>
                                    <a:gd name="connsiteY0" fmla="*/ 194180 h 392943"/>
                                    <a:gd name="connsiteX1" fmla="*/ 391692 w 391973"/>
                                    <a:gd name="connsiteY1" fmla="*/ 329816 h 392943"/>
                                    <a:gd name="connsiteX2" fmla="*/ 329017 w 391973"/>
                                    <a:gd name="connsiteY2" fmla="*/ 392491 h 392943"/>
                                    <a:gd name="connsiteX3" fmla="*/ 61841 w 391973"/>
                                    <a:gd name="connsiteY3" fmla="*/ 392396 h 392943"/>
                                    <a:gd name="connsiteX4" fmla="*/ 500 w 391973"/>
                                    <a:gd name="connsiteY4" fmla="*/ 331150 h 392943"/>
                                    <a:gd name="connsiteX5" fmla="*/ 500 w 391973"/>
                                    <a:gd name="connsiteY5" fmla="*/ 59878 h 392943"/>
                                    <a:gd name="connsiteX6" fmla="*/ 62222 w 391973"/>
                                    <a:gd name="connsiteY6" fmla="*/ 251 h 392943"/>
                                    <a:gd name="connsiteX7" fmla="*/ 333018 w 391973"/>
                                    <a:gd name="connsiteY7" fmla="*/ 251 h 392943"/>
                                    <a:gd name="connsiteX8" fmla="*/ 391692 w 391973"/>
                                    <a:gd name="connsiteY8" fmla="*/ 58449 h 392943"/>
                                    <a:gd name="connsiteX9" fmla="*/ 391787 w 391973"/>
                                    <a:gd name="connsiteY9" fmla="*/ 194180 h 392943"/>
                                    <a:gd name="connsiteX10" fmla="*/ 101942 w 391973"/>
                                    <a:gd name="connsiteY10" fmla="*/ 100550 h 392943"/>
                                    <a:gd name="connsiteX11" fmla="*/ 101942 w 391973"/>
                                    <a:gd name="connsiteY11" fmla="*/ 290478 h 392943"/>
                                    <a:gd name="connsiteX12" fmla="*/ 290060 w 391973"/>
                                    <a:gd name="connsiteY12" fmla="*/ 290478 h 392943"/>
                                    <a:gd name="connsiteX13" fmla="*/ 290060 w 391973"/>
                                    <a:gd name="connsiteY13" fmla="*/ 100550 h 392943"/>
                                    <a:gd name="connsiteX14" fmla="*/ 101942 w 391973"/>
                                    <a:gd name="connsiteY14" fmla="*/ 100550 h 3929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391973" h="392943">
                                      <a:moveTo>
                                        <a:pt x="391787" y="194180"/>
                                      </a:moveTo>
                                      <a:cubicBezTo>
                                        <a:pt x="391787" y="239424"/>
                                        <a:pt x="392073" y="284668"/>
                                        <a:pt x="391692" y="329816"/>
                                      </a:cubicBezTo>
                                      <a:cubicBezTo>
                                        <a:pt x="391311" y="374870"/>
                                        <a:pt x="374547" y="392205"/>
                                        <a:pt x="329017" y="392491"/>
                                      </a:cubicBezTo>
                                      <a:cubicBezTo>
                                        <a:pt x="239959" y="393062"/>
                                        <a:pt x="150900" y="393158"/>
                                        <a:pt x="61841" y="392396"/>
                                      </a:cubicBezTo>
                                      <a:cubicBezTo>
                                        <a:pt x="18979" y="392014"/>
                                        <a:pt x="881" y="373917"/>
                                        <a:pt x="500" y="331150"/>
                                      </a:cubicBezTo>
                                      <a:cubicBezTo>
                                        <a:pt x="-167" y="240758"/>
                                        <a:pt x="-167" y="150270"/>
                                        <a:pt x="500" y="59878"/>
                                      </a:cubicBezTo>
                                      <a:cubicBezTo>
                                        <a:pt x="881" y="16920"/>
                                        <a:pt x="18407" y="442"/>
                                        <a:pt x="62222" y="251"/>
                                      </a:cubicBezTo>
                                      <a:cubicBezTo>
                                        <a:pt x="152519" y="-34"/>
                                        <a:pt x="242721" y="-130"/>
                                        <a:pt x="333018" y="251"/>
                                      </a:cubicBezTo>
                                      <a:cubicBezTo>
                                        <a:pt x="374737" y="442"/>
                                        <a:pt x="391120" y="16825"/>
                                        <a:pt x="391692" y="58449"/>
                                      </a:cubicBezTo>
                                      <a:cubicBezTo>
                                        <a:pt x="392263" y="103693"/>
                                        <a:pt x="391787" y="148937"/>
                                        <a:pt x="391787" y="194180"/>
                                      </a:cubicBezTo>
                                      <a:close/>
                                      <a:moveTo>
                                        <a:pt x="101942" y="100550"/>
                                      </a:moveTo>
                                      <a:cubicBezTo>
                                        <a:pt x="101942" y="167320"/>
                                        <a:pt x="101942" y="229518"/>
                                        <a:pt x="101942" y="290478"/>
                                      </a:cubicBezTo>
                                      <a:cubicBezTo>
                                        <a:pt x="166902" y="290478"/>
                                        <a:pt x="228909" y="290478"/>
                                        <a:pt x="290060" y="290478"/>
                                      </a:cubicBezTo>
                                      <a:cubicBezTo>
                                        <a:pt x="290060" y="225232"/>
                                        <a:pt x="290060" y="163034"/>
                                        <a:pt x="290060" y="100550"/>
                                      </a:cubicBezTo>
                                      <a:cubicBezTo>
                                        <a:pt x="225862" y="100550"/>
                                        <a:pt x="164711" y="100550"/>
                                        <a:pt x="101942" y="1005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58" name="任意多边形: 形状 457"/>
                              <wps:cNvSpPr/>
                              <wps:spPr>
                                <a:xfrm>
                                  <a:off x="7418472" y="9536858"/>
                                  <a:ext cx="392215" cy="392979"/>
                                </a:xfrm>
                                <a:custGeom>
                                  <a:avLst/>
                                  <a:gdLst>
                                    <a:gd name="connsiteX0" fmla="*/ 197215 w 392215"/>
                                    <a:gd name="connsiteY0" fmla="*/ 144 h 392979"/>
                                    <a:gd name="connsiteX1" fmla="*/ 332565 w 392215"/>
                                    <a:gd name="connsiteY1" fmla="*/ 240 h 392979"/>
                                    <a:gd name="connsiteX2" fmla="*/ 391620 w 392215"/>
                                    <a:gd name="connsiteY2" fmla="*/ 58914 h 392979"/>
                                    <a:gd name="connsiteX3" fmla="*/ 391525 w 392215"/>
                                    <a:gd name="connsiteY3" fmla="*/ 333805 h 392979"/>
                                    <a:gd name="connsiteX4" fmla="*/ 334661 w 392215"/>
                                    <a:gd name="connsiteY4" fmla="*/ 392193 h 392979"/>
                                    <a:gd name="connsiteX5" fmla="*/ 56721 w 392215"/>
                                    <a:gd name="connsiteY5" fmla="*/ 392193 h 392979"/>
                                    <a:gd name="connsiteX6" fmla="*/ 429 w 392215"/>
                                    <a:gd name="connsiteY6" fmla="*/ 334186 h 392979"/>
                                    <a:gd name="connsiteX7" fmla="*/ 429 w 392215"/>
                                    <a:gd name="connsiteY7" fmla="*/ 55770 h 392979"/>
                                    <a:gd name="connsiteX8" fmla="*/ 58055 w 392215"/>
                                    <a:gd name="connsiteY8" fmla="*/ 335 h 392979"/>
                                    <a:gd name="connsiteX9" fmla="*/ 197215 w 392215"/>
                                    <a:gd name="connsiteY9" fmla="*/ 144 h 392979"/>
                                    <a:gd name="connsiteX10" fmla="*/ 101203 w 392215"/>
                                    <a:gd name="connsiteY10" fmla="*/ 291228 h 392979"/>
                                    <a:gd name="connsiteX11" fmla="*/ 290941 w 392215"/>
                                    <a:gd name="connsiteY11" fmla="*/ 291228 h 392979"/>
                                    <a:gd name="connsiteX12" fmla="*/ 290941 w 392215"/>
                                    <a:gd name="connsiteY12" fmla="*/ 101014 h 392979"/>
                                    <a:gd name="connsiteX13" fmla="*/ 101203 w 392215"/>
                                    <a:gd name="connsiteY13" fmla="*/ 101014 h 392979"/>
                                    <a:gd name="connsiteX14" fmla="*/ 101203 w 392215"/>
                                    <a:gd name="connsiteY14" fmla="*/ 291228 h 392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392215" h="392979">
                                      <a:moveTo>
                                        <a:pt x="197215" y="144"/>
                                      </a:moveTo>
                                      <a:cubicBezTo>
                                        <a:pt x="242364" y="144"/>
                                        <a:pt x="287512" y="-237"/>
                                        <a:pt x="332565" y="240"/>
                                      </a:cubicBezTo>
                                      <a:cubicBezTo>
                                        <a:pt x="373523" y="716"/>
                                        <a:pt x="391334" y="17575"/>
                                        <a:pt x="391620" y="58914"/>
                                      </a:cubicBezTo>
                                      <a:cubicBezTo>
                                        <a:pt x="392383" y="150544"/>
                                        <a:pt x="392477" y="242175"/>
                                        <a:pt x="391525" y="333805"/>
                                      </a:cubicBezTo>
                                      <a:cubicBezTo>
                                        <a:pt x="391144" y="372572"/>
                                        <a:pt x="372856" y="391717"/>
                                        <a:pt x="334661" y="392193"/>
                                      </a:cubicBezTo>
                                      <a:cubicBezTo>
                                        <a:pt x="242078" y="393241"/>
                                        <a:pt x="149400" y="393241"/>
                                        <a:pt x="56721" y="392193"/>
                                      </a:cubicBezTo>
                                      <a:cubicBezTo>
                                        <a:pt x="17955" y="391717"/>
                                        <a:pt x="619" y="373143"/>
                                        <a:pt x="429" y="334186"/>
                                      </a:cubicBezTo>
                                      <a:cubicBezTo>
                                        <a:pt x="-143" y="241413"/>
                                        <a:pt x="-143" y="148544"/>
                                        <a:pt x="429" y="55770"/>
                                      </a:cubicBezTo>
                                      <a:cubicBezTo>
                                        <a:pt x="715" y="16718"/>
                                        <a:pt x="17860" y="811"/>
                                        <a:pt x="58055" y="335"/>
                                      </a:cubicBezTo>
                                      <a:cubicBezTo>
                                        <a:pt x="104537" y="-237"/>
                                        <a:pt x="150828" y="144"/>
                                        <a:pt x="197215" y="144"/>
                                      </a:cubicBezTo>
                                      <a:close/>
                                      <a:moveTo>
                                        <a:pt x="101203" y="291228"/>
                                      </a:moveTo>
                                      <a:cubicBezTo>
                                        <a:pt x="165497" y="291228"/>
                                        <a:pt x="227505" y="291228"/>
                                        <a:pt x="290941" y="291228"/>
                                      </a:cubicBezTo>
                                      <a:cubicBezTo>
                                        <a:pt x="290941" y="226839"/>
                                        <a:pt x="290941" y="164641"/>
                                        <a:pt x="290941" y="101014"/>
                                      </a:cubicBezTo>
                                      <a:cubicBezTo>
                                        <a:pt x="226743" y="101014"/>
                                        <a:pt x="164735" y="101014"/>
                                        <a:pt x="101203" y="101014"/>
                                      </a:cubicBezTo>
                                      <a:cubicBezTo>
                                        <a:pt x="101203" y="165403"/>
                                        <a:pt x="101203" y="227601"/>
                                        <a:pt x="101203" y="2912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59" name="任意多边形: 形状 458"/>
                              <wps:cNvSpPr/>
                              <wps:spPr>
                                <a:xfrm>
                                  <a:off x="7418620" y="10149484"/>
                                  <a:ext cx="392044" cy="392691"/>
                                </a:xfrm>
                                <a:custGeom>
                                  <a:avLst/>
                                  <a:gdLst>
                                    <a:gd name="connsiteX0" fmla="*/ 186 w 392044"/>
                                    <a:gd name="connsiteY0" fmla="*/ 193620 h 392691"/>
                                    <a:gd name="connsiteX1" fmla="*/ 281 w 392044"/>
                                    <a:gd name="connsiteY1" fmla="*/ 57983 h 392691"/>
                                    <a:gd name="connsiteX2" fmla="*/ 56288 w 392044"/>
                                    <a:gd name="connsiteY2" fmla="*/ 643 h 392691"/>
                                    <a:gd name="connsiteX3" fmla="*/ 334132 w 392044"/>
                                    <a:gd name="connsiteY3" fmla="*/ 643 h 392691"/>
                                    <a:gd name="connsiteX4" fmla="*/ 391378 w 392044"/>
                                    <a:gd name="connsiteY4" fmla="*/ 57698 h 392691"/>
                                    <a:gd name="connsiteX5" fmla="*/ 391282 w 392044"/>
                                    <a:gd name="connsiteY5" fmla="*/ 336018 h 392691"/>
                                    <a:gd name="connsiteX6" fmla="*/ 336133 w 392044"/>
                                    <a:gd name="connsiteY6" fmla="*/ 391835 h 392691"/>
                                    <a:gd name="connsiteX7" fmla="*/ 54764 w 392044"/>
                                    <a:gd name="connsiteY7" fmla="*/ 391835 h 392691"/>
                                    <a:gd name="connsiteX8" fmla="*/ 377 w 392044"/>
                                    <a:gd name="connsiteY8" fmla="*/ 336209 h 392691"/>
                                    <a:gd name="connsiteX9" fmla="*/ 186 w 392044"/>
                                    <a:gd name="connsiteY9" fmla="*/ 193620 h 392691"/>
                                    <a:gd name="connsiteX10" fmla="*/ 290889 w 392044"/>
                                    <a:gd name="connsiteY10" fmla="*/ 292298 h 392691"/>
                                    <a:gd name="connsiteX11" fmla="*/ 290889 w 392044"/>
                                    <a:gd name="connsiteY11" fmla="*/ 100941 h 392691"/>
                                    <a:gd name="connsiteX12" fmla="*/ 101056 w 392044"/>
                                    <a:gd name="connsiteY12" fmla="*/ 100941 h 392691"/>
                                    <a:gd name="connsiteX13" fmla="*/ 101056 w 392044"/>
                                    <a:gd name="connsiteY13" fmla="*/ 292298 h 392691"/>
                                    <a:gd name="connsiteX14" fmla="*/ 290889 w 392044"/>
                                    <a:gd name="connsiteY14" fmla="*/ 292298 h 3926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392044" h="392691">
                                      <a:moveTo>
                                        <a:pt x="186" y="193620"/>
                                      </a:moveTo>
                                      <a:cubicBezTo>
                                        <a:pt x="186" y="148376"/>
                                        <a:pt x="-290" y="103227"/>
                                        <a:pt x="281" y="57983"/>
                                      </a:cubicBezTo>
                                      <a:cubicBezTo>
                                        <a:pt x="853" y="18074"/>
                                        <a:pt x="16569" y="1024"/>
                                        <a:pt x="56288" y="643"/>
                                      </a:cubicBezTo>
                                      <a:cubicBezTo>
                                        <a:pt x="148871" y="-214"/>
                                        <a:pt x="241454" y="-214"/>
                                        <a:pt x="334132" y="643"/>
                                      </a:cubicBezTo>
                                      <a:cubicBezTo>
                                        <a:pt x="373185" y="1024"/>
                                        <a:pt x="390997" y="18645"/>
                                        <a:pt x="391378" y="57698"/>
                                      </a:cubicBezTo>
                                      <a:cubicBezTo>
                                        <a:pt x="392235" y="150471"/>
                                        <a:pt x="392330" y="243245"/>
                                        <a:pt x="391282" y="336018"/>
                                      </a:cubicBezTo>
                                      <a:cubicBezTo>
                                        <a:pt x="390902" y="372975"/>
                                        <a:pt x="372899" y="391454"/>
                                        <a:pt x="336133" y="391835"/>
                                      </a:cubicBezTo>
                                      <a:cubicBezTo>
                                        <a:pt x="242311" y="392978"/>
                                        <a:pt x="148586" y="392978"/>
                                        <a:pt x="54764" y="391835"/>
                                      </a:cubicBezTo>
                                      <a:cubicBezTo>
                                        <a:pt x="16950" y="391358"/>
                                        <a:pt x="948" y="373832"/>
                                        <a:pt x="377" y="336209"/>
                                      </a:cubicBezTo>
                                      <a:cubicBezTo>
                                        <a:pt x="-290" y="288774"/>
                                        <a:pt x="281" y="241245"/>
                                        <a:pt x="186" y="193620"/>
                                      </a:cubicBezTo>
                                      <a:close/>
                                      <a:moveTo>
                                        <a:pt x="290889" y="292298"/>
                                      </a:moveTo>
                                      <a:cubicBezTo>
                                        <a:pt x="290889" y="227338"/>
                                        <a:pt x="290889" y="165045"/>
                                        <a:pt x="290889" y="100941"/>
                                      </a:cubicBezTo>
                                      <a:cubicBezTo>
                                        <a:pt x="226691" y="100941"/>
                                        <a:pt x="164492" y="100941"/>
                                        <a:pt x="101056" y="100941"/>
                                      </a:cubicBezTo>
                                      <a:cubicBezTo>
                                        <a:pt x="101056" y="165616"/>
                                        <a:pt x="101056" y="227910"/>
                                        <a:pt x="101056" y="292298"/>
                                      </a:cubicBezTo>
                                      <a:cubicBezTo>
                                        <a:pt x="164492" y="292298"/>
                                        <a:pt x="225643" y="292298"/>
                                        <a:pt x="290889" y="2922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60" name="任意多边形: 形状 459"/>
                              <wps:cNvSpPr/>
                              <wps:spPr>
                                <a:xfrm>
                                  <a:off x="6686619" y="10149566"/>
                                  <a:ext cx="392064" cy="392716"/>
                                </a:xfrm>
                                <a:custGeom>
                                  <a:avLst/>
                                  <a:gdLst>
                                    <a:gd name="connsiteX0" fmla="*/ 391859 w 392064"/>
                                    <a:gd name="connsiteY0" fmla="*/ 196489 h 392716"/>
                                    <a:gd name="connsiteX1" fmla="*/ 391668 w 392064"/>
                                    <a:gd name="connsiteY1" fmla="*/ 335650 h 392716"/>
                                    <a:gd name="connsiteX2" fmla="*/ 337852 w 392064"/>
                                    <a:gd name="connsiteY2" fmla="*/ 391847 h 392716"/>
                                    <a:gd name="connsiteX3" fmla="*/ 56483 w 392064"/>
                                    <a:gd name="connsiteY3" fmla="*/ 391942 h 392716"/>
                                    <a:gd name="connsiteX4" fmla="*/ 572 w 392064"/>
                                    <a:gd name="connsiteY4" fmla="*/ 333173 h 392716"/>
                                    <a:gd name="connsiteX5" fmla="*/ 572 w 392064"/>
                                    <a:gd name="connsiteY5" fmla="*/ 58377 h 392716"/>
                                    <a:gd name="connsiteX6" fmla="*/ 57150 w 392064"/>
                                    <a:gd name="connsiteY6" fmla="*/ 655 h 392716"/>
                                    <a:gd name="connsiteX7" fmla="*/ 334994 w 392064"/>
                                    <a:gd name="connsiteY7" fmla="*/ 560 h 392716"/>
                                    <a:gd name="connsiteX8" fmla="*/ 391763 w 392064"/>
                                    <a:gd name="connsiteY8" fmla="*/ 60758 h 392716"/>
                                    <a:gd name="connsiteX9" fmla="*/ 391859 w 392064"/>
                                    <a:gd name="connsiteY9" fmla="*/ 196489 h 392716"/>
                                    <a:gd name="connsiteX10" fmla="*/ 101537 w 392064"/>
                                    <a:gd name="connsiteY10" fmla="*/ 100477 h 392716"/>
                                    <a:gd name="connsiteX11" fmla="*/ 101537 w 392064"/>
                                    <a:gd name="connsiteY11" fmla="*/ 291739 h 392716"/>
                                    <a:gd name="connsiteX12" fmla="*/ 290703 w 392064"/>
                                    <a:gd name="connsiteY12" fmla="*/ 291739 h 392716"/>
                                    <a:gd name="connsiteX13" fmla="*/ 290703 w 392064"/>
                                    <a:gd name="connsiteY13" fmla="*/ 100477 h 392716"/>
                                    <a:gd name="connsiteX14" fmla="*/ 101537 w 392064"/>
                                    <a:gd name="connsiteY14" fmla="*/ 100477 h 3927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392064" h="392716">
                                      <a:moveTo>
                                        <a:pt x="391859" y="196489"/>
                                      </a:moveTo>
                                      <a:cubicBezTo>
                                        <a:pt x="391859" y="242876"/>
                                        <a:pt x="392430" y="289263"/>
                                        <a:pt x="391668" y="335650"/>
                                      </a:cubicBezTo>
                                      <a:cubicBezTo>
                                        <a:pt x="391097" y="373559"/>
                                        <a:pt x="375285" y="391371"/>
                                        <a:pt x="337852" y="391847"/>
                                      </a:cubicBezTo>
                                      <a:cubicBezTo>
                                        <a:pt x="244031" y="392990"/>
                                        <a:pt x="150305" y="392990"/>
                                        <a:pt x="56483" y="391942"/>
                                      </a:cubicBezTo>
                                      <a:cubicBezTo>
                                        <a:pt x="17907" y="391466"/>
                                        <a:pt x="952" y="372988"/>
                                        <a:pt x="572" y="333173"/>
                                      </a:cubicBezTo>
                                      <a:cubicBezTo>
                                        <a:pt x="-191" y="241543"/>
                                        <a:pt x="-191" y="150007"/>
                                        <a:pt x="572" y="58377"/>
                                      </a:cubicBezTo>
                                      <a:cubicBezTo>
                                        <a:pt x="952" y="18848"/>
                                        <a:pt x="18288" y="1036"/>
                                        <a:pt x="57150" y="655"/>
                                      </a:cubicBezTo>
                                      <a:cubicBezTo>
                                        <a:pt x="149733" y="-202"/>
                                        <a:pt x="242412" y="-202"/>
                                        <a:pt x="334994" y="560"/>
                                      </a:cubicBezTo>
                                      <a:cubicBezTo>
                                        <a:pt x="376238" y="941"/>
                                        <a:pt x="391383" y="17991"/>
                                        <a:pt x="391763" y="60758"/>
                                      </a:cubicBezTo>
                                      <a:cubicBezTo>
                                        <a:pt x="392144" y="106002"/>
                                        <a:pt x="391859" y="151246"/>
                                        <a:pt x="391859" y="196489"/>
                                      </a:cubicBezTo>
                                      <a:close/>
                                      <a:moveTo>
                                        <a:pt x="101537" y="100477"/>
                                      </a:moveTo>
                                      <a:cubicBezTo>
                                        <a:pt x="101537" y="166200"/>
                                        <a:pt x="101537" y="228589"/>
                                        <a:pt x="101537" y="291739"/>
                                      </a:cubicBezTo>
                                      <a:cubicBezTo>
                                        <a:pt x="166021" y="291739"/>
                                        <a:pt x="228124" y="291739"/>
                                        <a:pt x="290703" y="291739"/>
                                      </a:cubicBezTo>
                                      <a:cubicBezTo>
                                        <a:pt x="290703" y="226874"/>
                                        <a:pt x="290703" y="164485"/>
                                        <a:pt x="290703" y="100477"/>
                                      </a:cubicBezTo>
                                      <a:cubicBezTo>
                                        <a:pt x="226981" y="100477"/>
                                        <a:pt x="165735" y="100477"/>
                                        <a:pt x="101537" y="1004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61" name="任意多边形: 形状 460"/>
                              <wps:cNvSpPr/>
                              <wps:spPr>
                                <a:xfrm>
                                  <a:off x="6686535" y="10762405"/>
                                  <a:ext cx="392147" cy="392573"/>
                                </a:xfrm>
                                <a:custGeom>
                                  <a:avLst/>
                                  <a:gdLst>
                                    <a:gd name="connsiteX0" fmla="*/ 391942 w 392147"/>
                                    <a:gd name="connsiteY0" fmla="*/ 200490 h 392573"/>
                                    <a:gd name="connsiteX1" fmla="*/ 391752 w 392147"/>
                                    <a:gd name="connsiteY1" fmla="*/ 336126 h 392573"/>
                                    <a:gd name="connsiteX2" fmla="*/ 337745 w 392147"/>
                                    <a:gd name="connsiteY2" fmla="*/ 391847 h 392573"/>
                                    <a:gd name="connsiteX3" fmla="*/ 56377 w 392147"/>
                                    <a:gd name="connsiteY3" fmla="*/ 391942 h 392573"/>
                                    <a:gd name="connsiteX4" fmla="*/ 750 w 392147"/>
                                    <a:gd name="connsiteY4" fmla="*/ 336983 h 392573"/>
                                    <a:gd name="connsiteX5" fmla="*/ 750 w 392147"/>
                                    <a:gd name="connsiteY5" fmla="*/ 55043 h 392573"/>
                                    <a:gd name="connsiteX6" fmla="*/ 53709 w 392147"/>
                                    <a:gd name="connsiteY6" fmla="*/ 941 h 392573"/>
                                    <a:gd name="connsiteX7" fmla="*/ 338602 w 392147"/>
                                    <a:gd name="connsiteY7" fmla="*/ 846 h 392573"/>
                                    <a:gd name="connsiteX8" fmla="*/ 391656 w 392147"/>
                                    <a:gd name="connsiteY8" fmla="*/ 57805 h 392573"/>
                                    <a:gd name="connsiteX9" fmla="*/ 391942 w 392147"/>
                                    <a:gd name="connsiteY9" fmla="*/ 200490 h 392573"/>
                                    <a:gd name="connsiteX10" fmla="*/ 101906 w 392147"/>
                                    <a:gd name="connsiteY10" fmla="*/ 100477 h 392573"/>
                                    <a:gd name="connsiteX11" fmla="*/ 101906 w 392147"/>
                                    <a:gd name="connsiteY11" fmla="*/ 291072 h 392573"/>
                                    <a:gd name="connsiteX12" fmla="*/ 290405 w 392147"/>
                                    <a:gd name="connsiteY12" fmla="*/ 291072 h 392573"/>
                                    <a:gd name="connsiteX13" fmla="*/ 290405 w 392147"/>
                                    <a:gd name="connsiteY13" fmla="*/ 100477 h 392573"/>
                                    <a:gd name="connsiteX14" fmla="*/ 101906 w 392147"/>
                                    <a:gd name="connsiteY14" fmla="*/ 100477 h 39257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392147" h="392573">
                                      <a:moveTo>
                                        <a:pt x="391942" y="200490"/>
                                      </a:moveTo>
                                      <a:cubicBezTo>
                                        <a:pt x="391942" y="245733"/>
                                        <a:pt x="392514" y="290882"/>
                                        <a:pt x="391752" y="336126"/>
                                      </a:cubicBezTo>
                                      <a:cubicBezTo>
                                        <a:pt x="391180" y="374130"/>
                                        <a:pt x="375273" y="391466"/>
                                        <a:pt x="337745" y="391847"/>
                                      </a:cubicBezTo>
                                      <a:cubicBezTo>
                                        <a:pt x="243923" y="392799"/>
                                        <a:pt x="150198" y="392799"/>
                                        <a:pt x="56377" y="391942"/>
                                      </a:cubicBezTo>
                                      <a:cubicBezTo>
                                        <a:pt x="19420" y="391561"/>
                                        <a:pt x="1131" y="373749"/>
                                        <a:pt x="750" y="336983"/>
                                      </a:cubicBezTo>
                                      <a:cubicBezTo>
                                        <a:pt x="-202" y="242971"/>
                                        <a:pt x="-297" y="149055"/>
                                        <a:pt x="750" y="55043"/>
                                      </a:cubicBezTo>
                                      <a:cubicBezTo>
                                        <a:pt x="1131" y="19991"/>
                                        <a:pt x="19038" y="1322"/>
                                        <a:pt x="53709" y="941"/>
                                      </a:cubicBezTo>
                                      <a:cubicBezTo>
                                        <a:pt x="148673" y="-297"/>
                                        <a:pt x="243638" y="-297"/>
                                        <a:pt x="338602" y="846"/>
                                      </a:cubicBezTo>
                                      <a:cubicBezTo>
                                        <a:pt x="375369" y="1322"/>
                                        <a:pt x="391180" y="19705"/>
                                        <a:pt x="391656" y="57805"/>
                                      </a:cubicBezTo>
                                      <a:cubicBezTo>
                                        <a:pt x="392418" y="105335"/>
                                        <a:pt x="391942" y="152865"/>
                                        <a:pt x="391942" y="200490"/>
                                      </a:cubicBezTo>
                                      <a:close/>
                                      <a:moveTo>
                                        <a:pt x="101906" y="100477"/>
                                      </a:moveTo>
                                      <a:cubicBezTo>
                                        <a:pt x="101906" y="166581"/>
                                        <a:pt x="101906" y="228684"/>
                                        <a:pt x="101906" y="291072"/>
                                      </a:cubicBezTo>
                                      <a:cubicBezTo>
                                        <a:pt x="166580" y="291072"/>
                                        <a:pt x="228493" y="291072"/>
                                        <a:pt x="290405" y="291072"/>
                                      </a:cubicBezTo>
                                      <a:cubicBezTo>
                                        <a:pt x="290405" y="226017"/>
                                        <a:pt x="290405" y="164009"/>
                                        <a:pt x="290405" y="100477"/>
                                      </a:cubicBezTo>
                                      <a:cubicBezTo>
                                        <a:pt x="226398" y="100477"/>
                                        <a:pt x="165342" y="100477"/>
                                        <a:pt x="101906" y="1004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62" name="任意多边形: 形状 461"/>
                              <wps:cNvSpPr/>
                              <wps:spPr>
                                <a:xfrm>
                                  <a:off x="7418654" y="10762274"/>
                                  <a:ext cx="392081" cy="392680"/>
                                </a:xfrm>
                                <a:custGeom>
                                  <a:avLst/>
                                  <a:gdLst>
                                    <a:gd name="connsiteX0" fmla="*/ 247 w 392081"/>
                                    <a:gd name="connsiteY0" fmla="*/ 195667 h 392680"/>
                                    <a:gd name="connsiteX1" fmla="*/ 438 w 392081"/>
                                    <a:gd name="connsiteY1" fmla="*/ 56507 h 392680"/>
                                    <a:gd name="connsiteX2" fmla="*/ 54730 w 392081"/>
                                    <a:gd name="connsiteY2" fmla="*/ 786 h 392680"/>
                                    <a:gd name="connsiteX3" fmla="*/ 336099 w 392081"/>
                                    <a:gd name="connsiteY3" fmla="*/ 786 h 392680"/>
                                    <a:gd name="connsiteX4" fmla="*/ 391344 w 392081"/>
                                    <a:gd name="connsiteY4" fmla="*/ 56507 h 392680"/>
                                    <a:gd name="connsiteX5" fmla="*/ 391248 w 392081"/>
                                    <a:gd name="connsiteY5" fmla="*/ 338447 h 392680"/>
                                    <a:gd name="connsiteX6" fmla="*/ 337813 w 392081"/>
                                    <a:gd name="connsiteY6" fmla="*/ 391978 h 392680"/>
                                    <a:gd name="connsiteX7" fmla="*/ 52921 w 392081"/>
                                    <a:gd name="connsiteY7" fmla="*/ 391882 h 392680"/>
                                    <a:gd name="connsiteX8" fmla="*/ 438 w 392081"/>
                                    <a:gd name="connsiteY8" fmla="*/ 338447 h 392680"/>
                                    <a:gd name="connsiteX9" fmla="*/ 247 w 392081"/>
                                    <a:gd name="connsiteY9" fmla="*/ 195667 h 392680"/>
                                    <a:gd name="connsiteX10" fmla="*/ 291046 w 392081"/>
                                    <a:gd name="connsiteY10" fmla="*/ 101180 h 392680"/>
                                    <a:gd name="connsiteX11" fmla="*/ 101022 w 392081"/>
                                    <a:gd name="connsiteY11" fmla="*/ 101180 h 392680"/>
                                    <a:gd name="connsiteX12" fmla="*/ 101022 w 392081"/>
                                    <a:gd name="connsiteY12" fmla="*/ 290632 h 392680"/>
                                    <a:gd name="connsiteX13" fmla="*/ 291046 w 392081"/>
                                    <a:gd name="connsiteY13" fmla="*/ 290632 h 392680"/>
                                    <a:gd name="connsiteX14" fmla="*/ 291046 w 392081"/>
                                    <a:gd name="connsiteY14" fmla="*/ 101180 h 392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392081" h="392680">
                                      <a:moveTo>
                                        <a:pt x="247" y="195667"/>
                                      </a:moveTo>
                                      <a:cubicBezTo>
                                        <a:pt x="247" y="149281"/>
                                        <a:pt x="-324" y="102894"/>
                                        <a:pt x="438" y="56507"/>
                                      </a:cubicBezTo>
                                      <a:cubicBezTo>
                                        <a:pt x="1009" y="18788"/>
                                        <a:pt x="17011" y="1262"/>
                                        <a:pt x="54730" y="786"/>
                                      </a:cubicBezTo>
                                      <a:cubicBezTo>
                                        <a:pt x="148551" y="-262"/>
                                        <a:pt x="242277" y="-262"/>
                                        <a:pt x="336099" y="786"/>
                                      </a:cubicBezTo>
                                      <a:cubicBezTo>
                                        <a:pt x="372865" y="1167"/>
                                        <a:pt x="390963" y="19550"/>
                                        <a:pt x="391344" y="56507"/>
                                      </a:cubicBezTo>
                                      <a:cubicBezTo>
                                        <a:pt x="392296" y="150519"/>
                                        <a:pt x="392391" y="244435"/>
                                        <a:pt x="391248" y="338447"/>
                                      </a:cubicBezTo>
                                      <a:cubicBezTo>
                                        <a:pt x="390867" y="373499"/>
                                        <a:pt x="372580" y="391597"/>
                                        <a:pt x="337813" y="391978"/>
                                      </a:cubicBezTo>
                                      <a:cubicBezTo>
                                        <a:pt x="242849" y="392930"/>
                                        <a:pt x="147885" y="392930"/>
                                        <a:pt x="52921" y="391882"/>
                                      </a:cubicBezTo>
                                      <a:cubicBezTo>
                                        <a:pt x="17392" y="391501"/>
                                        <a:pt x="1105" y="373975"/>
                                        <a:pt x="438" y="338447"/>
                                      </a:cubicBezTo>
                                      <a:cubicBezTo>
                                        <a:pt x="-420" y="290822"/>
                                        <a:pt x="247" y="243197"/>
                                        <a:pt x="247" y="195667"/>
                                      </a:cubicBezTo>
                                      <a:close/>
                                      <a:moveTo>
                                        <a:pt x="291046" y="101180"/>
                                      </a:moveTo>
                                      <a:cubicBezTo>
                                        <a:pt x="227228" y="101180"/>
                                        <a:pt x="165220" y="101180"/>
                                        <a:pt x="101022" y="101180"/>
                                      </a:cubicBezTo>
                                      <a:cubicBezTo>
                                        <a:pt x="101022" y="165283"/>
                                        <a:pt x="101022" y="227481"/>
                                        <a:pt x="101022" y="290632"/>
                                      </a:cubicBezTo>
                                      <a:cubicBezTo>
                                        <a:pt x="165411" y="290632"/>
                                        <a:pt x="228276" y="290632"/>
                                        <a:pt x="291046" y="290632"/>
                                      </a:cubicBezTo>
                                      <a:cubicBezTo>
                                        <a:pt x="291046" y="226052"/>
                                        <a:pt x="291046" y="164711"/>
                                        <a:pt x="291046" y="1011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63" name="任意多边形: 形状 462"/>
                              <wps:cNvSpPr/>
                              <wps:spPr>
                                <a:xfrm>
                                  <a:off x="8257803" y="10458021"/>
                                  <a:ext cx="497158" cy="329685"/>
                                </a:xfrm>
                                <a:custGeom>
                                  <a:avLst/>
                                  <a:gdLst>
                                    <a:gd name="connsiteX0" fmla="*/ 249329 w 497158"/>
                                    <a:gd name="connsiteY0" fmla="*/ 144 h 329685"/>
                                    <a:gd name="connsiteX1" fmla="*/ 438210 w 497158"/>
                                    <a:gd name="connsiteY1" fmla="*/ 240 h 329685"/>
                                    <a:gd name="connsiteX2" fmla="*/ 496693 w 497158"/>
                                    <a:gd name="connsiteY2" fmla="*/ 58533 h 329685"/>
                                    <a:gd name="connsiteX3" fmla="*/ 496693 w 497158"/>
                                    <a:gd name="connsiteY3" fmla="*/ 269226 h 329685"/>
                                    <a:gd name="connsiteX4" fmla="*/ 435257 w 497158"/>
                                    <a:gd name="connsiteY4" fmla="*/ 329328 h 329685"/>
                                    <a:gd name="connsiteX5" fmla="*/ 61115 w 497158"/>
                                    <a:gd name="connsiteY5" fmla="*/ 329328 h 329685"/>
                                    <a:gd name="connsiteX6" fmla="*/ 727 w 497158"/>
                                    <a:gd name="connsiteY6" fmla="*/ 271702 h 329685"/>
                                    <a:gd name="connsiteX7" fmla="*/ 632 w 497158"/>
                                    <a:gd name="connsiteY7" fmla="*/ 57485 h 329685"/>
                                    <a:gd name="connsiteX8" fmla="*/ 60448 w 497158"/>
                                    <a:gd name="connsiteY8" fmla="*/ 240 h 329685"/>
                                    <a:gd name="connsiteX9" fmla="*/ 249329 w 497158"/>
                                    <a:gd name="connsiteY9" fmla="*/ 144 h 329685"/>
                                    <a:gd name="connsiteX10" fmla="*/ 396681 w 497158"/>
                                    <a:gd name="connsiteY10" fmla="*/ 100824 h 329685"/>
                                    <a:gd name="connsiteX11" fmla="*/ 100168 w 497158"/>
                                    <a:gd name="connsiteY11" fmla="*/ 100824 h 329685"/>
                                    <a:gd name="connsiteX12" fmla="*/ 100168 w 497158"/>
                                    <a:gd name="connsiteY12" fmla="*/ 228077 h 329685"/>
                                    <a:gd name="connsiteX13" fmla="*/ 396681 w 497158"/>
                                    <a:gd name="connsiteY13" fmla="*/ 228077 h 329685"/>
                                    <a:gd name="connsiteX14" fmla="*/ 396681 w 497158"/>
                                    <a:gd name="connsiteY14" fmla="*/ 100824 h 3296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497158" h="329685">
                                      <a:moveTo>
                                        <a:pt x="249329" y="144"/>
                                      </a:moveTo>
                                      <a:cubicBezTo>
                                        <a:pt x="312289" y="144"/>
                                        <a:pt x="375250" y="-237"/>
                                        <a:pt x="438210" y="240"/>
                                      </a:cubicBezTo>
                                      <a:cubicBezTo>
                                        <a:pt x="480501" y="621"/>
                                        <a:pt x="496312" y="16146"/>
                                        <a:pt x="496693" y="58533"/>
                                      </a:cubicBezTo>
                                      <a:cubicBezTo>
                                        <a:pt x="497360" y="128732"/>
                                        <a:pt x="497265" y="199026"/>
                                        <a:pt x="496693" y="269226"/>
                                      </a:cubicBezTo>
                                      <a:cubicBezTo>
                                        <a:pt x="496312" y="311993"/>
                                        <a:pt x="478882" y="329138"/>
                                        <a:pt x="435257" y="329328"/>
                                      </a:cubicBezTo>
                                      <a:cubicBezTo>
                                        <a:pt x="310575" y="329805"/>
                                        <a:pt x="185798" y="329805"/>
                                        <a:pt x="61115" y="329328"/>
                                      </a:cubicBezTo>
                                      <a:cubicBezTo>
                                        <a:pt x="19300" y="329138"/>
                                        <a:pt x="1203" y="312279"/>
                                        <a:pt x="727" y="271702"/>
                                      </a:cubicBezTo>
                                      <a:cubicBezTo>
                                        <a:pt x="-226" y="200265"/>
                                        <a:pt x="-226" y="128827"/>
                                        <a:pt x="632" y="57485"/>
                                      </a:cubicBezTo>
                                      <a:cubicBezTo>
                                        <a:pt x="1203" y="15765"/>
                                        <a:pt x="17681" y="621"/>
                                        <a:pt x="60448" y="240"/>
                                      </a:cubicBezTo>
                                      <a:cubicBezTo>
                                        <a:pt x="123409" y="-237"/>
                                        <a:pt x="186369" y="144"/>
                                        <a:pt x="249329" y="144"/>
                                      </a:cubicBezTo>
                                      <a:close/>
                                      <a:moveTo>
                                        <a:pt x="396681" y="100824"/>
                                      </a:moveTo>
                                      <a:cubicBezTo>
                                        <a:pt x="295431" y="100824"/>
                                        <a:pt x="198847" y="100824"/>
                                        <a:pt x="100168" y="100824"/>
                                      </a:cubicBezTo>
                                      <a:cubicBezTo>
                                        <a:pt x="100168" y="144258"/>
                                        <a:pt x="100168" y="185215"/>
                                        <a:pt x="100168" y="228077"/>
                                      </a:cubicBezTo>
                                      <a:cubicBezTo>
                                        <a:pt x="199704" y="228077"/>
                                        <a:pt x="297430" y="228077"/>
                                        <a:pt x="396681" y="228077"/>
                                      </a:cubicBezTo>
                                      <a:cubicBezTo>
                                        <a:pt x="396681" y="185120"/>
                                        <a:pt x="396681" y="144162"/>
                                        <a:pt x="396681" y="1008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64" name="任意多边形: 形状 463"/>
                              <wps:cNvSpPr/>
                              <wps:spPr>
                                <a:xfrm>
                                  <a:off x="8257839" y="10951974"/>
                                  <a:ext cx="497086" cy="329412"/>
                                </a:xfrm>
                                <a:custGeom>
                                  <a:avLst/>
                                  <a:gdLst>
                                    <a:gd name="connsiteX0" fmla="*/ 249960 w 497086"/>
                                    <a:gd name="connsiteY0" fmla="*/ 62 h 329412"/>
                                    <a:gd name="connsiteX1" fmla="*/ 435317 w 497086"/>
                                    <a:gd name="connsiteY1" fmla="*/ 157 h 329412"/>
                                    <a:gd name="connsiteX2" fmla="*/ 496657 w 497086"/>
                                    <a:gd name="connsiteY2" fmla="*/ 59498 h 329412"/>
                                    <a:gd name="connsiteX3" fmla="*/ 496657 w 497086"/>
                                    <a:gd name="connsiteY3" fmla="*/ 270191 h 329412"/>
                                    <a:gd name="connsiteX4" fmla="*/ 438174 w 497086"/>
                                    <a:gd name="connsiteY4" fmla="*/ 329056 h 329412"/>
                                    <a:gd name="connsiteX5" fmla="*/ 60317 w 497086"/>
                                    <a:gd name="connsiteY5" fmla="*/ 329056 h 329412"/>
                                    <a:gd name="connsiteX6" fmla="*/ 500 w 497086"/>
                                    <a:gd name="connsiteY6" fmla="*/ 267619 h 329412"/>
                                    <a:gd name="connsiteX7" fmla="*/ 500 w 497086"/>
                                    <a:gd name="connsiteY7" fmla="*/ 60451 h 329412"/>
                                    <a:gd name="connsiteX8" fmla="*/ 61079 w 497086"/>
                                    <a:gd name="connsiteY8" fmla="*/ 157 h 329412"/>
                                    <a:gd name="connsiteX9" fmla="*/ 249960 w 497086"/>
                                    <a:gd name="connsiteY9" fmla="*/ 62 h 329412"/>
                                    <a:gd name="connsiteX10" fmla="*/ 100322 w 497086"/>
                                    <a:gd name="connsiteY10" fmla="*/ 101313 h 329412"/>
                                    <a:gd name="connsiteX11" fmla="*/ 100322 w 497086"/>
                                    <a:gd name="connsiteY11" fmla="*/ 227710 h 329412"/>
                                    <a:gd name="connsiteX12" fmla="*/ 396550 w 497086"/>
                                    <a:gd name="connsiteY12" fmla="*/ 227710 h 329412"/>
                                    <a:gd name="connsiteX13" fmla="*/ 396550 w 497086"/>
                                    <a:gd name="connsiteY13" fmla="*/ 101313 h 329412"/>
                                    <a:gd name="connsiteX14" fmla="*/ 100322 w 497086"/>
                                    <a:gd name="connsiteY14" fmla="*/ 101313 h 3294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497086" h="329412">
                                      <a:moveTo>
                                        <a:pt x="249960" y="62"/>
                                      </a:moveTo>
                                      <a:cubicBezTo>
                                        <a:pt x="311777" y="62"/>
                                        <a:pt x="373499" y="-128"/>
                                        <a:pt x="435317" y="157"/>
                                      </a:cubicBezTo>
                                      <a:cubicBezTo>
                                        <a:pt x="479703" y="348"/>
                                        <a:pt x="496276" y="16064"/>
                                        <a:pt x="496657" y="59498"/>
                                      </a:cubicBezTo>
                                      <a:cubicBezTo>
                                        <a:pt x="497229" y="129697"/>
                                        <a:pt x="497229" y="199992"/>
                                        <a:pt x="496657" y="270191"/>
                                      </a:cubicBezTo>
                                      <a:cubicBezTo>
                                        <a:pt x="496276" y="311720"/>
                                        <a:pt x="479417" y="328865"/>
                                        <a:pt x="438174" y="329056"/>
                                      </a:cubicBezTo>
                                      <a:cubicBezTo>
                                        <a:pt x="312253" y="329532"/>
                                        <a:pt x="186333" y="329532"/>
                                        <a:pt x="60317" y="329056"/>
                                      </a:cubicBezTo>
                                      <a:cubicBezTo>
                                        <a:pt x="17360" y="328865"/>
                                        <a:pt x="881" y="312006"/>
                                        <a:pt x="500" y="267619"/>
                                      </a:cubicBezTo>
                                      <a:cubicBezTo>
                                        <a:pt x="-167" y="198563"/>
                                        <a:pt x="-167" y="129507"/>
                                        <a:pt x="500" y="60451"/>
                                      </a:cubicBezTo>
                                      <a:cubicBezTo>
                                        <a:pt x="976" y="16159"/>
                                        <a:pt x="17264" y="348"/>
                                        <a:pt x="61079" y="157"/>
                                      </a:cubicBezTo>
                                      <a:cubicBezTo>
                                        <a:pt x="124039" y="-128"/>
                                        <a:pt x="187000" y="62"/>
                                        <a:pt x="249960" y="62"/>
                                      </a:cubicBezTo>
                                      <a:close/>
                                      <a:moveTo>
                                        <a:pt x="100322" y="101313"/>
                                      </a:moveTo>
                                      <a:cubicBezTo>
                                        <a:pt x="100322" y="144461"/>
                                        <a:pt x="100322" y="185324"/>
                                        <a:pt x="100322" y="227710"/>
                                      </a:cubicBezTo>
                                      <a:cubicBezTo>
                                        <a:pt x="199954" y="227710"/>
                                        <a:pt x="297585" y="227710"/>
                                        <a:pt x="396550" y="227710"/>
                                      </a:cubicBezTo>
                                      <a:cubicBezTo>
                                        <a:pt x="396550" y="184752"/>
                                        <a:pt x="396550" y="143890"/>
                                        <a:pt x="396550" y="101313"/>
                                      </a:cubicBezTo>
                                      <a:cubicBezTo>
                                        <a:pt x="296918" y="101313"/>
                                        <a:pt x="199478" y="101313"/>
                                        <a:pt x="100322" y="1013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65" name="任意多边形: 形状 464"/>
                              <wps:cNvSpPr/>
                              <wps:spPr>
                                <a:xfrm>
                                  <a:off x="8257839" y="9467970"/>
                                  <a:ext cx="496979" cy="330318"/>
                                </a:xfrm>
                                <a:custGeom>
                                  <a:avLst/>
                                  <a:gdLst>
                                    <a:gd name="connsiteX0" fmla="*/ 246340 w 496979"/>
                                    <a:gd name="connsiteY0" fmla="*/ 330113 h 330318"/>
                                    <a:gd name="connsiteX1" fmla="*/ 61079 w 496979"/>
                                    <a:gd name="connsiteY1" fmla="*/ 329922 h 330318"/>
                                    <a:gd name="connsiteX2" fmla="*/ 500 w 496979"/>
                                    <a:gd name="connsiteY2" fmla="*/ 269343 h 330318"/>
                                    <a:gd name="connsiteX3" fmla="*/ 500 w 496979"/>
                                    <a:gd name="connsiteY3" fmla="*/ 62270 h 330318"/>
                                    <a:gd name="connsiteX4" fmla="*/ 64032 w 496979"/>
                                    <a:gd name="connsiteY4" fmla="*/ 357 h 330318"/>
                                    <a:gd name="connsiteX5" fmla="*/ 434554 w 496979"/>
                                    <a:gd name="connsiteY5" fmla="*/ 357 h 330318"/>
                                    <a:gd name="connsiteX6" fmla="*/ 496657 w 496979"/>
                                    <a:gd name="connsiteY6" fmla="*/ 63413 h 330318"/>
                                    <a:gd name="connsiteX7" fmla="*/ 496657 w 496979"/>
                                    <a:gd name="connsiteY7" fmla="*/ 266867 h 330318"/>
                                    <a:gd name="connsiteX8" fmla="*/ 435126 w 496979"/>
                                    <a:gd name="connsiteY8" fmla="*/ 329827 h 330318"/>
                                    <a:gd name="connsiteX9" fmla="*/ 246340 w 496979"/>
                                    <a:gd name="connsiteY9" fmla="*/ 330113 h 330318"/>
                                    <a:gd name="connsiteX10" fmla="*/ 98512 w 496979"/>
                                    <a:gd name="connsiteY10" fmla="*/ 101227 h 330318"/>
                                    <a:gd name="connsiteX11" fmla="*/ 99370 w 496979"/>
                                    <a:gd name="connsiteY11" fmla="*/ 215813 h 330318"/>
                                    <a:gd name="connsiteX12" fmla="*/ 117467 w 496979"/>
                                    <a:gd name="connsiteY12" fmla="*/ 231053 h 330318"/>
                                    <a:gd name="connsiteX13" fmla="*/ 395692 w 496979"/>
                                    <a:gd name="connsiteY13" fmla="*/ 231720 h 330318"/>
                                    <a:gd name="connsiteX14" fmla="*/ 395692 w 496979"/>
                                    <a:gd name="connsiteY14" fmla="*/ 101227 h 330318"/>
                                    <a:gd name="connsiteX15" fmla="*/ 98512 w 496979"/>
                                    <a:gd name="connsiteY15" fmla="*/ 101227 h 33031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496979" h="330318">
                                      <a:moveTo>
                                        <a:pt x="246340" y="330113"/>
                                      </a:moveTo>
                                      <a:cubicBezTo>
                                        <a:pt x="184619" y="330113"/>
                                        <a:pt x="122801" y="330684"/>
                                        <a:pt x="61079" y="329922"/>
                                      </a:cubicBezTo>
                                      <a:cubicBezTo>
                                        <a:pt x="16597" y="329351"/>
                                        <a:pt x="976" y="313730"/>
                                        <a:pt x="500" y="269343"/>
                                      </a:cubicBezTo>
                                      <a:cubicBezTo>
                                        <a:pt x="-167" y="200287"/>
                                        <a:pt x="-167" y="131326"/>
                                        <a:pt x="500" y="62270"/>
                                      </a:cubicBezTo>
                                      <a:cubicBezTo>
                                        <a:pt x="976" y="16931"/>
                                        <a:pt x="17645" y="548"/>
                                        <a:pt x="64032" y="357"/>
                                      </a:cubicBezTo>
                                      <a:cubicBezTo>
                                        <a:pt x="187571" y="-119"/>
                                        <a:pt x="311110" y="-119"/>
                                        <a:pt x="434554" y="357"/>
                                      </a:cubicBezTo>
                                      <a:cubicBezTo>
                                        <a:pt x="480179" y="548"/>
                                        <a:pt x="496372" y="17502"/>
                                        <a:pt x="496657" y="63413"/>
                                      </a:cubicBezTo>
                                      <a:cubicBezTo>
                                        <a:pt x="497134" y="131231"/>
                                        <a:pt x="497038" y="199049"/>
                                        <a:pt x="496657" y="266867"/>
                                      </a:cubicBezTo>
                                      <a:cubicBezTo>
                                        <a:pt x="496372" y="314016"/>
                                        <a:pt x="481608" y="329351"/>
                                        <a:pt x="435126" y="329827"/>
                                      </a:cubicBezTo>
                                      <a:cubicBezTo>
                                        <a:pt x="372261" y="330684"/>
                                        <a:pt x="309300" y="330113"/>
                                        <a:pt x="246340" y="330113"/>
                                      </a:cubicBezTo>
                                      <a:close/>
                                      <a:moveTo>
                                        <a:pt x="98512" y="101227"/>
                                      </a:moveTo>
                                      <a:cubicBezTo>
                                        <a:pt x="98512" y="140565"/>
                                        <a:pt x="97751" y="178284"/>
                                        <a:pt x="99370" y="215813"/>
                                      </a:cubicBezTo>
                                      <a:cubicBezTo>
                                        <a:pt x="99560" y="221337"/>
                                        <a:pt x="111085" y="230958"/>
                                        <a:pt x="117467" y="231053"/>
                                      </a:cubicBezTo>
                                      <a:cubicBezTo>
                                        <a:pt x="209574" y="232005"/>
                                        <a:pt x="301776" y="231720"/>
                                        <a:pt x="395692" y="231720"/>
                                      </a:cubicBezTo>
                                      <a:cubicBezTo>
                                        <a:pt x="395692" y="185904"/>
                                        <a:pt x="395692" y="144185"/>
                                        <a:pt x="395692" y="101227"/>
                                      </a:cubicBezTo>
                                      <a:cubicBezTo>
                                        <a:pt x="296156" y="101227"/>
                                        <a:pt x="199478" y="101227"/>
                                        <a:pt x="98512" y="1012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66" name="任意多边形: 形状 465"/>
                              <wps:cNvSpPr/>
                              <wps:spPr>
                                <a:xfrm>
                                  <a:off x="8257731" y="9963231"/>
                                  <a:ext cx="497122" cy="330366"/>
                                </a:xfrm>
                                <a:custGeom>
                                  <a:avLst/>
                                  <a:gdLst>
                                    <a:gd name="connsiteX0" fmla="*/ 251115 w 497122"/>
                                    <a:gd name="connsiteY0" fmla="*/ 206 h 330366"/>
                                    <a:gd name="connsiteX1" fmla="*/ 436377 w 497122"/>
                                    <a:gd name="connsiteY1" fmla="*/ 396 h 330366"/>
                                    <a:gd name="connsiteX2" fmla="*/ 496765 w 497122"/>
                                    <a:gd name="connsiteY2" fmla="*/ 60785 h 330366"/>
                                    <a:gd name="connsiteX3" fmla="*/ 496765 w 497122"/>
                                    <a:gd name="connsiteY3" fmla="*/ 267858 h 330366"/>
                                    <a:gd name="connsiteX4" fmla="*/ 437139 w 497122"/>
                                    <a:gd name="connsiteY4" fmla="*/ 329866 h 330366"/>
                                    <a:gd name="connsiteX5" fmla="*/ 59472 w 497122"/>
                                    <a:gd name="connsiteY5" fmla="*/ 329866 h 330366"/>
                                    <a:gd name="connsiteX6" fmla="*/ 608 w 497122"/>
                                    <a:gd name="connsiteY6" fmla="*/ 270525 h 330366"/>
                                    <a:gd name="connsiteX7" fmla="*/ 608 w 497122"/>
                                    <a:gd name="connsiteY7" fmla="*/ 59928 h 330366"/>
                                    <a:gd name="connsiteX8" fmla="*/ 62234 w 497122"/>
                                    <a:gd name="connsiteY8" fmla="*/ 396 h 330366"/>
                                    <a:gd name="connsiteX9" fmla="*/ 251115 w 497122"/>
                                    <a:gd name="connsiteY9" fmla="*/ 206 h 330366"/>
                                    <a:gd name="connsiteX10" fmla="*/ 98525 w 497122"/>
                                    <a:gd name="connsiteY10" fmla="*/ 228806 h 330366"/>
                                    <a:gd name="connsiteX11" fmla="*/ 395515 w 497122"/>
                                    <a:gd name="connsiteY11" fmla="*/ 228806 h 330366"/>
                                    <a:gd name="connsiteX12" fmla="*/ 395515 w 497122"/>
                                    <a:gd name="connsiteY12" fmla="*/ 98599 h 330366"/>
                                    <a:gd name="connsiteX13" fmla="*/ 119004 w 497122"/>
                                    <a:gd name="connsiteY13" fmla="*/ 99361 h 330366"/>
                                    <a:gd name="connsiteX14" fmla="*/ 99477 w 497122"/>
                                    <a:gd name="connsiteY14" fmla="*/ 116601 h 330366"/>
                                    <a:gd name="connsiteX15" fmla="*/ 98525 w 497122"/>
                                    <a:gd name="connsiteY15" fmla="*/ 228806 h 33036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497122" h="330366">
                                      <a:moveTo>
                                        <a:pt x="251115" y="206"/>
                                      </a:moveTo>
                                      <a:cubicBezTo>
                                        <a:pt x="312837" y="206"/>
                                        <a:pt x="374655" y="-366"/>
                                        <a:pt x="436377" y="396"/>
                                      </a:cubicBezTo>
                                      <a:cubicBezTo>
                                        <a:pt x="481049" y="873"/>
                                        <a:pt x="496479" y="16494"/>
                                        <a:pt x="496765" y="60785"/>
                                      </a:cubicBezTo>
                                      <a:cubicBezTo>
                                        <a:pt x="497242" y="129841"/>
                                        <a:pt x="497242" y="198802"/>
                                        <a:pt x="496765" y="267858"/>
                                      </a:cubicBezTo>
                                      <a:cubicBezTo>
                                        <a:pt x="496479" y="311769"/>
                                        <a:pt x="480096" y="329580"/>
                                        <a:pt x="437139" y="329866"/>
                                      </a:cubicBezTo>
                                      <a:cubicBezTo>
                                        <a:pt x="311218" y="330533"/>
                                        <a:pt x="185298" y="330533"/>
                                        <a:pt x="59472" y="329866"/>
                                      </a:cubicBezTo>
                                      <a:cubicBezTo>
                                        <a:pt x="18134" y="329580"/>
                                        <a:pt x="1084" y="312054"/>
                                        <a:pt x="608" y="270525"/>
                                      </a:cubicBezTo>
                                      <a:cubicBezTo>
                                        <a:pt x="-250" y="200326"/>
                                        <a:pt x="-154" y="130127"/>
                                        <a:pt x="608" y="59928"/>
                                      </a:cubicBezTo>
                                      <a:cubicBezTo>
                                        <a:pt x="1084" y="16017"/>
                                        <a:pt x="16991" y="873"/>
                                        <a:pt x="62234" y="396"/>
                                      </a:cubicBezTo>
                                      <a:cubicBezTo>
                                        <a:pt x="125195" y="-270"/>
                                        <a:pt x="188155" y="206"/>
                                        <a:pt x="251115" y="206"/>
                                      </a:cubicBezTo>
                                      <a:close/>
                                      <a:moveTo>
                                        <a:pt x="98525" y="228806"/>
                                      </a:moveTo>
                                      <a:cubicBezTo>
                                        <a:pt x="201109" y="228806"/>
                                        <a:pt x="297883" y="228806"/>
                                        <a:pt x="395515" y="228806"/>
                                      </a:cubicBezTo>
                                      <a:cubicBezTo>
                                        <a:pt x="395515" y="184896"/>
                                        <a:pt x="395515" y="143176"/>
                                        <a:pt x="395515" y="98599"/>
                                      </a:cubicBezTo>
                                      <a:cubicBezTo>
                                        <a:pt x="301122" y="98599"/>
                                        <a:pt x="210063" y="98218"/>
                                        <a:pt x="119004" y="99361"/>
                                      </a:cubicBezTo>
                                      <a:cubicBezTo>
                                        <a:pt x="112146" y="99456"/>
                                        <a:pt x="99763" y="110315"/>
                                        <a:pt x="99477" y="116601"/>
                                      </a:cubicBezTo>
                                      <a:cubicBezTo>
                                        <a:pt x="97572" y="153082"/>
                                        <a:pt x="98525" y="189658"/>
                                        <a:pt x="98525" y="2288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-70.65pt;margin-top:338.8pt;height:156.3pt;width:542.45pt;z-index:251680768;mso-width-relative:page;mso-height-relative:page;" coordorigin="5094,94345" coordsize="10849,3126" o:gfxdata="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">
                <o:lock v:ext="edit" aspectratio="f"/>
                <v:shape id="文本框 36" o:spid="_x0000_s1026" o:spt="202" type="#_x0000_t202" style="position:absolute;left:6124;top:94353;height:949;width:9494;" filled="f" stroked="f" coordsize="21600,21600" o:gfxdata="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u7i2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 w:val="0"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ind w:leftChars="0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000000"/>
                            <w:spacing w:val="0"/>
                            <w:w w:val="100"/>
                            <w:kern w:val="24"/>
                            <w:position w:val="0"/>
                            <w:sz w:val="20"/>
                            <w:szCs w:val="20"/>
                            <w:u w:val="none" w:color="auto"/>
                            <w:vertAlign w:val="baseline"/>
                            <w:lang w:val="en-US" w:eastAsia="zh-CN"/>
                            <w14:textFill>
                              <w14:gradFill>
                                <w14:gsLst>
                                  <w14:gs w14:pos="0">
                                    <w14:schemeClr w14:val="accent1"/>
                                  </w14:gs>
                                  <w14:gs w14:pos="100000">
                                    <w14:schemeClr w14:val="accent1">
                                      <w14:lumMod w14:val="75000"/>
                                    </w14:schemeClr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收费：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000000"/>
                            <w:spacing w:val="0"/>
                            <w:w w:val="100"/>
                            <w:kern w:val="24"/>
                            <w:position w:val="0"/>
                            <w:sz w:val="22"/>
                            <w:szCs w:val="22"/>
                            <w:u w:val="none" w:color="auto"/>
                            <w:vertAlign w:val="baseline"/>
                            <w:lang w:val="en-US" w:eastAsia="zh-CN"/>
                            <w14:textFill>
                              <w14:gradFill>
                                <w14:gsLst>
                                  <w14:gs w14:pos="0">
                                    <w14:schemeClr w14:val="accent1"/>
                                  </w14:gs>
                                  <w14:gs w14:pos="100000">
                                    <w14:schemeClr w14:val="accent1">
                                      <w14:lumMod w14:val="75000"/>
                                    </w14:schemeClr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3800元/人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000000"/>
                            <w:spacing w:val="0"/>
                            <w:w w:val="100"/>
                            <w:kern w:val="24"/>
                            <w:position w:val="0"/>
                            <w:sz w:val="24"/>
                            <w:szCs w:val="24"/>
                            <w:u w:val="none" w:color="auto"/>
                            <w:vertAlign w:val="baseline"/>
                            <w:lang w:val="en-US" w:eastAsia="zh-CN"/>
                            <w14:textFill>
                              <w14:gradFill>
                                <w14:gsLst>
                                  <w14:gs w14:pos="0">
                                    <w14:schemeClr w14:val="accent1"/>
                                  </w14:gs>
                                  <w14:gs w14:pos="100000">
                                    <w14:schemeClr w14:val="accent1">
                                      <w14:lumMod w14:val="75000"/>
                                    </w14:schemeClr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19"/>
                            <w:szCs w:val="19"/>
                          </w:rPr>
                          <w:t>报名费包括学费、资料费；交通食宿费用自理。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 w:val="0"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ind w:leftChars="0"/>
                          <w:textAlignment w:val="auto"/>
                          <w:rPr>
                            <w:rFonts w:hint="eastAsia" w:ascii="思源黑体 CN Regular" w:hAnsi="思源黑体 CN Regular" w:eastAsia="思源黑体 CN Regular" w:cs="思源黑体 CN Regular"/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19"/>
                            <w:szCs w:val="19"/>
                          </w:rPr>
                          <w:t>因本次课程限定席位为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000000"/>
                            <w:spacing w:val="0"/>
                            <w:w w:val="100"/>
                            <w:kern w:val="24"/>
                            <w:position w:val="0"/>
                            <w:sz w:val="22"/>
                            <w:szCs w:val="22"/>
                            <w:u w:val="none" w:color="auto"/>
                            <w:vertAlign w:val="baseline"/>
                            <w:lang w:val="en-US" w:eastAsia="zh-CN"/>
                            <w14:textFill>
                              <w14:gradFill>
                                <w14:gsLst>
                                  <w14:gs w14:pos="0">
                                    <w14:schemeClr w14:val="accent1"/>
                                  </w14:gs>
                                  <w14:gs w14:pos="100000">
                                    <w14:schemeClr w14:val="accent1">
                                      <w14:lumMod w14:val="75000"/>
                                    </w14:schemeClr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  <w:t>50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19"/>
                            <w:szCs w:val="19"/>
                          </w:rPr>
                          <w:t>位，名额有限，先报先得，请尽快申请课程。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autoSpaceDE w:val="0"/>
                          <w:spacing w:line="400" w:lineRule="exact"/>
                          <w:rPr>
                            <w:rFonts w:hint="eastAsia" w:ascii="思源黑体 CN Regular" w:hAnsi="思源黑体 CN Regular" w:eastAsia="思源黑体 CN Regular" w:cs="思源黑体 CN Regular"/>
                            <w:sz w:val="20"/>
                            <w:szCs w:val="2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group id="组合 12" o:spid="_x0000_s1026" o:spt="203" style="position:absolute;left:5094;top:94345;height:3126;width:10849;" coordorigin="5094,94345" coordsize="10849,3126" o:gfxdata="UEsDBAoAAAAAAIdO4kAAAAAAAAAAAAAAAAAEAAAAZHJzL1BLAwQUAAAACACHTuJAQDLb6b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NoX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Mtvp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36" o:spid="_x0000_s1026" o:spt="202" type="#_x0000_t202" style="position:absolute;left:6187;top:96599;height:872;width:9412;" filled="f" stroked="f" coordsize="21600,21600" o:gfxdata="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rDVw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/>
                            <w:bidi w:val="0"/>
                            <w:adjustRightInd/>
                            <w:snapToGrid/>
                            <w:spacing w:line="340" w:lineRule="exact"/>
                            <w:ind w:leftChars="0"/>
                            <w:textAlignment w:val="auto"/>
                            <w:rPr>
                              <w:rFonts w:hint="eastAsia" w:ascii="思源黑体 CN Regular" w:hAnsi="思源黑体 CN Regular" w:eastAsia="思源黑体 CN Regular" w:cs="思源黑体 CN Regular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color w:val="000000"/>
                              <w:spacing w:val="0"/>
                              <w:w w:val="100"/>
                              <w:kern w:val="24"/>
                              <w:position w:val="0"/>
                              <w:sz w:val="20"/>
                              <w:szCs w:val="20"/>
                              <w:u w:val="none" w:color="auto"/>
                              <w:vertAlign w:val="baseline"/>
                              <w:lang w:val="en-US" w:eastAsia="zh-CN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0"/>
                                </w14:gradFill>
                              </w14:textFill>
                            </w:rPr>
                            <w:t>本课程可提供的学习工具包（打勾代表可提供）：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 w:val="20"/>
                              <w:szCs w:val="20"/>
                              <w:lang w:val="en-US" w:eastAsia="zh-CN"/>
                            </w:rPr>
                            <w:t xml:space="preserve">    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 w:val="20"/>
                              <w:szCs w:val="20"/>
                              <w:lang w:eastAsia="zh-CN"/>
                            </w:rPr>
                            <w:t>电子版学员讲义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 w:val="20"/>
                              <w:szCs w:val="20"/>
                              <w:lang w:val="en-US" w:eastAsia="zh-CN"/>
                            </w:rPr>
                            <w:t xml:space="preserve">      课后延展学习-书籍推荐   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/>
                            <w:bidi w:val="0"/>
                            <w:adjustRightInd/>
                            <w:snapToGrid/>
                            <w:spacing w:line="340" w:lineRule="exact"/>
                            <w:textAlignment w:val="auto"/>
                            <w:rPr>
                              <w:rFonts w:hint="eastAsia" w:ascii="思源黑体 CN Regular" w:hAnsi="思源黑体 CN Regular" w:eastAsia="思源黑体 CN Regular" w:cs="思源黑体 CN Regular"/>
                              <w:sz w:val="20"/>
                              <w:szCs w:val="20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 w:val="20"/>
                              <w:szCs w:val="20"/>
                              <w:lang w:val="en-US" w:eastAsia="zh-CN"/>
                            </w:rPr>
                            <w:t>（本课程由于特殊原因，不提供电子版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 w:val="20"/>
                              <w:szCs w:val="20"/>
                              <w:lang w:eastAsia="zh-CN"/>
                            </w:rPr>
                            <w:t>学员讲义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 w:val="20"/>
                              <w:szCs w:val="20"/>
                              <w:lang w:val="en-US" w:eastAsia="zh-CN"/>
                            </w:rPr>
                            <w:t>，敬请谅解。）</w:t>
                          </w:r>
                        </w:p>
                      </w:txbxContent>
                    </v:textbox>
                  </v:shape>
                  <v:group id="组合 127" o:spid="_x0000_s1026" o:spt="203" style="position:absolute;left:5094;top:94345;height:907;width:907;" coordorigin="1098293,2451578" coordsize="717164,717166" o:gfxdata="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6zgBb0AAADcAAAADwAAAAAAAAABACAAAAAiAAAAZHJzL2Rvd25yZXYueG1s&#10;UEsBAhQAFAAAAAgAh07iQDMvBZ47AAAAOQAAABUAAAAAAAAAAQAgAAAADAEAAGRycy9ncm91cHNo&#10;YXBleG1sLnhtbFBLBQYAAAAABgAGAGABAADJAwAAAAA=&#10;">
                    <o:lock v:ext="edit" aspectratio="f"/>
                    <v:roundrect id="矩形: 圆角 22" o:spid="_x0000_s1026" o:spt="2" style="position:absolute;left:1098293;top:2451578;height:717166;width:717164;v-text-anchor:middle;" filled="f" stroked="t" coordsize="21600,21600" arcsize="0.166666666666667" o:gfxdata="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Lwl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roundrect>
                    <v:group id="组合 64" o:spid="_x0000_s1026" o:spt="203" style="position:absolute;left:1191702;top:2544988;height:530346;width:530346;" coordorigin="-5145764,3885925" coordsize="1327020,1327020" o:gfxdata="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X/R7L0AAADc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Freeform 5" o:spid="_x0000_s1026" o:spt="100" style="position:absolute;left:-5145764;top:3885925;height:1327020;width:1327020;" filled="t" stroked="f" coordsize="1533,1533" o:gfxdata="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NRFb4A&#10;AADcAAAADwAAAAAAAAABACAAAAAiAAAAZHJzL2Rvd25yZXYueG1sUEsBAhQAFAAAAAgAh07iQDMv&#10;BZ47AAAAOQAAABAAAAAAAAAAAQAgAAAADQEAAGRycy9zaGFwZXhtbC54bWxQSwUGAAAAAAYABgBb&#10;AQAAtwMAAAAA&#10;" path="m0,1470c0,1298,0,1127,0,955c16,909,49,891,97,894c122,896,148,895,173,894c207,894,232,908,248,938c250,941,254,945,257,945c276,946,295,945,314,945c253,771,276,610,388,460c363,468,341,477,319,483c305,486,290,488,276,486c240,481,213,453,206,418c199,381,215,348,249,327c385,244,520,161,656,79c687,60,720,51,756,51c877,51,999,51,1121,51c1171,51,1220,51,1270,51c1275,51,1282,50,1283,47c1294,22,1315,9,1338,0c1382,0,1426,0,1470,0c1520,20,1533,39,1533,94c1533,248,1533,402,1533,556c1533,607,1502,638,1451,638c1420,639,1390,638,1360,639c1326,639,1301,625,1285,595c1283,592,1280,588,1277,588c1258,587,1239,588,1218,588c1249,670,1259,753,1246,839c1233,925,1199,1002,1143,1074c1171,1064,1193,1056,1217,1049c1263,1035,1311,1060,1325,1106c1337,1145,1321,1183,1284,1206c1149,1289,1013,1371,877,1454c846,1473,812,1482,775,1482c605,1482,436,1482,266,1482c256,1482,250,1483,245,1493c231,1519,208,1532,179,1533c163,1533,147,1533,131,1533c119,1533,106,1533,94,1533c39,1533,21,1521,0,1470xm715,351c645,374,576,397,507,420c503,421,500,424,497,426c340,544,286,780,375,955c377,959,381,963,385,965c409,981,435,996,459,1012c485,1029,510,1045,541,1046c584,1048,626,1047,668,1048c684,1048,699,1049,714,1053c775,1068,809,1112,818,1181c820,1181,821,1181,823,1181c890,1158,957,1136,1024,1113c1028,1112,1033,1109,1037,1106c1194,986,1247,756,1158,579c1156,575,1154,571,1150,569c1120,549,1089,530,1058,510c1031,493,1001,485,969,485c932,486,896,484,860,486c791,488,716,434,715,351xm1277,103c1272,102,1267,102,1263,102c1094,102,925,102,755,102c728,102,703,110,680,124c605,170,529,216,453,262c394,298,335,334,276,371c258,381,253,395,257,412c264,433,283,441,309,433c452,385,596,336,739,289c754,284,770,282,785,282c841,281,897,281,954,281c996,281,1034,270,1069,245c1085,234,1100,235,1109,249c1118,262,1114,275,1098,287c1057,317,1010,332,958,332c904,332,850,332,795,332c775,332,767,339,768,359c769,371,773,384,780,394c798,420,823,433,855,434c889,435,924,436,958,434c1013,431,1061,448,1105,480c1124,494,1143,506,1164,517c1199,537,1238,539,1277,535c1277,390,1277,247,1277,103xm256,1431c263,1431,269,1431,274,1431c421,1431,567,1431,713,1431c827,1431,808,1436,905,1378c1021,1307,1137,1236,1253,1165c1262,1159,1270,1151,1275,1141c1281,1129,1277,1116,1266,1106c1254,1094,1240,1095,1225,1100c1093,1144,961,1188,830,1233c792,1246,754,1254,714,1252c669,1250,624,1252,579,1252c537,1252,499,1263,464,1288c449,1299,434,1297,425,1285c415,1272,419,1258,436,1246c477,1216,523,1201,574,1201c628,1201,683,1201,737,1201c758,1201,766,1193,765,1173c764,1161,759,1148,752,1138c734,1113,709,1099,677,1099c638,1098,598,1099,559,1099c522,1099,488,1090,457,1071c434,1057,412,1041,389,1026c349,1000,304,993,256,998c256,1142,256,1286,256,1431xm1329,318c1329,398,1329,478,1329,558c1329,578,1338,587,1358,587c1389,588,1421,588,1452,587c1473,587,1482,578,1482,557c1482,399,1482,241,1482,82c1482,60,1473,51,1450,51c1421,51,1392,51,1363,51c1337,51,1329,59,1329,85c1329,163,1329,240,1329,318xm204,1215c204,1135,204,1056,204,977c204,954,196,946,174,946c143,945,112,945,81,946c60,946,51,955,51,976c51,1134,51,1292,51,1450c51,1473,60,1482,83,1482c112,1482,141,1482,170,1482c196,1482,204,1474,204,1448c204,1370,204,1293,204,1215xe">
                        <v:path o:connectlocs="0,826682;149755,773878;222468,818026;335866,398192;238915,420699;215543,283062;654420,44147;1099357,44147;1158220,0;1327020,81369;1256037,552275;1112342,515053;1054344,508993;989421,929693;1146967,957393;759162,1258634;230259,1282872;154948,1327020;81369,1327020;618929,303838;430221,368760;333269,835338;468309,905455;618064,911514;712418,1022316;897664,957393;995481,492546;838801,419833;618929,303838;1093298,88294;588632,107338;238915,321150;267481,374820;679524,244109;925364,212080;950468,248437;688180,287391;675196,341060;829279,375686;1007600,447533;1105417,89160;237184,1238725;783400,1192846;1103685,987690;1060404,952199;618064,1083776;401655,1114939;377417,1078582;637973,1039628;650958,985093;483890,951333;336732,888142;221602,1238725;1150430,483024;1256903,508128;1282872,70982;1179861,44147;1150430,275272;176589,845726;70116,818891;44147,1255172;147158,1282872;176589,1051747" o:connectangles="0,0,0,0,0,0,0,0,0,0,0,0,0,0,0,0,0,0,0,0,0,0,0,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4" o:spid="_x0000_s1026" o:spt="100" style="position:absolute;left:-4408814;top:4403831;height:463965;width:258771;" filled="t" stroked="f" coordsize="299,536" o:gfxdata="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TdrPrsAAADc&#10;AAAADwAAAAAAAAABACAAAAAiAAAAZHJzL2Rvd25yZXYueG1sUEsBAhQAFAAAAAgAh07iQDMvBZ47&#10;AAAAOQAAABAAAAAAAAAAAQAgAAAACgEAAGRycy9zaGFwZXhtbC54bWxQSwUGAAAAAAYABgBbAQAA&#10;tAMAAAAA&#10;" path="m299,168c299,330,196,476,44,529c25,536,11,531,5,516c0,501,7,489,27,481c147,434,220,348,243,221c254,163,246,106,226,51c225,49,224,46,223,43c217,25,221,12,236,6c251,0,264,7,271,25c289,71,299,119,299,168xe">
                        <v:path o:connectlocs="258771,145421;38080,457905;4327,446652;23367,416356;210305,191299;195592,44145;192996,37221;204247,5193;234538,21640;258771,145421" o:connectangles="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5" o:spid="_x0000_s1026" o:spt="100" style="position:absolute;left:-4814100;top:4230710;height:463965;width:256220;" filled="t" stroked="f" coordsize="296,536" o:gfxdata="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CNFhvQAA&#10;ANwAAAAPAAAAAAAAAAEAIAAAACIAAABkcnMvZG93bnJldi54bWxQSwECFAAUAAAACACHTuJAMy8F&#10;njsAAAA5AAAAEAAAAAAAAAABACAAAAAMAQAAZHJzL3NoYXBleG1sLnhtbFBLBQYAAAAABgAGAFsB&#10;AAC2AwAAAAA=&#10;" path="m0,369c0,207,104,60,256,7c278,0,296,10,295,30c294,46,283,52,270,57c209,79,158,115,119,168c48,265,33,372,73,486c74,491,77,495,78,499c82,514,75,527,62,532c49,536,35,531,30,516c20,483,11,449,4,416c0,401,1,385,0,369xe">
                        <v:path o:connectlocs="0,319408;221595,6059;255354,25968;233714,49339;103007,145421;63189,420684;67517,431937;53667,460502;25968,446652;3462,360092;0,319408" o:connectangles="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图形 61" o:spid="_x0000_s1026" o:spt="100" style="position:absolute;left:-4635876;top:4369245;height:383126;width:301777;v-text-anchor:middle;" filled="t" stroked="f" coordsize="301777,383126" o:gfxdata="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Y8Lb4A&#10;AADcAAAADwAAAAAAAAABACAAAAAiAAAAZHJzL2Rvd25yZXYueG1sUEsBAhQAFAAAAAgAh07iQDMv&#10;BZ47AAAAOQAAABAAAAAAAAAAAQAgAAAADQEAAGRycy9zaGFwZXhtbC54bWxQSwUGAAAAAAYABgBb&#10;AQAAtwMAAAAA&#10;" path="m110214,300466l25804,300466c17932,299883,11882,296602,7654,290625c3426,284648,875,278015,0,270725c875,263436,3426,257459,7654,252794c11882,248128,17932,245504,25804,244921l110214,244921,110214,217367,25804,216930c17932,216347,11882,213577,7654,208620c3426,203664,875,197395,0,189814c875,182524,3426,176547,7654,171882c11882,167217,17932,164593,25804,164010l88784,164010,30178,60793c27262,57294,24492,52847,21868,47453c19244,42059,18077,36155,18369,29740c19827,21576,22743,14943,27116,9841c31490,4738,39654,1458,51608,0c58606,583,64875,2989,70415,7216c75955,11444,80474,16037,83973,20993l150451,142579,223490,20119c226989,15162,231509,10788,237049,6998c242589,3207,248857,875,255855,0c260229,292,264238,875,267882,1749c271527,2624,274734,4082,277504,6123c280274,8164,282607,11080,284502,14870c286397,18661,287782,23617,288657,29740c288657,38196,285741,46214,279910,53795l212119,164010,276411,164010c283992,164593,289969,167217,294343,171882c298716,176547,301195,182524,301778,189814c301195,197395,298643,203809,294124,209058c289605,214306,283554,217222,275974,217805l192438,218242,192438,244921,276411,244921c283992,245504,289969,248420,294343,253668c298716,258917,301195,265185,301778,272475c301195,280055,298716,286397,294343,291500c289969,296602,283992,299445,276411,300028l192438,299591,192438,345951c191272,370735,177713,383126,151764,383126c138935,383126,128948,380065,121804,373942c114661,367819,110797,358489,110214,345951l110214,300466xe">
                        <v:path o:connectlocs="110214,300466;25804,300466;7654,290625;0,270725;7654,252794;25804,244921;110214,244921;110214,217367;25804,216930;7654,208620;0,189814;7654,171882;25804,164010;88784,164010;30178,60793;21868,47453;18369,29740;27116,9841;51608,0;70415,7216;83973,20993;150451,142579;223490,20119;237049,6998;255855,0;267882,1749;277504,6123;284502,14870;288657,29740;279910,53795;212119,164010;276411,164010;294343,171882;301778,189814;294124,209058;275974,217805;192438,218242;192438,244921;276411,244921;294343,253668;301778,272475;294343,291500;276411,300028;192438,299591;192438,345951;151764,383126;121804,373942;110214,345951;110214,300466" o:connectangles="0,0,0,0,0,0,0,0,0,0,0,0,0,0,0,0,0,0,0,0,0,0,0,0,0,0,0,0,0,0,0,0,0,0,0,0,0,0,0,0,0,0,0,0,0,0,0,0,0"/>
                        <v:fill on="t" focussize="0,0"/>
                        <v:stroke on="f" weight="0.032992125984252pt" joinstyle="miter"/>
                        <v:imagedata o:title=""/>
                        <o:lock v:ext="edit" aspectratio="f"/>
                      </v:shape>
                    </v:group>
                  </v:group>
                  <v:group id="组合 2" o:spid="_x0000_s1026" o:spt="203" style="position:absolute;left:5107;top:95464;height:906;width:906;" coordorigin="8167,7715" coordsize="840,840" o:gfxdata="UEsDBAoAAAAAAIdO4kAAAAAAAAAAAAAAAAAEAAAAZHJzL1BLAwQUAAAACACHTuJAJU5w27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D/e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TnDb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图形 496" o:spid="_x0000_s1026" o:spt="203" style="position:absolute;left:8340;top:7888;height:495;width:495;" coordorigin="7445796,7475959" coordsize="3657791,3657695" o:gfxdata="UEsDBAoAAAAAAIdO4kAAAAAAAAAAAAAAAAAEAAAAZHJzL1BLAwQUAAAACACHTuJA9oin1L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eQ9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oin1L0AAADc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任意多边形: 形状 499" o:spid="_x0000_s1026" o:spt="100" style="position:absolute;left:7445796;top:7720330;height:3413132;width:1960281;v-text-anchor:middle;" filled="t" stroked="f" coordsize="1960281,3413132" o:gfxdata="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hud57sAAADc&#10;AAAADwAAAAAAAAABACAAAAAiAAAAZHJzL2Rvd25yZXYueG1sUEsBAhQAFAAAAAgAh07iQDMvBZ47&#10;AAAAOQAAABAAAAAAAAAAAQAgAAAACgEAAGRycy9zaGFwZXhtbC54bWxQSwUGAAAAAAYABgBbAQAA&#10;tAMAAAAA&#10;" path="m191,2798770c20193,2729238,48959,2665040,109728,2620653c122206,2611604,135065,2603032,149924,2592745c35528,2449393,24289,2302804,149447,2161834c243269,2056106,363474,2048391,547021,2125734c547021,1841032,547021,1557282,547021,1273532c545497,1272865,544068,1272199,542544,1271532c525971,1323824,513112,1377736,491585,1427837c474631,1467080,452914,1508038,422624,1537089c360998,1596049,265938,1598430,194405,1551948c124492,1506609,90202,1420789,113062,1340207c167354,1149326,221647,958350,278702,768326c323564,618974,475678,501150,630555,490387c642080,489625,653510,487529,670751,485338c616363,406567,598361,323794,618554,235117c634079,167013,670179,110815,725138,66524c825722,-14534,971360,-23106,1081469,49570c1173575,110339,1259586,238831,1195197,428379c1209294,421902,1220724,417139,1231583,411520c1379411,334939,1526667,257405,1674971,181872c1766507,135295,1877092,166441,1929289,250261c1984153,338272,1964722,449048,1882521,512104c1867567,523534,1850327,532201,1833467,540964c1658398,632119,1483328,723273,1307878,813475c1287685,823857,1278922,835001,1278922,859290c1279874,1253339,1279589,1647484,1279684,2041533c1279684,2051915,1280827,2062297,1281494,2073537c1417701,2057249,1528953,2098397,1599057,2215650c1678019,2347762,1655159,2474920,1557242,2590554c1579150,2607604,1601153,2621891,1619726,2639703c1677543,2695234,1706499,2764195,1706880,2844109c1707642,3008416,1706690,3172722,1707452,3337028c1707642,3371699,1693069,3395798,1664494,3413133c1450181,3413133,1235869,3413133,1021556,3413133c988219,3398369,975074,3372461,975265,3336361c975932,3173198,975455,3010130,975741,2846967c975836,2764290,1005173,2693710,1065657,2636655c1069372,2633131,1072134,2628654,1076611,2622939c926116,2622939,779621,2622939,627221,2622939c698849,2687423,731996,2762861,731425,2853825c730568,3013369,730663,3172912,731520,3332456c731711,3369413,720947,3397512,685800,3413133c457867,3413133,229838,3413133,0,3413133c191,3208441,191,3003653,191,2798770xm1060133,2497209c1057942,2488065,1056704,2480064,1054227,2472349c1014889,2347571,1044607,2241177,1136904,2149546c1149096,2137450,1157002,2115161,1157097,2097635c1158240,1674916,1158716,1252196,1157002,829572c1156811,776137,1173575,744609,1222058,720320c1403699,629071,1583531,534106,1764030,440380c1777746,433237,1791557,426093,1804321,417425c1836611,395422,1846802,356751,1830229,323318c1813846,290457,1775841,274741,1739265,286647c1728026,290266,1717643,296458,1707071,301887c1524476,396565,1342358,492196,1158907,585256c1131570,599162,1098137,606877,1067372,607449c940022,609925,812578,607544,685229,608687c535210,610021,427101,690412,387287,827762c373761,874530,360331,921393,346805,968256c308896,1099606,270415,1230765,233267,1362305c219170,1412121,246031,1454317,292703,1460413c331661,1465461,361283,1441172,377381,1390023c434816,1207524,491871,1024834,549688,842431c561404,805474,587597,787852,617887,792805c649891,798139,668846,821380,671132,859099c671798,869767,671322,880531,671322,891199c671322,1332968,671703,1774738,671036,2216507c670846,2309948,682181,2404721,644557,2496733c715423,2496733,782669,2496733,854202,2496733c854202,2151451,854202,1808075,854202,1464127c896303,1464127,934022,1464127,976313,1464127c976313,1809123,976313,2152404,976313,2497209c1006507,2497209,1032320,2497209,1060133,2497209xm122301,3289403c285941,3289403,445961,3289403,607028,3289403c607028,3129383,610172,2971268,605504,2813534c603504,2745811,537401,2688471,468630,2684566c404622,2680946,340138,2680851,276035,2683327c189357,2686757,124587,2749812,123063,2836204c120301,2986032,122301,3135956,122301,3289403xm1584865,3290070c1584865,3135098,1587532,2984032,1583817,2833156c1581626,2746383,1515713,2686757,1428179,2682946c1378267,2680756,1328261,2681899,1278255,2682089c1160145,2682661,1098233,2744478,1097947,2862778c1097566,2993652,1097852,3124525,1097947,3255494c1097947,3266829,1099376,3278164,1100233,3290070c1262920,3290070,1421892,3290070,1584865,3290070xm366998,2556550c466916,2556074,549212,2473777,549021,2374527c548926,2275467,466153,2192504,366808,2191933c265652,2191361,183071,2274705,184118,2376527c185261,2477492,265938,2556931,366998,2556550xm1523238,2373670c1522762,2273752,1440847,2191837,1341215,2191837c1242060,2191837,1159002,2274324,1158335,2373670c1157573,2474349,1241489,2557312,1343120,2556454c1443800,2555692,1523619,2474635,1523238,2373670xm913448,485719c1014127,486291,1095280,406757,1096994,305887c1098614,205684,1014222,120245,913924,120912c814578,121483,732091,204446,732091,303601c732091,403900,812959,485148,913448,485719xe">
                        <v:path o:connectlocs="191,2798770;109728,2620653;149924,2592745;149447,2161834;547021,2125734;547021,1273532;542544,1271532;491585,1427837;422624,1537089;194405,1551948;113062,1340207;278702,768326;630555,490387;670751,485338;618554,235117;725138,66524;1081469,49570;1195197,428379;1231583,411520;1674971,181872;1929289,250261;1882521,512104;1833467,540964;1307878,813475;1278922,859290;1279684,2041533;1281494,2073537;1599057,2215650;1557242,2590554;1619726,2639703;1706880,2844109;1707452,3337028;1664494,3413133;1021556,3413133;975265,3336361;975741,2846967;1065657,2636655;1076611,2622939;627221,2622939;731425,2853825;731520,3332456;685800,3413133;0,3413133;191,2798770;1060133,2497209;1054227,2472349;1136904,2149546;1157097,2097635;1157002,829572;1222058,720320;1764030,440380;1804321,417425;1830229,323318;1739265,286647;1707071,301887;1158907,585256;1067372,607449;685229,608687;387287,827762;346805,968256;233267,1362305;292703,1460413;377381,1390023;549688,842431;617887,792805;671132,859099;671322,891199;671036,2216507;644557,2496733;854202,2496733;854202,1464127;976313,1464127;976313,2497209;1060133,2497209;122301,3289403;607028,3289403;605504,2813534;468630,2684566;276035,2683327;123063,2836204;122301,3289403;1584865,3290070;1583817,2833156;1428179,2682946;1278255,2682089;1097947,2862778;1097947,3255494;1100233,3290070;1584865,3290070;366998,2556550;549021,2374527;366808,2191933;184118,2376527;366998,2556550;1523238,2373670;1341215,2191837;1158335,2373670;1343120,2556454;1523238,2373670;913448,485719;1096994,305887;913924,120912;732091,303601;913448,485719" o:connectangles="0,0,0,0,0,0,0,0,0,0,0,0,0,0,0,0,0,0,0,0,0,0,0,0,0,0,0,0,0,0,0,0,0,0,0,0,0,0,0,0,0,0,0,0,0,0,0,0,0,0,0,0,0,0,0,0,0,0,0,0,0,0,0,0,0,0,0,0,0,0,0,0,0,0,0,0,0,0,0,0,0,0,0,0,0,0,0,0,0,0,0,0,0,0,0,0,0,0,0,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500" o:spid="_x0000_s1026" o:spt="100" style="position:absolute;left:7445987;top:7475959;height:1585626;width:3657600;v-text-anchor:middle;" filled="t" stroked="f" coordsize="3657600,1585626" o:gfxdata="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eqDYvQAA&#10;ANwAAAAPAAAAAAAAAAEAIAAAACIAAABkcnMvZG93bnJldi54bWxQSwECFAAUAAAACACHTuJAMy8F&#10;njsAAAA5AAAAEAAAAAAAAAABACAAAAAMAQAAZHJzL3NoYXBleG1sLnhtbFBLBQYAAAAABgAGAFsB&#10;AAC2AwAAAAA=&#10;" path="m3657600,1542764c3637788,1575816,3608261,1585627,3570541,1585627c2861024,1584960,2151602,1585151,1442085,1585151c1430369,1585151,1418558,1585151,1404176,1585151c1404176,1544193,1404176,1505712,1404176,1463421c2114360,1463421,2823115,1463421,3533870,1463421c3533870,1014889,3533870,570262,3533870,123444c2397728,123444,1262634,123444,123539,123444c123539,506444,123539,890207,123539,1278446c79820,1278446,39910,1278446,0,1278446c0,852392,0,426339,0,0c1219200,0,2438400,0,3657600,0c3657600,514541,3657600,1028700,3657600,1542764xe">
                        <v:path o:connectlocs="3657600,1542764;3570541,1585627;1442085,1585151;1404176,1585151;1404176,1463421;3533870,1463421;3533870,123444;123539,123444;123539,1278446;0,1278446;0,0;3657600,0;3657600,1542764" o:connectangles="0,0,0,0,0,0,0,0,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501" o:spid="_x0000_s1026" o:spt="100" style="position:absolute;left:10372064;top:9790169;height:1343389;width:731522;v-text-anchor:middle;" filled="t" stroked="f" coordsize="731522,1343389" o:gfxdata="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76GI74A&#10;AADcAAAADwAAAAAAAAABACAAAAAiAAAAZHJzL2Rvd25yZXYueG1sUEsBAhQAFAAAAAgAh07iQDMv&#10;BZ47AAAAOQAAABAAAAAAAAAAAQAgAAAADQEAAGRycy9zaGFwZXhtbC54bWxQSwUGAAAAAAYABgBb&#10;AQAAtwMAAAAA&#10;" path="m45722,1343389c10670,1327768,-188,1299765,2,1262808c860,1103454,-188,944006,574,784653c1145,666828,38864,601011,150212,521667c76774,437562,43913,341264,71345,229821c90109,153717,134019,94662,197932,50466c313661,-29544,477776,-12780,581408,89137c695899,201723,696565,347550,581980,523191c648369,562625,697137,617013,719330,692546c722950,704833,727427,716835,731522,728931c731522,933719,731522,1138602,731522,1343389c502922,1343389,274322,1343389,45722,1343389xm122494,1218897c288419,1218897,448249,1218897,609221,1218897c609221,1065069,611603,914002,608269,763031c606459,678449,541118,617489,455869,613488c402434,610917,348808,611774,295277,612441c186121,613774,123161,676830,122684,786272c122018,918384,122494,1050400,122494,1182512c122494,1194132,122494,1205753,122494,1218897xm364619,486711c465680,487187,546452,407748,547499,306688c548642,204771,466442,121522,365096,121998c266036,122475,182882,205723,182692,304497c182406,403748,264797,486234,364619,486711xe">
                        <v:path o:connectlocs="45722,1343389;2,1262808;574,784653;150212,521667;71345,229821;197932,50466;581408,89137;581980,523191;719330,692546;731522,728931;731522,1343389;45722,1343389;122494,1218897;609221,1218897;608269,763031;455869,613488;295277,612441;122684,786272;122494,1182512;122494,1218897;364619,486711;547499,306688;365096,121998;182692,304497;364619,486711" o:connectangles="0,0,0,0,0,0,0,0,0,0,0,0,0,0,0,0,0,0,0,0,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502" o:spid="_x0000_s1026" o:spt="100" style="position:absolute;left:9395002;top:9789874;height:1343780;width:733227;v-text-anchor:middle;" filled="t" stroked="f" coordsize="733227,1343780" o:gfxdata="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ocsyvQAA&#10;ANwAAAAPAAAAAAAAAAEAIAAAACIAAABkcnMvZG93bnJldi54bWxQSwECFAAUAAAACACHTuJAMy8F&#10;njsAAAA5AAAAEAAAAAAAAAABACAAAAAMAQAAZHJzL3NoYXBleG1sLnhtbFBLBQYAAAAABgAGAFsB&#10;AAC2AwAAAAA=&#10;" path="m44091,1343685c10849,1324159,466,1294917,847,1256912c2276,1117657,4848,978306,371,839241c-3915,706272,27803,594258,153914,522725c81715,444239,51235,354514,67999,252025c79333,183159,111718,123532,165249,78003c286788,-25248,448237,-25820,565966,75241c632927,132676,667217,206686,671027,293744c674741,380803,642356,455955,581587,521201c596636,531869,609304,540061,621211,549300c698363,608926,733034,688651,732939,785044c732844,944492,732463,1104036,733225,1263484c733415,1300346,722461,1328636,686933,1343780c472716,1343685,258403,1343685,44091,1343685xm123720,1219955c287264,1219955,447284,1219955,608352,1219955c608352,1060031,611400,902011,606923,744181c605018,676554,539201,619023,470430,615022c406422,611403,341938,611213,277834,613784c191062,617213,126482,679221,124672,766470c121434,916298,123720,1066222,123720,1219955xm367084,487006c467191,487197,549392,406234,550345,306317c551393,207638,468906,123628,369655,122294c268786,120961,185251,204019,185537,305460c185823,406425,266119,486721,367084,487006xe">
                        <v:path o:connectlocs="44091,1343685;847,1256912;371,839241;153914,522725;67999,252025;165249,78003;565966,75241;671027,293744;581587,521201;621211,549300;732939,785044;733225,1263484;686933,1343780;44091,1343685;123720,1219955;608352,1219955;606923,744181;470430,615022;277834,613784;124672,766470;123720,1219955;367084,487006;550345,306317;369655,122294;185537,305460;367084,487006" o:connectangles="0,0,0,0,0,0,0,0,0,0,0,0,0,0,0,0,0,0,0,0,0,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504" o:spid="_x0000_s1026" o:spt="100" style="position:absolute;left:9640928;top:8149567;height:115823;width:1217199;v-text-anchor:middle;" filled="t" stroked="f" coordsize="1217199,115823" o:gfxdata="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9Gi+rsAAADc&#10;AAAADwAAAAAAAAABACAAAAAiAAAAZHJzL2Rvd25yZXYueG1sUEsBAhQAFAAAAAgAh07iQDMvBZ47&#10;AAAAOQAAABAAAAAAAAAAAQAgAAAACgEAAGRycy9zaGFwZXhtbC54bWxQSwUGAAAAAAYABgBbAQAA&#10;tAMAAAAA&#10;" path="m0,115824c0,76295,0,39624,0,0c405670,0,810292,0,1217200,0c1217200,37719,1217200,75343,1217200,115824c812863,115824,408146,115824,0,115824xe">
                        <v:path o:connectlocs="0,115824;0,0;1217200,0;1217200,115824;0,115824" o:connectangles="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505" o:spid="_x0000_s1026" o:spt="100" style="position:absolute;left:9398135;top:8513612;height:117824;width:1215675;v-text-anchor:middle;" filled="t" stroked="f" coordsize="1215675,117824" o:gfxdata="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jghentwAAANwAAAAP&#10;AAAAAAAAAAEAIAAAACIAAABkcnMvZG93bnJldi54bWxQSwECFAAUAAAACACHTuJAMy8FnjsAAAA5&#10;AAAAEAAAAAAAAAABACAAAAAGAQAAZHJzL3NoYXBleG1sLnhtbFBLBQYAAAAABgAGAFsBAACwAwAA&#10;AAA=&#10;" path="m0,117824c0,77057,0,39529,0,0c405479,0,809339,0,1215676,0c1215676,38957,1215676,77343,1215676,117824c810577,117824,406813,117824,0,117824xe">
                        <v:path o:connectlocs="0,117824;0,0;1215676,0;1215676,117824;0,117824" o:connectangles="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506" o:spid="_x0000_s1026" o:spt="100" style="position:absolute;left:9460905;top:7784092;height:116681;width:1213389;v-text-anchor:middle;" filled="t" stroked="f" coordsize="1213389,116681" o:gfxdata="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8Szr4A&#10;AADcAAAADwAAAAAAAAABACAAAAAiAAAAZHJzL2Rvd25yZXYueG1sUEsBAhQAFAAAAAgAh07iQDMv&#10;BZ47AAAAOQAAABAAAAAAAAAAAQAgAAAADQEAAGRycy9zaGFwZXhtbC54bWxQSwUGAAAAAAYABgBb&#10;AQAAtwMAAAAA&#10;" path="m1213390,0c1213390,39529,1213390,77057,1213390,116681c808577,116681,405670,116681,0,116681c0,78200,0,40767,0,0c402717,0,806482,0,1213390,0xe">
                        <v:path o:connectlocs="1213390,0;1213390,116681;0,116681;0,0;1213390,0" o:connectangles="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</v:group>
                    <v:roundrect id="矩形: 圆角 519" o:spid="_x0000_s1026" o:spt="2" style="position:absolute;left:8167;top:7715;height:841;width:841;v-text-anchor:middle;" filled="f" stroked="t" coordsize="21600,21600" arcsize="0.166666666666667" o:gfxdata="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QelJ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roundrect>
                  </v:group>
                  <v:shape id="文本框 36" o:spid="_x0000_s1026" o:spt="202" type="#_x0000_t202" style="position:absolute;left:6124;top:95261;height:1250;width:9819;" filled="f" stroked="f" coordsize="21600,21600" o:gfxdata="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93jw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numPr>
                              <w:ilvl w:val="0"/>
                              <w:numId w:val="0"/>
                            </w:numPr>
                            <w:autoSpaceDE w:val="0"/>
                            <w:spacing w:line="400" w:lineRule="exact"/>
                            <w:ind w:leftChars="0"/>
                            <w:rPr>
                              <w:rFonts w:hint="eastAsia" w:ascii="思源黑体 CN Regular" w:hAnsi="思源黑体 CN Regular" w:eastAsia="思源黑体 CN Regular" w:cs="思源黑体 CN Regular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color w:val="000000"/>
                              <w:spacing w:val="0"/>
                              <w:w w:val="100"/>
                              <w:kern w:val="24"/>
                              <w:position w:val="0"/>
                              <w:sz w:val="20"/>
                              <w:szCs w:val="20"/>
                              <w:u w:val="none" w:color="auto"/>
                              <w:vertAlign w:val="baseline"/>
                              <w:lang w:val="en-US" w:eastAsia="zh-CN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0"/>
                                </w14:gradFill>
                              </w14:textFill>
                            </w:rPr>
                            <w:t>报名方式：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 w:val="20"/>
                              <w:szCs w:val="20"/>
                            </w:rPr>
                            <w:t>益策学习通会员，请登录学乎网报名自动扣费；非会员用户，请联系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 w:val="20"/>
                              <w:szCs w:val="20"/>
                              <w:lang w:eastAsia="zh-CN"/>
                            </w:rPr>
                            <w:t>您的学习顾问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 w:val="20"/>
                              <w:szCs w:val="20"/>
                            </w:rPr>
                            <w:t>。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/>
                            <w:bidi w:val="0"/>
                            <w:adjustRightInd/>
                            <w:snapToGrid/>
                            <w:spacing w:line="340" w:lineRule="exact"/>
                            <w:ind w:leftChars="0"/>
                            <w:textAlignment w:val="auto"/>
                            <w:rPr>
                              <w:rFonts w:hint="eastAsia" w:ascii="思源黑体 CN Regular" w:hAnsi="思源黑体 CN Regular" w:eastAsia="思源黑体 CN Regular" w:cs="思源黑体 CN Regular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思源黑体 CN Bold" w:hAnsi="思源黑体 CN Bold" w:eastAsia="思源黑体 CN Bold" w:cs="思源黑体 CN Bold"/>
                              <w:color w:val="000000"/>
                              <w:spacing w:val="0"/>
                              <w:w w:val="100"/>
                              <w:kern w:val="24"/>
                              <w:position w:val="0"/>
                              <w:sz w:val="20"/>
                              <w:szCs w:val="20"/>
                              <w:u w:val="none" w:color="auto"/>
                              <w:vertAlign w:val="baseline"/>
                              <w:lang w:val="en-US" w:eastAsia="zh-CN"/>
                              <w14:textFill>
                                <w14:gradFill>
                                  <w14:gsLst>
                                    <w14:gs w14:pos="0">
                                      <w14:schemeClr w14:val="accent1"/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</w14:schemeClr>
                                    </w14:gs>
                                  </w14:gsLst>
                                  <w14:lin w14:ang="2700000" w14:scaled="0"/>
                                </w14:gradFill>
                              </w14:textFill>
                            </w:rPr>
                            <w:t>撤销席位：</w:t>
                          </w:r>
                          <w:r>
                            <w:rPr>
                              <w:rFonts w:hint="eastAsia" w:ascii="思源黑体 CN Regular" w:hAnsi="思源黑体 CN Regular" w:eastAsia="思源黑体 CN Regular" w:cs="思源黑体 CN Regular"/>
                              <w:sz w:val="20"/>
                              <w:szCs w:val="20"/>
                            </w:rPr>
                            <w:t>报名成功的客户通过学乎网撤销预留席位，如在开课前3天取消报名，将100%退回原课程费用；如在开课3天内取消报名或缺席，将收取课程费用的50％作为课程席位空置费。</w:t>
                          </w:r>
                        </w:p>
                        <w:p>
                          <w:pPr>
                            <w:numPr>
                              <w:ilvl w:val="0"/>
                              <w:numId w:val="0"/>
                            </w:numPr>
                            <w:autoSpaceDE w:val="0"/>
                            <w:spacing w:line="400" w:lineRule="exact"/>
                            <w:ind w:leftChars="0"/>
                            <w:rPr>
                              <w:rFonts w:hint="eastAsia" w:ascii="思源黑体 CN Regular" w:hAnsi="思源黑体 CN Regular" w:eastAsia="思源黑体 CN Regular" w:cs="思源黑体 CN Regular"/>
                              <w:sz w:val="20"/>
                              <w:szCs w:val="20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group id="组合 3" o:spid="_x0000_s1026" o:spt="203" style="position:absolute;left:5130;top:96569;height:875;width:863;" coordorigin="8167,5810" coordsize="840,840" o:gfxdata="UEsDBAoAAAAAAIdO4kAAAAAAAAAAAAAAAAAEAAAAZHJzL1BLAwQUAAAACACHTuJAxetNN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e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F6000vAAAANwAAAAPAAAAAAAAAAEAIAAAACIAAABkcnMvZG93bnJldi54bWxQ&#10;SwECFAAUAAAACACHTuJAMy8FnjsAAAA5AAAAFQAAAAAAAAABACAAAAALAQAAZHJzL2dyb3Vwc2hh&#10;cGV4bWwueG1sUEsFBgAAAAAGAAYAYAEAAMgDAAAAAA==&#10;">
                    <o:lock v:ext="edit" aspectratio="f"/>
                    <v:roundrect id="矩形: 圆角 429" o:spid="_x0000_s1026" o:spt="2" style="position:absolute;left:8167;top:5810;height:841;width:841;v-text-anchor:middle;" filled="f" stroked="t" coordsize="21600,21600" arcsize="0.166666666666667" o:gfxdata="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nlwC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000000" miterlimit="8" joinstyle="miter"/>
                      <v:imagedata o:title=""/>
                      <o:lock v:ext="edit" aspectratio="f"/>
                    </v:roundrect>
                    <v:group id="图形 441" o:spid="_x0000_s1026" o:spt="203" style="position:absolute;left:8319;top:5962;height:538;width:537;" coordorigin="5521636,8152591" coordsize="3453078,3457431" o:gfxdata="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mlgZa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任意多边形: 形状 445" o:spid="_x0000_s1026" o:spt="100" style="position:absolute;left:5521636;top:8152591;height:3457431;width:3453078;v-text-anchor:middle;" filled="t" stroked="f" coordsize="3453078,3457431" o:gfxdata="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979e/&#10;AAAA3AAAAA8AAAAAAAAAAQAgAAAAIgAAAGRycy9kb3ducmV2LnhtbFBLAQIUABQAAAAIAIdO4kAz&#10;LwWeOwAAADkAAAAQAAAAAAAAAAEAIAAAAA4BAABkcnMvc2hhcGV4bWwueG1sUEsFBgAAAAAGAAYA&#10;WwEAALgDAAAAAA==&#10;" path="m838847,492299c838847,442388,838847,397240,838847,352091c838847,259223,838752,166354,838847,73485c838942,5667,859707,-10716,924000,6143c1028395,33575,1132788,61198,1237087,88820c1675142,204835,2113196,320849,2551156,436959c2608878,452294,2615069,460676,2615069,521446c2615164,660701,2615069,800052,2615069,939308c2615069,953405,2615069,967502,2615069,986075c2632119,986075,2645930,986075,2659836,986075c2898628,986075,3137515,986075,3376307,986075c3440315,986075,3453079,998934,3453079,1063323c3453079,1835896,3453079,2608564,3453079,3381137c3453079,3446383,3441934,3457432,3376497,3457432c2276264,3457432,1176127,3457432,75895,3457432c12744,3457432,932,3445716,932,3383137c932,3175968,932,2968895,932,2761726c932,2752201,361,2742581,1599,2733151c5029,2707243,20268,2692193,46176,2690384c71894,2688574,89991,2700956,96373,2726198c99516,2738675,99516,2752106,99612,2765060c99802,2947178,99707,3129296,99707,3311509c99707,3325606,99707,3339608,99707,3356181c345642,3356181,588530,3356181,834180,3356181c834180,3271314,834180,3186160,834180,3096720c822273,3096149,809891,3095006,797413,3095006c675017,3094910,552621,3095101,430319,3094815c375741,3094720,362978,3081956,362788,3027188c362501,2952226,362501,2877169,362788,2802207c362978,2746296,375837,2733723,433082,2733627c553097,2733437,673112,2733532,793127,2733532c805985,2733532,818845,2733532,834275,2733532c834275,2645521,834275,2560463,834275,2470071c822273,2470071,809796,2470071,797318,2470071c677303,2470071,557288,2470166,437273,2470071c377265,2470071,362978,2456164,362788,2397490c362597,2322528,362406,2247471,362882,2172509c363168,2122027,378599,2106977,429367,2106977c563479,2106787,697591,2106882,834275,2106882c834275,2018776,834275,1932765,834275,1842849c820464,1842849,807795,1842849,795032,1842849c672635,1842849,550239,1842944,427938,1842754c378408,1842659,363168,1828276,362882,1779794c362406,1701212,362406,1622631,362882,1544050c363168,1496139,379075,1480613,428129,1480423c548144,1480042,668159,1480232,788174,1480232c802366,1480232,816558,1480232,833894,1480232c833894,1393555,833894,1308687,833894,1219533c822464,1218962,809986,1217723,797508,1217628c676350,1217438,555097,1217723,433939,1217438c376027,1217342,362882,1203817,362788,1145333c362597,1070372,362406,995315,362882,920353c363168,869299,377551,855297,429367,855107c550525,854821,671779,855011,792936,855011c805795,855011,818749,855011,834275,855011c834275,767191,834275,682133,834275,594217c591482,594217,347738,594217,99992,594217c99992,608981,99992,622887,99992,636794c99992,885587,100088,1134380,99802,1383173c99802,1397270,102183,1415748,94659,1424511c82276,1438799,61797,1456229,46176,1454896c30555,1453562,14839,1432417,2837,1417082c-2401,1410319,1218,1396317,1218,1385649c1218,1111805,1123,838057,1218,564213c1218,505063,14839,491918,75228,491918c315257,491918,555192,491918,795222,491918c807891,492299,820749,492299,838847,492299xm940669,112823c940669,1197245,940669,2276141,940669,3356562c1466354,3356562,1988419,3356562,2514771,3356562c2514771,3341703,2514771,3329035,2514771,3316272c2515532,2400824,2516009,1485471,2517628,570023c2517724,539639,2508960,527637,2479433,519827c2059571,409432,1640090,297608,1220514,186166c1127930,161687,1035157,137588,940669,112823xm3351542,3356848c3351542,2597801,3351542,1842849,3351542,1087707c3105892,1087707,2863100,1087707,2619164,1087707c2619164,1844945,2619164,2599991,2619164,3356848c2864052,3356848,3106940,3356848,3351542,3356848xm462990,2208133c462990,2262902,462990,2315670,462990,2368343c588435,2368343,711307,2368343,833227,2368343c833227,2313003,833227,2260235,833227,2208133c708354,2208133,586339,2208133,462990,2208133xm834275,956357c709879,956357,587291,956357,463276,956357c463276,1011031,463276,1063609,463276,1116473c588816,1116473,711402,1116473,834275,1116473c834275,1061894,834275,1010078,834275,956357xm834180,1742741c834180,1686734,834180,1635014,834180,1581769c709593,1581769,587101,1581769,463466,1581769c463466,1636633,463466,1689116,463466,1742741c588244,1742741,709973,1742741,834180,1742741xm834370,2832401c715498,2832401,599484,2832687,483469,2832116c463657,2832021,459847,2841831,460228,2858690c460895,2894314,461752,2930033,459942,2965561c458609,2990707,467657,2998136,492327,2997851c578814,2996613,665301,2997374,751884,2997374c778839,2997374,805795,2997374,834465,2997374c834370,2941463,834370,2889742,834370,2832401xe">
                        <v:path o:connectlocs="838847,492299;838847,352091;838847,73485;924000,6143;1237087,88820;2551156,436959;2615069,521446;2615069,939308;2615069,986075;2659836,986075;3376307,986075;3453079,1063323;3453079,3381137;3376497,3457432;75895,3457432;932,3383137;932,2761726;1599,2733151;46176,2690384;96373,2726198;99612,2765060;99707,3311509;99707,3356181;834180,3356181;834180,3096720;797413,3095006;430319,3094815;362788,3027188;362788,2802207;433082,2733627;793127,2733532;834275,2733532;834275,2470071;797318,2470071;437273,2470071;362788,2397490;362882,2172509;429367,2106977;834275,2106882;834275,1842849;795032,1842849;427938,1842754;362882,1779794;362882,1544050;428129,1480423;788174,1480232;833894,1480232;833894,1219533;797508,1217628;433939,1217438;362788,1145333;362882,920353;429367,855107;792936,855011;834275,855011;834275,594217;99992,594217;99992,636794;99802,1383173;94659,1424511;46176,1454896;2837,1417082;1218,1385649;1218,564213;75228,491918;795222,491918;838847,492299;940669,112823;940669,3356562;2514771,3356562;2514771,3316272;2517628,570023;2479433,519827;1220514,186166;940669,112823;3351542,3356848;3351542,1087707;2619164,1087707;2619164,3356848;3351542,3356848;462990,2208133;462990,2368343;833227,2368343;833227,2208133;462990,2208133;834275,956357;463276,956357;463276,1116473;834275,1116473;834275,956357;834180,1742741;834180,1581769;463466,1581769;463466,1742741;834180,1742741;834370,2832401;483469,2832116;460228,2858690;459942,2965561;492327,2997851;751884,2997374;834465,2997374;834370,2832401" o:connectangles="0,0,0,0,0,0,0,0,0,0,0,0,0,0,0,0,0,0,0,0,0,0,0,0,0,0,0,0,0,0,0,0,0,0,0,0,0,0,0,0,0,0,0,0,0,0,0,0,0,0,0,0,0,0,0,0,0,0,0,0,0,0,0,0,0,0,0,0,0,0,0,0,0,0,0,0,0,0,0,0,0,0,0,0,0,0,0,0,0,0,0,0,0,0,0,0,0,0,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446" o:spid="_x0000_s1026" o:spt="100" style="position:absolute;left:5522412;top:10350160;height:243768;width:98777;v-text-anchor:middle;" filled="t" stroked="f" coordsize="98777,243768" o:gfxdata="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eSlVvQAA&#10;ANwAAAAPAAAAAAAAAAEAIAAAACIAAABkcnMvZG93bnJldi54bWxQSwECFAAUAAAACACHTuJAMy8F&#10;njsAAAA5AAAAEAAAAAAAAAABACAAAAAMAQAAZHJzL3NoYXBleG1sLnhtbFBLBQYAAAAABgAGAFsB&#10;AAC2AwAAAAA=&#10;" path="m348,121912c348,97051,-509,72096,538,47236c1681,19708,16731,2754,44258,277c73595,-2294,94931,13136,96550,41521c99693,94670,99312,148201,96645,201350c95312,228116,75405,244594,48259,243736c19969,242879,2062,226115,538,196683c-605,171727,443,146772,348,121912xe">
                        <v:path o:connectlocs="348,121912;538,47236;44258,277;96550,41521;96645,201350;48259,243736;538,196683;348,121912" o:connectangles="0,0,0,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447" o:spid="_x0000_s1026" o:spt="100" style="position:absolute;left:5522517;top:9859471;height:241484;width:98927;v-text-anchor:middle;" filled="t" stroked="f" coordsize="98927,241484" o:gfxdata="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9MvWZtwAAANwAAAAP&#10;AAAAAAAAAAEAIAAAACIAAABkcnMvZG93bnJldi54bWxQSwECFAAUAAAACACHTuJAMy8FnjsAAAA5&#10;AAAAEAAAAAAAAAABACAAAAAGAQAAZHJzL3NoYXBleG1sLnhtbFBLBQYAAAAABgAGAFsBAACwAwAA&#10;AAA=&#10;" path="m98350,121777c98350,145590,99874,169402,97969,193024c95492,223123,78061,242840,47201,241411c17006,240078,338,220647,242,189500c52,143113,-234,96727,338,50435c719,21193,16530,3667,45391,334c72537,-2810,95016,16526,97683,46911c99874,71676,98160,96822,98160,121777c98160,121777,98254,121777,98350,121777xe">
                        <v:path o:connectlocs="98350,121777;97969,193024;47201,241411;242,189500;338,50435;45391,334;97683,46911;98160,121777;98350,121777" o:connectangles="0,0,0,0,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454" o:spid="_x0000_s1026" o:spt="100" style="position:absolute;left:6686583;top:8923142;height:393094;width:392132;v-text-anchor:middle;" filled="t" stroked="f" coordsize="392132,393094" o:gfxdata="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bniQ&#10;wAAAANwAAAAPAAAAAAAAAAEAIAAAACIAAABkcnMvZG93bnJldi54bWxQSwECFAAUAAAACACHTuJA&#10;My8FnjsAAAA5AAAAEAAAAAAAAAABACAAAAAPAQAAZHJzL3NoYXBleG1sLnhtbFBLBQYAAAAABgAG&#10;AFsBAAC5AwAAAAA=&#10;" path="m199680,165c244829,165,289977,-311,335126,355c373988,927,391419,18262,391704,57410c392276,150279,392276,243052,391704,335921c391419,374307,373321,392309,334269,392595c242828,393262,151293,393262,59853,392595c19277,392309,988,374212,608,333254c-154,241624,-249,149993,608,58362c988,17691,19467,832,60710,355c107097,-216,153388,70,199680,165xm101858,100844c101858,167043,101858,229241,101858,290868c166724,290868,228922,290868,290549,290868c290549,226193,290549,164090,290549,100844c226446,100844,165200,100844,101858,100844xe">
                        <v:path o:connectlocs="199680,165;335126,355;391704,57410;391704,335921;334269,392595;59853,392595;608,333254;608,58362;60710,355;199680,165;101858,100844;101858,290868;290549,290868;290549,100844;101858,100844" o:connectangles="0,0,0,0,0,0,0,0,0,0,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455" o:spid="_x0000_s1026" o:spt="100" style="position:absolute;left:7418600;top:8922997;height:393120;width:392052;v-text-anchor:middle;" filled="t" stroked="f" coordsize="392052,393120" o:gfxdata="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yqa0&#10;wAAAANwAAAAPAAAAAAAAAAEAIAAAACIAAABkcnMvZG93bnJldi54bWxQSwECFAAUAAAACACHTuJA&#10;My8FnjsAAAA5AAAAEAAAAAAAAAABACAAAAAPAQAAZHJzL3NoYXBleG1sLnhtbFBLBQYAAAAABgAG&#10;AFsBAAC5AwAAAAA=&#10;" path="m206,195191c206,148804,-366,102322,396,55936c968,18693,18113,786,54784,500c148605,-167,242426,-167,336343,500c371205,786,390635,18217,391112,52697c392350,147852,392350,243102,391207,338352c390731,374452,371205,392263,334343,392549c241665,393311,149081,393311,56403,392549c18017,392263,968,373690,396,334447c-175,288060,206,241673,206,195191xm291004,291584c291004,227671,291004,165473,291004,101560c226996,101560,164893,101560,100885,101560c100885,165568,100885,227767,100885,291584c164893,291584,226996,291584,291004,291584xe">
                        <v:path o:connectlocs="206,195191;396,55936;54784,500;336343,500;391112,52697;391207,338352;334343,392549;56403,392549;396,334447;206,195191;291004,291584;291004,101560;100885,101560;100885,291584;291004,291584" o:connectangles="0,0,0,0,0,0,0,0,0,0,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456" o:spid="_x0000_s1026" o:spt="100" style="position:absolute;left:6686690;top:9536751;height:392943;width:391973;v-text-anchor:middle;" filled="t" stroked="f" coordsize="391973,392943" o:gfxdata="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6JYJa/&#10;AAAA3AAAAA8AAAAAAAAAAQAgAAAAIgAAAGRycy9kb3ducmV2LnhtbFBLAQIUABQAAAAIAIdO4kAz&#10;LwWeOwAAADkAAAAQAAAAAAAAAAEAIAAAAA4BAABkcnMvc2hhcGV4bWwueG1sUEsFBgAAAAAGAAYA&#10;WwEAALgDAAAAAA==&#10;" path="m391787,194180c391787,239424,392073,284668,391692,329816c391311,374870,374547,392205,329017,392491c239959,393062,150900,393158,61841,392396c18979,392014,881,373917,500,331150c-167,240758,-167,150270,500,59878c881,16920,18407,442,62222,251c152519,-34,242721,-130,333018,251c374737,442,391120,16825,391692,58449c392263,103693,391787,148937,391787,194180xm101942,100550c101942,167320,101942,229518,101942,290478c166902,290478,228909,290478,290060,290478c290060,225232,290060,163034,290060,100550c225862,100550,164711,100550,101942,100550xe">
                        <v:path o:connectlocs="391787,194180;391692,329816;329017,392491;61841,392396;500,331150;500,59878;62222,251;333018,251;391692,58449;391787,194180;101942,100550;101942,290478;290060,290478;290060,100550;101942,100550" o:connectangles="0,0,0,0,0,0,0,0,0,0,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457" o:spid="_x0000_s1026" o:spt="100" style="position:absolute;left:7418472;top:9536858;height:392979;width:392215;v-text-anchor:middle;" filled="t" stroked="f" coordsize="392215,392979" o:gfxdata="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g3TFvQAA&#10;ANwAAAAPAAAAAAAAAAEAIAAAACIAAABkcnMvZG93bnJldi54bWxQSwECFAAUAAAACACHTuJAMy8F&#10;njsAAAA5AAAAEAAAAAAAAAABACAAAAAMAQAAZHJzL3NoYXBleG1sLnhtbFBLBQYAAAAABgAGAFsB&#10;AAC2AwAAAAA=&#10;" path="m197215,144c242364,144,287512,-237,332565,240c373523,716,391334,17575,391620,58914c392383,150544,392477,242175,391525,333805c391144,372572,372856,391717,334661,392193c242078,393241,149400,393241,56721,392193c17955,391717,619,373143,429,334186c-143,241413,-143,148544,429,55770c715,16718,17860,811,58055,335c104537,-237,150828,144,197215,144xm101203,291228c165497,291228,227505,291228,290941,291228c290941,226839,290941,164641,290941,101014c226743,101014,164735,101014,101203,101014c101203,165403,101203,227601,101203,291228xe">
                        <v:path o:connectlocs="197215,144;332565,240;391620,58914;391525,333805;334661,392193;56721,392193;429,334186;429,55770;58055,335;197215,144;101203,291228;290941,291228;290941,101014;101203,101014;101203,291228" o:connectangles="0,0,0,0,0,0,0,0,0,0,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458" o:spid="_x0000_s1026" o:spt="100" style="position:absolute;left:7418620;top:10149484;height:392691;width:392044;v-text-anchor:middle;" filled="t" stroked="f" coordsize="392044,392691" o:gfxdata="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nqB7&#10;wAAAANwAAAAPAAAAAAAAAAEAIAAAACIAAABkcnMvZG93bnJldi54bWxQSwECFAAUAAAACACHTuJA&#10;My8FnjsAAAA5AAAAEAAAAAAAAAABACAAAAAPAQAAZHJzL3NoYXBleG1sLnhtbFBLBQYAAAAABgAG&#10;AFsBAAC5AwAAAAA=&#10;" path="m186,193620c186,148376,-290,103227,281,57983c853,18074,16569,1024,56288,643c148871,-214,241454,-214,334132,643c373185,1024,390997,18645,391378,57698c392235,150471,392330,243245,391282,336018c390902,372975,372899,391454,336133,391835c242311,392978,148586,392978,54764,391835c16950,391358,948,373832,377,336209c-290,288774,281,241245,186,193620xm290889,292298c290889,227338,290889,165045,290889,100941c226691,100941,164492,100941,101056,100941c101056,165616,101056,227910,101056,292298c164492,292298,225643,292298,290889,292298xe">
                        <v:path o:connectlocs="186,193620;281,57983;56288,643;334132,643;391378,57698;391282,336018;336133,391835;54764,391835;377,336209;186,193620;290889,292298;290889,100941;101056,100941;101056,292298;290889,292298" o:connectangles="0,0,0,0,0,0,0,0,0,0,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459" o:spid="_x0000_s1026" o:spt="100" style="position:absolute;left:6686619;top:10149566;height:392716;width:392064;v-text-anchor:middle;" filled="t" stroked="f" coordsize="392064,392716" o:gfxdata="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MbzU7sAAADc&#10;AAAADwAAAAAAAAABACAAAAAiAAAAZHJzL2Rvd25yZXYueG1sUEsBAhQAFAAAAAgAh07iQDMvBZ47&#10;AAAAOQAAABAAAAAAAAAAAQAgAAAACgEAAGRycy9zaGFwZXhtbC54bWxQSwUGAAAAAAYABgBbAQAA&#10;tAMAAAAA&#10;" path="m391859,196489c391859,242876,392430,289263,391668,335650c391097,373559,375285,391371,337852,391847c244031,392990,150305,392990,56483,391942c17907,391466,952,372988,572,333173c-191,241543,-191,150007,572,58377c952,18848,18288,1036,57150,655c149733,-202,242412,-202,334994,560c376238,941,391383,17991,391763,60758c392144,106002,391859,151246,391859,196489xm101537,100477c101537,166200,101537,228589,101537,291739c166021,291739,228124,291739,290703,291739c290703,226874,290703,164485,290703,100477c226981,100477,165735,100477,101537,100477xe">
                        <v:path o:connectlocs="391859,196489;391668,335650;337852,391847;56483,391942;572,333173;572,58377;57150,655;334994,560;391763,60758;391859,196489;101537,100477;101537,291739;290703,291739;290703,100477;101537,100477" o:connectangles="0,0,0,0,0,0,0,0,0,0,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460" o:spid="_x0000_s1026" o:spt="100" style="position:absolute;left:6686535;top:10762405;height:392573;width:392147;v-text-anchor:middle;" filled="t" stroked="f" coordsize="392147,392573" o:gfxdata="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F5V74A&#10;AADcAAAADwAAAAAAAAABACAAAAAiAAAAZHJzL2Rvd25yZXYueG1sUEsBAhQAFAAAAAgAh07iQDMv&#10;BZ47AAAAOQAAABAAAAAAAAAAAQAgAAAADQEAAGRycy9zaGFwZXhtbC54bWxQSwUGAAAAAAYABgBb&#10;AQAAtwMAAAAA&#10;" path="m391942,200490c391942,245733,392514,290882,391752,336126c391180,374130,375273,391466,337745,391847c243923,392799,150198,392799,56377,391942c19420,391561,1131,373749,750,336983c-202,242971,-297,149055,750,55043c1131,19991,19038,1322,53709,941c148673,-297,243638,-297,338602,846c375369,1322,391180,19705,391656,57805c392418,105335,391942,152865,391942,200490xm101906,100477c101906,166581,101906,228684,101906,291072c166580,291072,228493,291072,290405,291072c290405,226017,290405,164009,290405,100477c226398,100477,165342,100477,101906,100477xe">
                        <v:path o:connectlocs="391942,200490;391752,336126;337745,391847;56377,391942;750,336983;750,55043;53709,941;338602,846;391656,57805;391942,200490;101906,100477;101906,291072;290405,291072;290405,100477;101906,100477" o:connectangles="0,0,0,0,0,0,0,0,0,0,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461" o:spid="_x0000_s1026" o:spt="100" style="position:absolute;left:7418654;top:10762274;height:392680;width:392081;v-text-anchor:middle;" filled="t" stroked="f" coordsize="392081,392680" o:gfxdata="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h29d74A&#10;AADcAAAADwAAAAAAAAABACAAAAAiAAAAZHJzL2Rvd25yZXYueG1sUEsBAhQAFAAAAAgAh07iQDMv&#10;BZ47AAAAOQAAABAAAAAAAAAAAQAgAAAADQEAAGRycy9zaGFwZXhtbC54bWxQSwUGAAAAAAYABgBb&#10;AQAAtwMAAAAA&#10;" path="m247,195667c247,149281,-324,102894,438,56507c1009,18788,17011,1262,54730,786c148551,-262,242277,-262,336099,786c372865,1167,390963,19550,391344,56507c392296,150519,392391,244435,391248,338447c390867,373499,372580,391597,337813,391978c242849,392930,147885,392930,52921,391882c17392,391501,1105,373975,438,338447c-420,290822,247,243197,247,195667xm291046,101180c227228,101180,165220,101180,101022,101180c101022,165283,101022,227481,101022,290632c165411,290632,228276,290632,291046,290632c291046,226052,291046,164711,291046,101180xe">
                        <v:path o:connectlocs="247,195667;438,56507;54730,786;336099,786;391344,56507;391248,338447;337813,391978;52921,391882;438,338447;247,195667;291046,101180;101022,101180;101022,290632;291046,290632;291046,101180" o:connectangles="0,0,0,0,0,0,0,0,0,0,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462" o:spid="_x0000_s1026" o:spt="100" style="position:absolute;left:8257803;top:10458021;height:329685;width:497158;v-text-anchor:middle;" filled="t" stroked="f" coordsize="497158,329685" o:gfxdata="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Yiv&#10;R8EAAADcAAAADwAAAAAAAAABACAAAAAiAAAAZHJzL2Rvd25yZXYueG1sUEsBAhQAFAAAAAgAh07i&#10;QDMvBZ47AAAAOQAAABAAAAAAAAAAAQAgAAAAEAEAAGRycy9zaGFwZXhtbC54bWxQSwUGAAAAAAYA&#10;BgBbAQAAugMAAAAA&#10;" path="m249329,144c312289,144,375250,-237,438210,240c480501,621,496312,16146,496693,58533c497360,128732,497265,199026,496693,269226c496312,311993,478882,329138,435257,329328c310575,329805,185798,329805,61115,329328c19300,329138,1203,312279,727,271702c-226,200265,-226,128827,632,57485c1203,15765,17681,621,60448,240c123409,-237,186369,144,249329,144xm396681,100824c295431,100824,198847,100824,100168,100824c100168,144258,100168,185215,100168,228077c199704,228077,297430,228077,396681,228077c396681,185120,396681,144162,396681,100824xe">
                        <v:path o:connectlocs="249329,144;438210,240;496693,58533;496693,269226;435257,329328;61115,329328;727,271702;632,57485;60448,240;249329,144;396681,100824;100168,100824;100168,228077;396681,228077;396681,100824" o:connectangles="0,0,0,0,0,0,0,0,0,0,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463" o:spid="_x0000_s1026" o:spt="100" style="position:absolute;left:8257839;top:10951974;height:329412;width:497086;v-text-anchor:middle;" filled="t" stroked="f" coordsize="497086,329412" o:gfxdata="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Te7e8AAAA&#10;3AAAAA8AAAAAAAAAAQAgAAAAIgAAAGRycy9kb3ducmV2LnhtbFBLAQIUABQAAAAIAIdO4kAzLwWe&#10;OwAAADkAAAAQAAAAAAAAAAEAIAAAAAsBAABkcnMvc2hhcGV4bWwueG1sUEsFBgAAAAAGAAYAWwEA&#10;ALUDAAAAAA==&#10;" path="m249960,62c311777,62,373499,-128,435317,157c479703,348,496276,16064,496657,59498c497229,129697,497229,199992,496657,270191c496276,311720,479417,328865,438174,329056c312253,329532,186333,329532,60317,329056c17360,328865,881,312006,500,267619c-167,198563,-167,129507,500,60451c976,16159,17264,348,61079,157c124039,-128,187000,62,249960,62xm100322,101313c100322,144461,100322,185324,100322,227710c199954,227710,297585,227710,396550,227710c396550,184752,396550,143890,396550,101313c296918,101313,199478,101313,100322,101313xe">
                        <v:path o:connectlocs="249960,62;435317,157;496657,59498;496657,270191;438174,329056;60317,329056;500,267619;500,60451;61079,157;249960,62;100322,101313;100322,227710;396550,227710;396550,101313;100322,101313" o:connectangles="0,0,0,0,0,0,0,0,0,0,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464" o:spid="_x0000_s1026" o:spt="100" style="position:absolute;left:8257839;top:9467970;height:330318;width:496979;v-text-anchor:middle;" filled="t" stroked="f" coordsize="496979,330318" o:gfxdata="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b3au8AAAA&#10;3AAAAA8AAAAAAAAAAQAgAAAAIgAAAGRycy9kb3ducmV2LnhtbFBLAQIUABQAAAAIAIdO4kAzLwWe&#10;OwAAADkAAAAQAAAAAAAAAAEAIAAAAAsBAABkcnMvc2hhcGV4bWwueG1sUEsFBgAAAAAGAAYAWwEA&#10;ALUDAAAAAA==&#10;" path="m246340,330113c184619,330113,122801,330684,61079,329922c16597,329351,976,313730,500,269343c-167,200287,-167,131326,500,62270c976,16931,17645,548,64032,357c187571,-119,311110,-119,434554,357c480179,548,496372,17502,496657,63413c497134,131231,497038,199049,496657,266867c496372,314016,481608,329351,435126,329827c372261,330684,309300,330113,246340,330113xm98512,101227c98512,140565,97751,178284,99370,215813c99560,221337,111085,230958,117467,231053c209574,232005,301776,231720,395692,231720c395692,185904,395692,144185,395692,101227c296156,101227,199478,101227,98512,101227xe">
                        <v:path o:connectlocs="246340,330113;61079,329922;500,269343;500,62270;64032,357;434554,357;496657,63413;496657,266867;435126,329827;246340,330113;98512,101227;99370,215813;117467,231053;395692,231720;395692,101227;98512,101227" o:connectangles="0,0,0,0,0,0,0,0,0,0,0,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  <v:shape id="任意多边形: 形状 465" o:spid="_x0000_s1026" o:spt="100" style="position:absolute;left:8257731;top:9963231;height:330366;width:497122;v-text-anchor:middle;" filled="t" stroked="f" coordsize="497122,330366" o:gfxdata="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qvdDvQAA&#10;ANwAAAAPAAAAAAAAAAEAIAAAACIAAABkcnMvZG93bnJldi54bWxQSwECFAAUAAAACACHTuJAMy8F&#10;njsAAAA5AAAAEAAAAAAAAAABACAAAAAMAQAAZHJzL3NoYXBleG1sLnhtbFBLBQYAAAAABgAGAFsB&#10;AAC2AwAAAAA=&#10;" path="m251115,206c312837,206,374655,-366,436377,396c481049,873,496479,16494,496765,60785c497242,129841,497242,198802,496765,267858c496479,311769,480096,329580,437139,329866c311218,330533,185298,330533,59472,329866c18134,329580,1084,312054,608,270525c-250,200326,-154,130127,608,59928c1084,16017,16991,873,62234,396c125195,-270,188155,206,251115,206xm98525,228806c201109,228806,297883,228806,395515,228806c395515,184896,395515,143176,395515,98599c301122,98599,210063,98218,119004,99361c112146,99456,99763,110315,99477,116601c97572,153082,98525,189658,98525,228806xe">
                        <v:path o:connectlocs="251115,206;436377,396;496765,60785;496765,267858;437139,329866;59472,329866;608,270525;608,59928;62234,396;251115,206;98525,228806;395515,228806;395515,98599;119004,99361;99477,116601;98525,228806" o:connectangles="0,0,0,0,0,0,0,0,0,0,0,0,0,0,0,0"/>
                        <v:fill on="t" focussize="0,0"/>
                        <v:stroke on="f" joinstyle="miter"/>
                        <v:imagedata o:title=""/>
                        <o:lock v:ext="edit" aspectratio="f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-622300</wp:posOffset>
            </wp:positionH>
            <wp:positionV relativeFrom="page">
              <wp:posOffset>2245360</wp:posOffset>
            </wp:positionV>
            <wp:extent cx="6267450" cy="2199640"/>
            <wp:effectExtent l="0" t="0" r="0" b="10160"/>
            <wp:wrapNone/>
            <wp:docPr id="91" name="图片 91" descr="运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运营"/>
                    <pic:cNvPicPr>
                      <a:picLocks noChangeAspect="1"/>
                    </pic:cNvPicPr>
                  </pic:nvPicPr>
                  <pic:blipFill>
                    <a:blip r:embed="rId10"/>
                    <a:srcRect l="4264" t="30388" r="2963" b="488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-795655</wp:posOffset>
                </wp:positionH>
                <wp:positionV relativeFrom="paragraph">
                  <wp:posOffset>6972300</wp:posOffset>
                </wp:positionV>
                <wp:extent cx="6932295" cy="2280285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295" cy="228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8"/>
                                <w:szCs w:val="28"/>
                              </w:rPr>
                              <w:t>《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 w:val="28"/>
                                <w:szCs w:val="28"/>
                              </w:rPr>
                              <w:t>向华为学习：构建立体式客户关系管理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8"/>
                                <w:szCs w:val="28"/>
                              </w:rPr>
                              <w:t>》课程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default" w:ascii="思源黑体 CN Regular" w:hAnsi="思源黑体 CN Regular" w:eastAsia="思源黑体 CN Regular" w:cs="思源黑体 CN Regular"/>
                                <w:b/>
                                <w:bCs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</w:rPr>
                              <w:t>时间/地点/主讲：10月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lang w:val="en-US" w:eastAsia="zh-CN"/>
                              </w:rPr>
                              <w:t>21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</w:rPr>
                              <w:t>日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lang w:val="en-US" w:eastAsia="zh-CN"/>
                              </w:rPr>
                              <w:t>/厦门/韦东</w:t>
                            </w:r>
                          </w:p>
                          <w:tbl>
                            <w:tblPr>
                              <w:tblStyle w:val="7"/>
                              <w:tblW w:w="10061" w:type="dxa"/>
                              <w:jc w:val="center"/>
                              <w:tblCellSpacing w:w="20" w:type="dxa"/>
                              <w:tblBorders>
                                <w:top w:val="inset" w:color="auto" w:sz="6" w:space="0"/>
                                <w:left w:val="inset" w:color="auto" w:sz="6" w:space="0"/>
                                <w:bottom w:val="inset" w:color="auto" w:sz="6" w:space="0"/>
                                <w:right w:val="inset" w:color="auto" w:sz="6" w:space="0"/>
                                <w:insideH w:val="inset" w:color="auto" w:sz="6" w:space="0"/>
                                <w:insideV w:val="inset" w:color="auto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024"/>
                              <w:gridCol w:w="2164"/>
                              <w:gridCol w:w="2486"/>
                              <w:gridCol w:w="3387"/>
                            </w:tblGrid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4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公 司 名 称</w:t>
                                  </w:r>
                                </w:p>
                              </w:tc>
                              <w:tc>
                                <w:tcPr>
                                  <w:tcW w:w="7977" w:type="dxa"/>
                                  <w:gridSpan w:val="3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4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姓 名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部 门 / </w:t>
                                  </w: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职 务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手  机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b/>
                                    </w:rPr>
                                    <w:t>E-mail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4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7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4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  <w:t>联系人/电话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  <w:t>手机/</w:t>
                                  </w:r>
                                  <w:r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邮箱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inset" w:color="auto" w:sz="6" w:space="0"/>
                                  <w:left w:val="inset" w:color="auto" w:sz="6" w:space="0"/>
                                  <w:bottom w:val="inset" w:color="auto" w:sz="6" w:space="0"/>
                                  <w:right w:val="inset" w:color="auto" w:sz="6" w:space="0"/>
                                  <w:insideH w:val="inset" w:color="auto" w:sz="6" w:space="0"/>
                                  <w:insideV w:val="inset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40" w:hRule="atLeast"/>
                                <w:tblCellSpacing w:w="20" w:type="dxa"/>
                                <w:jc w:val="center"/>
                              </w:trPr>
                              <w:tc>
                                <w:tcPr>
                                  <w:tcW w:w="196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4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6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7" w:type="dxa"/>
                                  <w:vAlign w:val="top"/>
                                </w:tcPr>
                                <w:p>
                                  <w:pPr>
                                    <w:spacing w:line="400" w:lineRule="exact"/>
                                    <w:rPr>
                                      <w:rFonts w:hint="eastAsia" w:ascii="思源黑体 CN Regular" w:hAnsi="思源黑体 CN Regular" w:eastAsia="思源黑体 CN Regular" w:cs="思源黑体 CN Regular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65pt;margin-top:549pt;height:179.55pt;width:545.85pt;z-index:251670528;mso-width-relative:page;mso-height-relative:page;" filled="f" stroked="f" coordsize="21600,21600" o:gfxdata="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8A5+XtoAAAAO&#10;AQAADwAAAAAAAAABACAAAAAiAAAAZHJzL2Rvd25yZXYueG1sUEsBAhQAFAAAAAgAh07iQJy4NH4a&#10;AgAAGAQAAA4AAAAAAAAAAQAgAAAAKQEAAGRycy9lMm9Eb2MueG1sUEsFBgAAAAAGAAYAWQEAALU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400" w:lineRule="exact"/>
                        <w:jc w:val="center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8"/>
                          <w:szCs w:val="28"/>
                        </w:rPr>
                        <w:t>《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 w:val="28"/>
                          <w:szCs w:val="28"/>
                        </w:rPr>
                        <w:t>向华为学习：构建立体式客户关系管理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8"/>
                          <w:szCs w:val="28"/>
                        </w:rPr>
                        <w:t>》课程</w:t>
                      </w:r>
                    </w:p>
                    <w:p>
                      <w:pPr>
                        <w:spacing w:line="400" w:lineRule="exact"/>
                        <w:jc w:val="center"/>
                        <w:rPr>
                          <w:rFonts w:hint="default" w:ascii="思源黑体 CN Regular" w:hAnsi="思源黑体 CN Regular" w:eastAsia="思源黑体 CN Regular" w:cs="思源黑体 CN Regular"/>
                          <w:b/>
                          <w:bCs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</w:rPr>
                        <w:t>时间/地点/主讲：10月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lang w:val="en-US" w:eastAsia="zh-CN"/>
                        </w:rPr>
                        <w:t>21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</w:rPr>
                        <w:t>日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lang w:val="en-US" w:eastAsia="zh-CN"/>
                        </w:rPr>
                        <w:t>/厦门/韦东</w:t>
                      </w:r>
                    </w:p>
                    <w:tbl>
                      <w:tblPr>
                        <w:tblStyle w:val="7"/>
                        <w:tblW w:w="10061" w:type="dxa"/>
                        <w:jc w:val="center"/>
                        <w:tblCellSpacing w:w="20" w:type="dxa"/>
                        <w:tblBorders>
                          <w:top w:val="inset" w:color="auto" w:sz="6" w:space="0"/>
                          <w:left w:val="inset" w:color="auto" w:sz="6" w:space="0"/>
                          <w:bottom w:val="inset" w:color="auto" w:sz="6" w:space="0"/>
                          <w:right w:val="inset" w:color="auto" w:sz="6" w:space="0"/>
                          <w:insideH w:val="inset" w:color="auto" w:sz="6" w:space="0"/>
                          <w:insideV w:val="inset" w:color="auto" w:sz="6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024"/>
                        <w:gridCol w:w="2164"/>
                        <w:gridCol w:w="2486"/>
                        <w:gridCol w:w="3387"/>
                      </w:tblGrid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4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公 司 名 称</w:t>
                            </w:r>
                          </w:p>
                        </w:tc>
                        <w:tc>
                          <w:tcPr>
                            <w:tcW w:w="7977" w:type="dxa"/>
                            <w:gridSpan w:val="3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4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姓 名</w:t>
                            </w:r>
                          </w:p>
                        </w:tc>
                        <w:tc>
                          <w:tcPr>
                            <w:tcW w:w="212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部 门 / 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职 务</w:t>
                            </w:r>
                          </w:p>
                        </w:tc>
                        <w:tc>
                          <w:tcPr>
                            <w:tcW w:w="2446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手  机</w:t>
                            </w:r>
                          </w:p>
                        </w:tc>
                        <w:tc>
                          <w:tcPr>
                            <w:tcW w:w="3327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</w:rPr>
                              <w:t>E-mail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4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12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3327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4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联系人/电话</w:t>
                            </w:r>
                          </w:p>
                        </w:tc>
                        <w:tc>
                          <w:tcPr>
                            <w:tcW w:w="212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手机/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邮箱</w:t>
                            </w:r>
                          </w:p>
                        </w:tc>
                        <w:tc>
                          <w:tcPr>
                            <w:tcW w:w="3327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inset" w:color="auto" w:sz="6" w:space="0"/>
                            <w:left w:val="inset" w:color="auto" w:sz="6" w:space="0"/>
                            <w:bottom w:val="inset" w:color="auto" w:sz="6" w:space="0"/>
                            <w:right w:val="inset" w:color="auto" w:sz="6" w:space="0"/>
                            <w:insideH w:val="inset" w:color="auto" w:sz="6" w:space="0"/>
                            <w:insideV w:val="inset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40" w:hRule="atLeast"/>
                          <w:tblCellSpacing w:w="20" w:type="dxa"/>
                          <w:jc w:val="center"/>
                        </w:trPr>
                        <w:tc>
                          <w:tcPr>
                            <w:tcW w:w="196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124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2446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  <w:tc>
                          <w:tcPr>
                            <w:tcW w:w="3327" w:type="dxa"/>
                            <w:vAlign w:val="top"/>
                          </w:tcPr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-823595</wp:posOffset>
                </wp:positionH>
                <wp:positionV relativeFrom="paragraph">
                  <wp:posOffset>381000</wp:posOffset>
                </wp:positionV>
                <wp:extent cx="6685280" cy="94488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</w:rPr>
                              <w:t>益策教育经过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</w:rPr>
                              <w:t>年的运营沉淀，基于“三驾马车（学习模式+学习地图+学习引擎）”方法论内核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</w:rPr>
                              <w:t>形成了100余个管理标准，服务主流企业公开课、内训、项目实施，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客户对象为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</w:rPr>
                              <w:t>年营业额3~100亿+成长型/规模型企业，累计交付5万天+，用实力和经验打造五星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  <w:t>级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 w:val="22"/>
                                <w:szCs w:val="22"/>
                              </w:rPr>
                              <w:t>学习管理服务闭环，为学员提供优质的学习体验。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85pt;margin-top:30pt;height:74.4pt;width:526.4pt;z-index:251682816;mso-width-relative:page;mso-height-relative:page;" filled="f" stroked="f" coordsize="21600,21600" o:gfxdata="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ZUlBm3AAAAAsBAAAPAAAAAAAAAAEAIAAAACIAAABk&#10;cnMvZG93bnJldi54bWxQSwECFAAUAAAACACHTuJAlhfvz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</w:rPr>
                        <w:t>益策教育经过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</w:rPr>
                        <w:t>年的运营沉淀，基于“三驾马车（学习模式+学习地图+学习引擎）”方法论内核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</w:rPr>
                        <w:t>形成了100余个管理标准，服务主流企业公开课、内训、项目实施，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  <w:lang w:eastAsia="zh-CN"/>
                        </w:rPr>
                        <w:t>客户对象为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</w:rPr>
                        <w:t>年营业额3~100亿+成长型/规模型企业，累计交付5万天+，用实力和经验打造五星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  <w:lang w:eastAsia="zh-CN"/>
                        </w:rPr>
                        <w:t>级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 w:val="22"/>
                          <w:szCs w:val="22"/>
                        </w:rPr>
                        <w:t>学习管理服务闭环，为学员提供优质的学习体验。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-1178560</wp:posOffset>
                </wp:positionH>
                <wp:positionV relativeFrom="paragraph">
                  <wp:posOffset>-233680</wp:posOffset>
                </wp:positionV>
                <wp:extent cx="2106930" cy="686435"/>
                <wp:effectExtent l="0" t="0" r="0" b="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86435"/>
                          <a:chOff x="4589" y="60905"/>
                          <a:chExt cx="3318" cy="1081"/>
                        </a:xfrm>
                      </wpg:grpSpPr>
                      <pic:pic xmlns:pic="http://schemas.openxmlformats.org/drawingml/2006/picture">
                        <pic:nvPicPr>
                          <pic:cNvPr id="8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43" y="61118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44" name="文本框 4"/>
                        <wps:cNvSpPr txBox="1"/>
                        <wps:spPr>
                          <a:xfrm>
                            <a:off x="4589" y="60905"/>
                            <a:ext cx="968" cy="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1" name="文本框 11"/>
                        <wps:cNvSpPr txBox="1"/>
                        <wps:spPr>
                          <a:xfrm>
                            <a:off x="5593" y="60912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运营服务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2.8pt;margin-top:-18.4pt;height:54.05pt;width:165.9pt;z-index:251684864;mso-width-relative:page;mso-height-relative:page;" coordorigin="4589,60905" coordsize="3318,1081" o:gfxdata="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">
                <o:lock v:ext="edit" aspectratio="f"/>
                <v:shape id="Picture 4" o:spid="_x0000_s1026" o:spt="75" type="#_x0000_t75" style="position:absolute;left:4643;top:61118;height:723;width:3154;" filled="f" o:preferrelative="t" stroked="f" coordsize="21600,21600" o:gfxdata="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V7h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文本框 4" o:spid="_x0000_s1026" o:spt="202" type="#_x0000_t202" style="position:absolute;left:4589;top:60905;height:842;width:968;" filled="f" stroked="f" coordsize="21600,21600" o:gfxdata="UEsDBAoAAAAAAIdO4kAAAAAAAAAAAAAAAAAEAAAAZHJzL1BLAwQUAAAACACHTuJAp6xgnr0AAADb&#10;AAAADwAAAGRycy9kb3ducmV2LnhtbEWPS6vCMBSE94L/IRzBnaaK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rGCe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04</w:t>
                        </w:r>
                      </w:p>
                    </w:txbxContent>
                  </v:textbox>
                </v:shape>
                <v:shape id="文本框 11" o:spid="_x0000_s1026" o:spt="202" type="#_x0000_t202" style="position:absolute;left:5593;top:60912;height:1075;width:2314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运营服务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-1181100</wp:posOffset>
                </wp:positionH>
                <wp:positionV relativeFrom="paragraph">
                  <wp:posOffset>3546475</wp:posOffset>
                </wp:positionV>
                <wp:extent cx="2106930" cy="692785"/>
                <wp:effectExtent l="0" t="0" r="0" b="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92785"/>
                          <a:chOff x="5486" y="104059"/>
                          <a:chExt cx="3318" cy="1091"/>
                        </a:xfrm>
                      </wpg:grpSpPr>
                      <pic:pic xmlns:pic="http://schemas.openxmlformats.org/drawingml/2006/picture">
                        <pic:nvPicPr>
                          <pic:cNvPr id="3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8" y="104260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3" name="文本框 21"/>
                        <wps:cNvSpPr txBox="1"/>
                        <wps:spPr>
                          <a:xfrm>
                            <a:off x="5486" y="104059"/>
                            <a:ext cx="968" cy="10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" name="文本框 22"/>
                        <wps:cNvSpPr txBox="1"/>
                        <wps:spPr>
                          <a:xfrm>
                            <a:off x="6490" y="104066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温馨提示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3pt;margin-top:279.25pt;height:54.55pt;width:165.9pt;z-index:251669504;mso-width-relative:page;mso-height-relative:page;" coordorigin="5486,104059" coordsize="3318,1091" o:gfxdata="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">
                <o:lock v:ext="edit" aspectratio="f"/>
                <v:shape id="Picture 4" o:spid="_x0000_s1026" o:spt="75" type="#_x0000_t75" style="position:absolute;left:5528;top:104260;height:723;width:3154;" filled="f" o:preferrelative="t" stroked="f" coordsize="21600,21600" o:gfxdata="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nn2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文本框 21" o:spid="_x0000_s1026" o:spt="202" type="#_x0000_t202" style="position:absolute;left:5486;top:104059;height:1091;width:968;v-text-anchor:middle;" filled="f" stroked="f" coordsize="21600,21600" o:gfxdata="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ubmt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05</w:t>
                        </w:r>
                      </w:p>
                    </w:txbxContent>
                  </v:textbox>
                </v:shape>
                <v:shape id="文本框 22" o:spid="_x0000_s1026" o:spt="202" type="#_x0000_t202" style="position:absolute;left:6490;top:104066;height:1075;width:2314;v-text-anchor:middle;" filled="f" stroked="f" coordsize="21600,21600" o:gfxdata="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chEK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温馨提示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-1168400</wp:posOffset>
                </wp:positionH>
                <wp:positionV relativeFrom="paragraph">
                  <wp:posOffset>6416040</wp:posOffset>
                </wp:positionV>
                <wp:extent cx="2106930" cy="687070"/>
                <wp:effectExtent l="0" t="0" r="0" b="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87070"/>
                          <a:chOff x="5513" y="96947"/>
                          <a:chExt cx="3318" cy="1082"/>
                        </a:xfrm>
                      </wpg:grpSpPr>
                      <pic:pic xmlns:pic="http://schemas.openxmlformats.org/drawingml/2006/picture">
                        <pic:nvPicPr>
                          <pic:cNvPr id="3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55" y="97148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9" name="文本框 29"/>
                        <wps:cNvSpPr txBox="1"/>
                        <wps:spPr>
                          <a:xfrm>
                            <a:off x="5513" y="96947"/>
                            <a:ext cx="968" cy="10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" name="文本框 33"/>
                        <wps:cNvSpPr txBox="1"/>
                        <wps:spPr>
                          <a:xfrm>
                            <a:off x="6517" y="96954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课程回执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2pt;margin-top:505.2pt;height:54.1pt;width:165.9pt;z-index:251660288;mso-width-relative:page;mso-height-relative:page;" coordorigin="5513,96947" coordsize="3318,1082" o:gfxdata="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">
                <o:lock v:ext="edit" aspectratio="f"/>
                <v:shape id="Picture 4" o:spid="_x0000_s1026" o:spt="75" type="#_x0000_t75" style="position:absolute;left:5555;top:97148;height:723;width:3154;" filled="f" o:preferrelative="t" stroked="f" coordsize="21600,21600" o:gfxdata="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Gk1B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  <v:shape id="文本框 29" o:spid="_x0000_s1026" o:spt="202" type="#_x0000_t202" style="position:absolute;left:5513;top:96947;height:1072;width:968;v-text-anchor:middle;" filled="f" stroked="f" coordsize="21600,21600" o:gfxdata="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Rjke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06</w:t>
                        </w:r>
                      </w:p>
                    </w:txbxContent>
                  </v:textbox>
                </v:shape>
                <v:shape id="文本框 33" o:spid="_x0000_s1026" o:spt="202" type="#_x0000_t202" style="position:absolute;left:6517;top:96954;height:1075;width:2314;v-text-anchor:middle;" filled="f" stroked="f" coordsize="21600,21600" o:gfxdata="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bVSn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课程回执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b/>
        </w:rPr>
      </w:pPr>
      <w:bookmarkStart w:id="1" w:name="_GoBack"/>
      <w:r>
        <w:rPr>
          <w:sz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-847090</wp:posOffset>
            </wp:positionH>
            <wp:positionV relativeFrom="page">
              <wp:posOffset>1441450</wp:posOffset>
            </wp:positionV>
            <wp:extent cx="6997700" cy="6091555"/>
            <wp:effectExtent l="0" t="0" r="12700" b="4445"/>
            <wp:wrapNone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-1130935</wp:posOffset>
                </wp:positionH>
                <wp:positionV relativeFrom="paragraph">
                  <wp:posOffset>7283450</wp:posOffset>
                </wp:positionV>
                <wp:extent cx="7565390" cy="2326005"/>
                <wp:effectExtent l="0" t="0" r="16510" b="1714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390" cy="2326005"/>
                          <a:chOff x="7997" y="64912"/>
                          <a:chExt cx="11914" cy="3663"/>
                        </a:xfrm>
                      </wpg:grpSpPr>
                      <pic:pic xmlns:pic="http://schemas.openxmlformats.org/drawingml/2006/picture">
                        <pic:nvPicPr>
                          <pic:cNvPr id="10" name="图片 38" descr="C:\Users\Deky\Desktop\3333350.jpg33333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97" y="64912"/>
                            <a:ext cx="11914" cy="3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图片 40" descr="训战平台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767" y="67896"/>
                            <a:ext cx="4381" cy="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05pt;margin-top:573.5pt;height:183.15pt;width:595.7pt;z-index:251681792;mso-width-relative:page;mso-height-relative:page;" coordorigin="7997,64912" coordsize="11914,3663" o:gfxdata="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b0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D6AAAAAQACAPoAAAABAAI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sAAAAGAAAAAAAA&#10;AAAAAAJ8AAAIEwAAAAsAMgAwADIAMVFsXwCL/mohZ38AXwAzAAAAAQAAAAAAAAAAAAAAAAAAAAAA&#10;AAABAAAAAAAAAAAAAAgTAAACfAAAAAAAAAAAAAAAAAAAAAABAAAAAAAAAAAAAAAAAAAAAAAAABAA&#10;AAABAAAAAAAAbnVsbAAAAAIAAAAGYm91bmRzT2JqYwAAAAEAAAAAAABSY3QxAAAABAAAAABUb3Ag&#10;bG9uZwAAAAAAAAAATGVmdGxvbmcAAAAAAAAAAEJ0b21sb25nAAACfAAAAABSZ2h0bG9uZwAACBM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nwAAAAAUmdodGxvbmcAAAgT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gAOQWRvYmUAZEAAAAAB&#10;/9sAhAABAQEBAQEBAQEBAQEBAQEBAQEBAQEBAQEBAQEBAgEBAQEBAQICAgICAgICAgICAgICAwMD&#10;AwMDAwMDAwMDAwMDAQEBAQEBAQIBAQIDAgICAwMDAwMDAwMDAwMDAwMDAwMDAwMDAwMDAwMDAwMD&#10;AwMDAwMDAwMDAwMDAwMDAwMDAwP/wAARCAJ8CBMDAREAAhEBAxEB/90ABAED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dc3/ANt7917rv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QAAgP9/e697&#10;917r3v3Xuve/de697917r3v3Xuve/de697917r3v3Xuve/de697917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Xv9P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W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63v3Xuve/de697917r3v3Xuve/de697917r3v3Xuve/de697917r3v3Xuve/de697917r3v3&#10;Xuve/de697917r3v3Xuve/de697917r3v3Xuve/de697917r3v3Xuve/de697917r3v3Xuve/de6&#10;97917r3v3Xuve/de697917r3v3XuvW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qOPeB/X3IUHXv8Aff8AE+/daAA4de9+631737r3Xvfuvde9+691&#10;737r3Xvfuvde9+691737r3Xvfuvde9+691737r3Xvfuvde9+691737r3X1kOv/8Ajw9kf+Ghtv8A&#10;900HvOq2/wBxo/8ASr/g6+Ivmf8A5WTcf+emf/q6/Sv9vd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6OPeB/X3Ide9+691737r3Xvfuvd&#10;e9+691737r3Xvfuvde9+691737r3Xvfuvde9+691737r3Xvfuvde9+691737r3XvfuvdfWQ6/wD+&#10;PD2R/wCGhtv/AN00HvOq2/3Gj/0q/wCDr4i+Z/8AlZNx/wCemf8A6uv0r/b3RH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o494H9fch173&#10;7r3Xvfuvde9+691737r3Xvfuvde9+691737r3Xvfuvde9+691737r3Xvfuvde9+691737r3Xvfuv&#10;de9+6919ZDr/AP48PZH/AIaG2/8A3TQe86rb/caP/Sr/AIOviL5n/wCVk3H/AJ6Z/wDq6/Sv9vdE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Wjj3gf19yHXvfuvde9+691737r3Xvfuvde9+691737r3Xvfuvde9+691737r3Xvfuvde9+6917&#10;37r3Xvfuvde9+691737r3X1kOv8A/jw9kf8Ahobb/wDdNB7zqtv9xo/9Kv8Ag6+Ivmf/AJWTcf8A&#10;npn/AOrr9K/290R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034+/CH4l/Fimhi6F6E676/r4adaY7opMOuZ31VQLG&#10;YvFkN/7jaszVQpDNdZ69luzG3qNyPauW9i2VAu2WscRp8VKuR83arn9vUz+6H3iPe/3mmZ/czma+&#10;3SNjq+naXwrNWrXUllAIrSM8MpCpoAOAHRq/Z5QdQx16w/p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d/i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">
                <o:lock v:ext="edit" aspectratio="f"/>
                <v:shape id="图片 38" o:spid="_x0000_s1026" o:spt="75" alt="C:\Users\Deky\Desktop\3333350.jpg3333350" type="#_x0000_t75" style="position:absolute;left:7997;top:64912;height:3663;width:11914;" filled="f" o:preferrelative="t" stroked="f" coordsize="21600,21600" o:gfxdata="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AwQ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v:shape id="图片 40" o:spid="_x0000_s1026" o:spt="75" alt="训战平台" type="#_x0000_t75" style="position:absolute;left:11767;top:67896;height:248;width:4381;" filled="f" o:preferrelative="t" stroked="f" coordsize="21600,21600" o:gfxdata="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eIF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  <w:r>
      <w:rPr>
        <w:sz w:val="21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1313180</wp:posOffset>
          </wp:positionH>
          <wp:positionV relativeFrom="paragraph">
            <wp:posOffset>393700</wp:posOffset>
          </wp:positionV>
          <wp:extent cx="2781935" cy="157480"/>
          <wp:effectExtent l="0" t="0" r="0" b="13970"/>
          <wp:wrapNone/>
          <wp:docPr id="52" name="图片 52" descr="训战平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52" descr="训战平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935" cy="157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-1143635</wp:posOffset>
          </wp:positionH>
          <wp:positionV relativeFrom="paragraph">
            <wp:posOffset>247650</wp:posOffset>
          </wp:positionV>
          <wp:extent cx="7598410" cy="521335"/>
          <wp:effectExtent l="0" t="0" r="2540" b="12065"/>
          <wp:wrapNone/>
          <wp:docPr id="22" name="图片 22" descr="页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页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98410" cy="5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-1123950</wp:posOffset>
          </wp:positionH>
          <wp:positionV relativeFrom="paragraph">
            <wp:posOffset>878840</wp:posOffset>
          </wp:positionV>
          <wp:extent cx="7477125" cy="720090"/>
          <wp:effectExtent l="0" t="0" r="9525" b="3810"/>
          <wp:wrapNone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12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-1133475</wp:posOffset>
          </wp:positionH>
          <wp:positionV relativeFrom="paragraph">
            <wp:posOffset>-562610</wp:posOffset>
          </wp:positionV>
          <wp:extent cx="7552055" cy="661035"/>
          <wp:effectExtent l="0" t="0" r="10795" b="5715"/>
          <wp:wrapNone/>
          <wp:docPr id="98" name="图片 98" descr="C:\Users\Administrator\Desktop\邀请函制作\邀请函模板\邀请函页眉.jpg邀请函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图片 98" descr="C:\Users\Administrator\Desktop\邀请函制作\邀请函模板\邀请函页眉.jpg邀请函页眉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2055" cy="661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69FBF1"/>
    <w:multiLevelType w:val="singleLevel"/>
    <w:tmpl w:val="9469FBF1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c0MjU3NTJkYjAxMjA4MDBlZTRiZGQ4ZmM4MDA1NWIifQ=="/>
  </w:docVars>
  <w:rsids>
    <w:rsidRoot w:val="49D327E8"/>
    <w:rsid w:val="000124D2"/>
    <w:rsid w:val="000138A4"/>
    <w:rsid w:val="00014CA9"/>
    <w:rsid w:val="00015047"/>
    <w:rsid w:val="000549AD"/>
    <w:rsid w:val="0005540F"/>
    <w:rsid w:val="0005636C"/>
    <w:rsid w:val="00056406"/>
    <w:rsid w:val="000644F7"/>
    <w:rsid w:val="0007471A"/>
    <w:rsid w:val="0008402F"/>
    <w:rsid w:val="000A158A"/>
    <w:rsid w:val="000A6F72"/>
    <w:rsid w:val="000A7696"/>
    <w:rsid w:val="000B06E1"/>
    <w:rsid w:val="000B088F"/>
    <w:rsid w:val="000C26DF"/>
    <w:rsid w:val="000C3145"/>
    <w:rsid w:val="000E7016"/>
    <w:rsid w:val="00114A41"/>
    <w:rsid w:val="00114EBC"/>
    <w:rsid w:val="00130AF8"/>
    <w:rsid w:val="00134B20"/>
    <w:rsid w:val="00140CC2"/>
    <w:rsid w:val="00145A34"/>
    <w:rsid w:val="0014696D"/>
    <w:rsid w:val="00147775"/>
    <w:rsid w:val="00165A44"/>
    <w:rsid w:val="001813BD"/>
    <w:rsid w:val="00182371"/>
    <w:rsid w:val="00183594"/>
    <w:rsid w:val="001860D7"/>
    <w:rsid w:val="0019075A"/>
    <w:rsid w:val="001A0B15"/>
    <w:rsid w:val="001B2D32"/>
    <w:rsid w:val="001B7726"/>
    <w:rsid w:val="001C0A52"/>
    <w:rsid w:val="001C5E75"/>
    <w:rsid w:val="001C6EB8"/>
    <w:rsid w:val="001D7E99"/>
    <w:rsid w:val="001F11BA"/>
    <w:rsid w:val="00201F09"/>
    <w:rsid w:val="00205740"/>
    <w:rsid w:val="0021162B"/>
    <w:rsid w:val="00212714"/>
    <w:rsid w:val="00220603"/>
    <w:rsid w:val="002230DA"/>
    <w:rsid w:val="002240BD"/>
    <w:rsid w:val="00226B7E"/>
    <w:rsid w:val="00233206"/>
    <w:rsid w:val="00255322"/>
    <w:rsid w:val="002733FB"/>
    <w:rsid w:val="00283D46"/>
    <w:rsid w:val="002A37D4"/>
    <w:rsid w:val="002B6825"/>
    <w:rsid w:val="002C6635"/>
    <w:rsid w:val="002C7601"/>
    <w:rsid w:val="002D205A"/>
    <w:rsid w:val="002E2130"/>
    <w:rsid w:val="002E3D44"/>
    <w:rsid w:val="002F1F95"/>
    <w:rsid w:val="00313D30"/>
    <w:rsid w:val="003219B8"/>
    <w:rsid w:val="00331D33"/>
    <w:rsid w:val="00331F75"/>
    <w:rsid w:val="00335014"/>
    <w:rsid w:val="00335F36"/>
    <w:rsid w:val="003367B0"/>
    <w:rsid w:val="00353993"/>
    <w:rsid w:val="00357F8A"/>
    <w:rsid w:val="00363761"/>
    <w:rsid w:val="003717CA"/>
    <w:rsid w:val="003A0AB7"/>
    <w:rsid w:val="003A3791"/>
    <w:rsid w:val="003A7EC4"/>
    <w:rsid w:val="003B0782"/>
    <w:rsid w:val="003B6C5F"/>
    <w:rsid w:val="003F1C6F"/>
    <w:rsid w:val="003F2616"/>
    <w:rsid w:val="003F695E"/>
    <w:rsid w:val="0041598F"/>
    <w:rsid w:val="00417087"/>
    <w:rsid w:val="0043120F"/>
    <w:rsid w:val="004321C2"/>
    <w:rsid w:val="004364F2"/>
    <w:rsid w:val="004407BC"/>
    <w:rsid w:val="00442138"/>
    <w:rsid w:val="0044460D"/>
    <w:rsid w:val="00446C03"/>
    <w:rsid w:val="0046176F"/>
    <w:rsid w:val="004701A9"/>
    <w:rsid w:val="00472A94"/>
    <w:rsid w:val="00473193"/>
    <w:rsid w:val="00483007"/>
    <w:rsid w:val="0048384A"/>
    <w:rsid w:val="00496C17"/>
    <w:rsid w:val="004D16FC"/>
    <w:rsid w:val="004D1D67"/>
    <w:rsid w:val="004D4F7B"/>
    <w:rsid w:val="004E0AE6"/>
    <w:rsid w:val="004F2C29"/>
    <w:rsid w:val="004F319C"/>
    <w:rsid w:val="00500E5D"/>
    <w:rsid w:val="00513B01"/>
    <w:rsid w:val="00513B44"/>
    <w:rsid w:val="00532389"/>
    <w:rsid w:val="00543120"/>
    <w:rsid w:val="0055563E"/>
    <w:rsid w:val="00557492"/>
    <w:rsid w:val="00575EBD"/>
    <w:rsid w:val="00584143"/>
    <w:rsid w:val="005B0CA7"/>
    <w:rsid w:val="005B4A2E"/>
    <w:rsid w:val="005E7D69"/>
    <w:rsid w:val="005F384B"/>
    <w:rsid w:val="005F4648"/>
    <w:rsid w:val="005F4C53"/>
    <w:rsid w:val="005F6A57"/>
    <w:rsid w:val="00604166"/>
    <w:rsid w:val="006215CD"/>
    <w:rsid w:val="006367C4"/>
    <w:rsid w:val="00640226"/>
    <w:rsid w:val="0064089A"/>
    <w:rsid w:val="00646498"/>
    <w:rsid w:val="0064711A"/>
    <w:rsid w:val="006477B2"/>
    <w:rsid w:val="00651B95"/>
    <w:rsid w:val="00657D67"/>
    <w:rsid w:val="00661132"/>
    <w:rsid w:val="00670CA4"/>
    <w:rsid w:val="0067465B"/>
    <w:rsid w:val="00691553"/>
    <w:rsid w:val="006A4533"/>
    <w:rsid w:val="006B1A19"/>
    <w:rsid w:val="006E008A"/>
    <w:rsid w:val="006F57F1"/>
    <w:rsid w:val="00704F76"/>
    <w:rsid w:val="0070640D"/>
    <w:rsid w:val="007162F7"/>
    <w:rsid w:val="00720135"/>
    <w:rsid w:val="00735305"/>
    <w:rsid w:val="00746A52"/>
    <w:rsid w:val="00756EAF"/>
    <w:rsid w:val="007633D6"/>
    <w:rsid w:val="0076368F"/>
    <w:rsid w:val="00775481"/>
    <w:rsid w:val="0077627F"/>
    <w:rsid w:val="007777E5"/>
    <w:rsid w:val="00784F1B"/>
    <w:rsid w:val="00786D71"/>
    <w:rsid w:val="007937BD"/>
    <w:rsid w:val="00796F8E"/>
    <w:rsid w:val="00797543"/>
    <w:rsid w:val="007B2222"/>
    <w:rsid w:val="007D65C1"/>
    <w:rsid w:val="007E1D34"/>
    <w:rsid w:val="00804A86"/>
    <w:rsid w:val="00804DC5"/>
    <w:rsid w:val="00805BA8"/>
    <w:rsid w:val="00810039"/>
    <w:rsid w:val="008139F0"/>
    <w:rsid w:val="00814C22"/>
    <w:rsid w:val="00821CCD"/>
    <w:rsid w:val="0083120D"/>
    <w:rsid w:val="008315A5"/>
    <w:rsid w:val="0083507F"/>
    <w:rsid w:val="0085281C"/>
    <w:rsid w:val="00854082"/>
    <w:rsid w:val="008751B9"/>
    <w:rsid w:val="008866F7"/>
    <w:rsid w:val="00886E7B"/>
    <w:rsid w:val="008948C7"/>
    <w:rsid w:val="008A47D4"/>
    <w:rsid w:val="008C1584"/>
    <w:rsid w:val="008C1B17"/>
    <w:rsid w:val="008C2791"/>
    <w:rsid w:val="008D0492"/>
    <w:rsid w:val="008D12E7"/>
    <w:rsid w:val="008D3C69"/>
    <w:rsid w:val="008D6A0B"/>
    <w:rsid w:val="008E3CDA"/>
    <w:rsid w:val="008F1A9E"/>
    <w:rsid w:val="008F585F"/>
    <w:rsid w:val="008F5FA0"/>
    <w:rsid w:val="009216A2"/>
    <w:rsid w:val="009271A6"/>
    <w:rsid w:val="00930C39"/>
    <w:rsid w:val="00937CDC"/>
    <w:rsid w:val="00937EAC"/>
    <w:rsid w:val="0094093A"/>
    <w:rsid w:val="009565FE"/>
    <w:rsid w:val="00965E80"/>
    <w:rsid w:val="009937C1"/>
    <w:rsid w:val="0099533F"/>
    <w:rsid w:val="009C7AE2"/>
    <w:rsid w:val="009D5DD0"/>
    <w:rsid w:val="009E4201"/>
    <w:rsid w:val="009E6BA1"/>
    <w:rsid w:val="00A02BA3"/>
    <w:rsid w:val="00A072B2"/>
    <w:rsid w:val="00A13C90"/>
    <w:rsid w:val="00A15CEF"/>
    <w:rsid w:val="00A24113"/>
    <w:rsid w:val="00A30EE1"/>
    <w:rsid w:val="00A375F6"/>
    <w:rsid w:val="00A533A3"/>
    <w:rsid w:val="00A73988"/>
    <w:rsid w:val="00A7498D"/>
    <w:rsid w:val="00A74994"/>
    <w:rsid w:val="00AC39D7"/>
    <w:rsid w:val="00AD05E4"/>
    <w:rsid w:val="00AE6846"/>
    <w:rsid w:val="00AF3714"/>
    <w:rsid w:val="00B01BE2"/>
    <w:rsid w:val="00B05215"/>
    <w:rsid w:val="00B20E47"/>
    <w:rsid w:val="00B233EB"/>
    <w:rsid w:val="00B2674C"/>
    <w:rsid w:val="00B273BA"/>
    <w:rsid w:val="00B33D5F"/>
    <w:rsid w:val="00B400B4"/>
    <w:rsid w:val="00B47BCD"/>
    <w:rsid w:val="00B80691"/>
    <w:rsid w:val="00B864D0"/>
    <w:rsid w:val="00B933A8"/>
    <w:rsid w:val="00B94F5B"/>
    <w:rsid w:val="00B95B20"/>
    <w:rsid w:val="00B96D4F"/>
    <w:rsid w:val="00BA0806"/>
    <w:rsid w:val="00BC3119"/>
    <w:rsid w:val="00BD0367"/>
    <w:rsid w:val="00BE5E24"/>
    <w:rsid w:val="00BF10F0"/>
    <w:rsid w:val="00BF2A3D"/>
    <w:rsid w:val="00C1369E"/>
    <w:rsid w:val="00C24B39"/>
    <w:rsid w:val="00C31AF6"/>
    <w:rsid w:val="00C45478"/>
    <w:rsid w:val="00C470E6"/>
    <w:rsid w:val="00C509C7"/>
    <w:rsid w:val="00C5315C"/>
    <w:rsid w:val="00C609C5"/>
    <w:rsid w:val="00C6376D"/>
    <w:rsid w:val="00C66092"/>
    <w:rsid w:val="00C67418"/>
    <w:rsid w:val="00C74D96"/>
    <w:rsid w:val="00C80D58"/>
    <w:rsid w:val="00C81143"/>
    <w:rsid w:val="00C814CC"/>
    <w:rsid w:val="00C95E97"/>
    <w:rsid w:val="00CA3667"/>
    <w:rsid w:val="00CB0B7B"/>
    <w:rsid w:val="00CD3680"/>
    <w:rsid w:val="00CE2219"/>
    <w:rsid w:val="00CE2411"/>
    <w:rsid w:val="00D05B19"/>
    <w:rsid w:val="00D17495"/>
    <w:rsid w:val="00D31377"/>
    <w:rsid w:val="00D4795C"/>
    <w:rsid w:val="00D63B83"/>
    <w:rsid w:val="00D662D2"/>
    <w:rsid w:val="00DB7520"/>
    <w:rsid w:val="00DC28ED"/>
    <w:rsid w:val="00DC75C8"/>
    <w:rsid w:val="00DE3195"/>
    <w:rsid w:val="00E00359"/>
    <w:rsid w:val="00E0795C"/>
    <w:rsid w:val="00E24CE8"/>
    <w:rsid w:val="00E276D7"/>
    <w:rsid w:val="00E32220"/>
    <w:rsid w:val="00E43BAF"/>
    <w:rsid w:val="00E53C32"/>
    <w:rsid w:val="00E61693"/>
    <w:rsid w:val="00E64295"/>
    <w:rsid w:val="00E645BD"/>
    <w:rsid w:val="00E646B1"/>
    <w:rsid w:val="00E93D60"/>
    <w:rsid w:val="00E954B4"/>
    <w:rsid w:val="00E9628F"/>
    <w:rsid w:val="00E978F5"/>
    <w:rsid w:val="00EA1815"/>
    <w:rsid w:val="00EC0389"/>
    <w:rsid w:val="00EF08D3"/>
    <w:rsid w:val="00EF24BA"/>
    <w:rsid w:val="00F05AC8"/>
    <w:rsid w:val="00F10A6B"/>
    <w:rsid w:val="00F175DE"/>
    <w:rsid w:val="00F22D89"/>
    <w:rsid w:val="00F23199"/>
    <w:rsid w:val="00F2375D"/>
    <w:rsid w:val="00F34CC4"/>
    <w:rsid w:val="00F5345B"/>
    <w:rsid w:val="00F7019A"/>
    <w:rsid w:val="00F80911"/>
    <w:rsid w:val="00F82089"/>
    <w:rsid w:val="00F82762"/>
    <w:rsid w:val="00F91274"/>
    <w:rsid w:val="00F926B1"/>
    <w:rsid w:val="00FA041F"/>
    <w:rsid w:val="00FA0C92"/>
    <w:rsid w:val="00FB3306"/>
    <w:rsid w:val="00FC379B"/>
    <w:rsid w:val="00FC5017"/>
    <w:rsid w:val="00FE2100"/>
    <w:rsid w:val="00FE797C"/>
    <w:rsid w:val="00FF2CC0"/>
    <w:rsid w:val="01FC1BD6"/>
    <w:rsid w:val="02191C44"/>
    <w:rsid w:val="029758A9"/>
    <w:rsid w:val="03310BD2"/>
    <w:rsid w:val="041D7C80"/>
    <w:rsid w:val="044B4C50"/>
    <w:rsid w:val="048A3EAD"/>
    <w:rsid w:val="04E8596F"/>
    <w:rsid w:val="052D6F8D"/>
    <w:rsid w:val="056746A3"/>
    <w:rsid w:val="056B77C2"/>
    <w:rsid w:val="05CC6079"/>
    <w:rsid w:val="05ED03AC"/>
    <w:rsid w:val="05F673CA"/>
    <w:rsid w:val="066300A9"/>
    <w:rsid w:val="06CD6193"/>
    <w:rsid w:val="06F74C90"/>
    <w:rsid w:val="07246D73"/>
    <w:rsid w:val="07AE2B0B"/>
    <w:rsid w:val="07CA4CD5"/>
    <w:rsid w:val="07F41E9D"/>
    <w:rsid w:val="084F5179"/>
    <w:rsid w:val="08654E3B"/>
    <w:rsid w:val="09051A35"/>
    <w:rsid w:val="091E44F2"/>
    <w:rsid w:val="09CD4D61"/>
    <w:rsid w:val="09D86BB2"/>
    <w:rsid w:val="0A337547"/>
    <w:rsid w:val="0A4D168D"/>
    <w:rsid w:val="0A8273F7"/>
    <w:rsid w:val="0AAE6AE7"/>
    <w:rsid w:val="0AC26CEE"/>
    <w:rsid w:val="0AD54FE5"/>
    <w:rsid w:val="0C66404B"/>
    <w:rsid w:val="0D076F3B"/>
    <w:rsid w:val="0DFE6F1E"/>
    <w:rsid w:val="0E604AD9"/>
    <w:rsid w:val="0EA06094"/>
    <w:rsid w:val="0ECA1ACB"/>
    <w:rsid w:val="0EE859DF"/>
    <w:rsid w:val="0F457917"/>
    <w:rsid w:val="0F77403A"/>
    <w:rsid w:val="0FD26F25"/>
    <w:rsid w:val="0FD63235"/>
    <w:rsid w:val="106A0309"/>
    <w:rsid w:val="10833AD2"/>
    <w:rsid w:val="10B61DD9"/>
    <w:rsid w:val="10EB2F00"/>
    <w:rsid w:val="10F5456B"/>
    <w:rsid w:val="11877979"/>
    <w:rsid w:val="119B1F28"/>
    <w:rsid w:val="12870DD9"/>
    <w:rsid w:val="129F3942"/>
    <w:rsid w:val="137D41FE"/>
    <w:rsid w:val="13BA2757"/>
    <w:rsid w:val="14117257"/>
    <w:rsid w:val="14D721DF"/>
    <w:rsid w:val="154F36B8"/>
    <w:rsid w:val="157C28B3"/>
    <w:rsid w:val="15854DF0"/>
    <w:rsid w:val="158D5203"/>
    <w:rsid w:val="15A670E3"/>
    <w:rsid w:val="15B35254"/>
    <w:rsid w:val="1613351B"/>
    <w:rsid w:val="16157B2F"/>
    <w:rsid w:val="16996107"/>
    <w:rsid w:val="188912BE"/>
    <w:rsid w:val="195654D7"/>
    <w:rsid w:val="19C06B06"/>
    <w:rsid w:val="1AAA1ECD"/>
    <w:rsid w:val="1AE31488"/>
    <w:rsid w:val="1B5D0C0C"/>
    <w:rsid w:val="1BC9659D"/>
    <w:rsid w:val="1BDF7BA7"/>
    <w:rsid w:val="1C2F68AF"/>
    <w:rsid w:val="1D203261"/>
    <w:rsid w:val="1DA35C04"/>
    <w:rsid w:val="1DE7424F"/>
    <w:rsid w:val="1E00252C"/>
    <w:rsid w:val="1E1401F8"/>
    <w:rsid w:val="1E274EB0"/>
    <w:rsid w:val="1E2E0CA2"/>
    <w:rsid w:val="1E333F3C"/>
    <w:rsid w:val="1E60199D"/>
    <w:rsid w:val="1E73727B"/>
    <w:rsid w:val="1F087E01"/>
    <w:rsid w:val="204713AE"/>
    <w:rsid w:val="20816599"/>
    <w:rsid w:val="20B21D4A"/>
    <w:rsid w:val="21834357"/>
    <w:rsid w:val="218D79AF"/>
    <w:rsid w:val="23211392"/>
    <w:rsid w:val="23263D4B"/>
    <w:rsid w:val="23427902"/>
    <w:rsid w:val="238A6D5A"/>
    <w:rsid w:val="241F3251"/>
    <w:rsid w:val="24C50E97"/>
    <w:rsid w:val="253E51E1"/>
    <w:rsid w:val="257558FF"/>
    <w:rsid w:val="25761B3F"/>
    <w:rsid w:val="25F0163B"/>
    <w:rsid w:val="262325D7"/>
    <w:rsid w:val="26552474"/>
    <w:rsid w:val="26A56C56"/>
    <w:rsid w:val="272C0707"/>
    <w:rsid w:val="2755414E"/>
    <w:rsid w:val="27C63674"/>
    <w:rsid w:val="27E40E1F"/>
    <w:rsid w:val="27F45C88"/>
    <w:rsid w:val="282F7155"/>
    <w:rsid w:val="28973267"/>
    <w:rsid w:val="28BF3E29"/>
    <w:rsid w:val="28FC513C"/>
    <w:rsid w:val="29161E4E"/>
    <w:rsid w:val="2ACE61A9"/>
    <w:rsid w:val="2B1E2A5D"/>
    <w:rsid w:val="2B317C0A"/>
    <w:rsid w:val="2B6E5792"/>
    <w:rsid w:val="2B9E594C"/>
    <w:rsid w:val="2BB6744F"/>
    <w:rsid w:val="2C6E66BE"/>
    <w:rsid w:val="2D1A0E96"/>
    <w:rsid w:val="2D3C2C5C"/>
    <w:rsid w:val="2DC53D27"/>
    <w:rsid w:val="2DED789E"/>
    <w:rsid w:val="30160870"/>
    <w:rsid w:val="30C05C9C"/>
    <w:rsid w:val="30E77BAC"/>
    <w:rsid w:val="30FC6D55"/>
    <w:rsid w:val="32B30C27"/>
    <w:rsid w:val="32DF695E"/>
    <w:rsid w:val="33865BFF"/>
    <w:rsid w:val="347A7C00"/>
    <w:rsid w:val="35410096"/>
    <w:rsid w:val="357431B2"/>
    <w:rsid w:val="35A97A7C"/>
    <w:rsid w:val="35F46606"/>
    <w:rsid w:val="360157E2"/>
    <w:rsid w:val="363A5E1A"/>
    <w:rsid w:val="36627BC8"/>
    <w:rsid w:val="369D01CF"/>
    <w:rsid w:val="387321C7"/>
    <w:rsid w:val="38E6529B"/>
    <w:rsid w:val="38F168EC"/>
    <w:rsid w:val="39544449"/>
    <w:rsid w:val="39642CFF"/>
    <w:rsid w:val="39CF36C6"/>
    <w:rsid w:val="39F46996"/>
    <w:rsid w:val="3A3373AD"/>
    <w:rsid w:val="3B0326B7"/>
    <w:rsid w:val="3B7B47DC"/>
    <w:rsid w:val="3BA369A6"/>
    <w:rsid w:val="3BB01894"/>
    <w:rsid w:val="3BCC2F58"/>
    <w:rsid w:val="3C327654"/>
    <w:rsid w:val="3CCC056A"/>
    <w:rsid w:val="3DD06196"/>
    <w:rsid w:val="3E567A82"/>
    <w:rsid w:val="3E570308"/>
    <w:rsid w:val="3E8E492C"/>
    <w:rsid w:val="3ED371AD"/>
    <w:rsid w:val="3EE1617B"/>
    <w:rsid w:val="3F6B1D05"/>
    <w:rsid w:val="3F80181E"/>
    <w:rsid w:val="405332B6"/>
    <w:rsid w:val="414D5CA5"/>
    <w:rsid w:val="415B77E1"/>
    <w:rsid w:val="41E42F38"/>
    <w:rsid w:val="41FA0834"/>
    <w:rsid w:val="420D485B"/>
    <w:rsid w:val="42805541"/>
    <w:rsid w:val="42D05186"/>
    <w:rsid w:val="42F16636"/>
    <w:rsid w:val="43713C1A"/>
    <w:rsid w:val="4379781B"/>
    <w:rsid w:val="437D5C9D"/>
    <w:rsid w:val="43CE6E28"/>
    <w:rsid w:val="45101EC1"/>
    <w:rsid w:val="452512B4"/>
    <w:rsid w:val="452A4FE4"/>
    <w:rsid w:val="45511605"/>
    <w:rsid w:val="45DB23AA"/>
    <w:rsid w:val="460329C5"/>
    <w:rsid w:val="461D24D8"/>
    <w:rsid w:val="46537F40"/>
    <w:rsid w:val="468104F0"/>
    <w:rsid w:val="46FE2DB6"/>
    <w:rsid w:val="472F73AB"/>
    <w:rsid w:val="47462E1B"/>
    <w:rsid w:val="476E553B"/>
    <w:rsid w:val="480D122E"/>
    <w:rsid w:val="48831CF9"/>
    <w:rsid w:val="489F6D67"/>
    <w:rsid w:val="48A23DAB"/>
    <w:rsid w:val="49D327E8"/>
    <w:rsid w:val="4A3361BD"/>
    <w:rsid w:val="4A633E41"/>
    <w:rsid w:val="4A726EE3"/>
    <w:rsid w:val="4A9F75C1"/>
    <w:rsid w:val="4ADA10C2"/>
    <w:rsid w:val="4B050A8A"/>
    <w:rsid w:val="4B891C0E"/>
    <w:rsid w:val="4BB973D4"/>
    <w:rsid w:val="4C0F7946"/>
    <w:rsid w:val="4C7A3D6D"/>
    <w:rsid w:val="4CAC7952"/>
    <w:rsid w:val="4CDA7DC1"/>
    <w:rsid w:val="4D0446F9"/>
    <w:rsid w:val="4D421887"/>
    <w:rsid w:val="4DAB37C3"/>
    <w:rsid w:val="4DB75077"/>
    <w:rsid w:val="4E430671"/>
    <w:rsid w:val="4E585329"/>
    <w:rsid w:val="4EAD12C2"/>
    <w:rsid w:val="4EB252E0"/>
    <w:rsid w:val="4EC116AA"/>
    <w:rsid w:val="4EF46A55"/>
    <w:rsid w:val="4F02606E"/>
    <w:rsid w:val="4FA41B63"/>
    <w:rsid w:val="4FB701FA"/>
    <w:rsid w:val="50A206AB"/>
    <w:rsid w:val="50A218B6"/>
    <w:rsid w:val="50F724A3"/>
    <w:rsid w:val="51DF2ACC"/>
    <w:rsid w:val="51F00C44"/>
    <w:rsid w:val="520D5BA4"/>
    <w:rsid w:val="52181D0A"/>
    <w:rsid w:val="5244311A"/>
    <w:rsid w:val="5369006D"/>
    <w:rsid w:val="53863F1F"/>
    <w:rsid w:val="538928BA"/>
    <w:rsid w:val="539265AE"/>
    <w:rsid w:val="54955781"/>
    <w:rsid w:val="54971DE7"/>
    <w:rsid w:val="54F64549"/>
    <w:rsid w:val="553D3780"/>
    <w:rsid w:val="558C00C9"/>
    <w:rsid w:val="558F4E89"/>
    <w:rsid w:val="55C9501F"/>
    <w:rsid w:val="55E50998"/>
    <w:rsid w:val="561A390D"/>
    <w:rsid w:val="56295FE2"/>
    <w:rsid w:val="56382375"/>
    <w:rsid w:val="564B519B"/>
    <w:rsid w:val="564F390D"/>
    <w:rsid w:val="567C01F3"/>
    <w:rsid w:val="567F240A"/>
    <w:rsid w:val="569D75D9"/>
    <w:rsid w:val="56EB6C1C"/>
    <w:rsid w:val="57096797"/>
    <w:rsid w:val="5786204E"/>
    <w:rsid w:val="57B81931"/>
    <w:rsid w:val="57DB627B"/>
    <w:rsid w:val="586938E4"/>
    <w:rsid w:val="589C6BEB"/>
    <w:rsid w:val="58F03544"/>
    <w:rsid w:val="59170968"/>
    <w:rsid w:val="599B3347"/>
    <w:rsid w:val="59CB73F7"/>
    <w:rsid w:val="5A0D31D7"/>
    <w:rsid w:val="5B0727D1"/>
    <w:rsid w:val="5B0F0868"/>
    <w:rsid w:val="5B631B0B"/>
    <w:rsid w:val="5B7606E6"/>
    <w:rsid w:val="5BD81DCA"/>
    <w:rsid w:val="5C567530"/>
    <w:rsid w:val="5C7F2C9F"/>
    <w:rsid w:val="5C957D4C"/>
    <w:rsid w:val="5E445E3D"/>
    <w:rsid w:val="5E481FE3"/>
    <w:rsid w:val="5E4B6561"/>
    <w:rsid w:val="5E561777"/>
    <w:rsid w:val="5EEE2344"/>
    <w:rsid w:val="5F6A357C"/>
    <w:rsid w:val="604057EA"/>
    <w:rsid w:val="60725F19"/>
    <w:rsid w:val="61614F4C"/>
    <w:rsid w:val="616D6681"/>
    <w:rsid w:val="62FF0BE7"/>
    <w:rsid w:val="630D3EB1"/>
    <w:rsid w:val="63E56969"/>
    <w:rsid w:val="63F07AFC"/>
    <w:rsid w:val="63FC2F8F"/>
    <w:rsid w:val="64FC4F58"/>
    <w:rsid w:val="65443B28"/>
    <w:rsid w:val="65BA4B55"/>
    <w:rsid w:val="66084C6A"/>
    <w:rsid w:val="660E0B9C"/>
    <w:rsid w:val="668B6EA0"/>
    <w:rsid w:val="66947709"/>
    <w:rsid w:val="66A82721"/>
    <w:rsid w:val="66C11F13"/>
    <w:rsid w:val="678B49AC"/>
    <w:rsid w:val="67EC436A"/>
    <w:rsid w:val="68746FD1"/>
    <w:rsid w:val="68DA54FB"/>
    <w:rsid w:val="69413187"/>
    <w:rsid w:val="695813DF"/>
    <w:rsid w:val="695A2017"/>
    <w:rsid w:val="69795FBA"/>
    <w:rsid w:val="6992214C"/>
    <w:rsid w:val="69BF02CE"/>
    <w:rsid w:val="69EA4DEB"/>
    <w:rsid w:val="6A2F4484"/>
    <w:rsid w:val="6A4949FA"/>
    <w:rsid w:val="6A9E5150"/>
    <w:rsid w:val="6ABD6A04"/>
    <w:rsid w:val="6B4740E5"/>
    <w:rsid w:val="6B4E57EE"/>
    <w:rsid w:val="6C7425A2"/>
    <w:rsid w:val="6C8A2BC1"/>
    <w:rsid w:val="6CFF7EE3"/>
    <w:rsid w:val="6D1E10EF"/>
    <w:rsid w:val="6D535020"/>
    <w:rsid w:val="6E1F5CE5"/>
    <w:rsid w:val="6E337B9A"/>
    <w:rsid w:val="6E6D0AB8"/>
    <w:rsid w:val="6E801577"/>
    <w:rsid w:val="6EC7257F"/>
    <w:rsid w:val="6F331D12"/>
    <w:rsid w:val="6F35243E"/>
    <w:rsid w:val="6F86268D"/>
    <w:rsid w:val="6F8A5891"/>
    <w:rsid w:val="6F917EC6"/>
    <w:rsid w:val="6FEC0115"/>
    <w:rsid w:val="6FEF6D30"/>
    <w:rsid w:val="6FF3586D"/>
    <w:rsid w:val="70087F2F"/>
    <w:rsid w:val="704C7035"/>
    <w:rsid w:val="70AF7246"/>
    <w:rsid w:val="7147699B"/>
    <w:rsid w:val="715C5E8E"/>
    <w:rsid w:val="71A83BF0"/>
    <w:rsid w:val="71AB0E68"/>
    <w:rsid w:val="72DC7874"/>
    <w:rsid w:val="736076CC"/>
    <w:rsid w:val="738E4D29"/>
    <w:rsid w:val="73AB7D18"/>
    <w:rsid w:val="73D41B9C"/>
    <w:rsid w:val="74384D73"/>
    <w:rsid w:val="750B7772"/>
    <w:rsid w:val="75E835A1"/>
    <w:rsid w:val="761B26C7"/>
    <w:rsid w:val="763F46EA"/>
    <w:rsid w:val="76991EDF"/>
    <w:rsid w:val="782C2C50"/>
    <w:rsid w:val="78EE5F03"/>
    <w:rsid w:val="78FD569B"/>
    <w:rsid w:val="79083206"/>
    <w:rsid w:val="792378FD"/>
    <w:rsid w:val="79A32BE3"/>
    <w:rsid w:val="79B24B7F"/>
    <w:rsid w:val="7AA3094E"/>
    <w:rsid w:val="7B906804"/>
    <w:rsid w:val="7D2D04A0"/>
    <w:rsid w:val="7DA01B27"/>
    <w:rsid w:val="7E0A0F39"/>
    <w:rsid w:val="7E457119"/>
    <w:rsid w:val="7E9646F9"/>
    <w:rsid w:val="7F442205"/>
    <w:rsid w:val="7F9C6755"/>
    <w:rsid w:val="7FA97204"/>
    <w:rsid w:val="7FDF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iPriority="99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rPr>
      <w:rFonts w:ascii="华文细黑" w:hAnsi="华文细黑" w:eastAsia="华文细黑" w:cs="华文细黑"/>
      <w:szCs w:val="21"/>
    </w:r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批注框文本 字符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paragraph" w:customStyle="1" w:styleId="12">
    <w:name w:val="_Style 10"/>
    <w:basedOn w:val="1"/>
    <w:next w:val="11"/>
    <w:qFormat/>
    <w:uiPriority w:val="1"/>
    <w:pPr>
      <w:ind w:left="435" w:hanging="427"/>
    </w:pPr>
    <w:rPr>
      <w:rFonts w:ascii="华文细黑" w:hAnsi="华文细黑" w:eastAsia="华文细黑" w:cs="华文细黑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emf"/><Relationship Id="rId7" Type="http://schemas.openxmlformats.org/officeDocument/2006/relationships/image" Target="media/image5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2.pn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草莓与樱桃">
      <a:dk1>
        <a:srgbClr val="000000"/>
      </a:dk1>
      <a:lt1>
        <a:srgbClr val="FFFFFF"/>
      </a:lt1>
      <a:dk2>
        <a:srgbClr val="F3D3E3"/>
      </a:dk2>
      <a:lt2>
        <a:srgbClr val="E47771"/>
      </a:lt2>
      <a:accent1>
        <a:srgbClr val="DC473E"/>
      </a:accent1>
      <a:accent2>
        <a:srgbClr val="DB0605"/>
      </a:accent2>
      <a:accent3>
        <a:srgbClr val="960612"/>
      </a:accent3>
      <a:accent4>
        <a:srgbClr val="5F0208"/>
      </a:accent4>
      <a:accent5>
        <a:srgbClr val="F9E3A2"/>
      </a:accent5>
      <a:accent6>
        <a:srgbClr val="FACA53"/>
      </a:accent6>
      <a:hlink>
        <a:srgbClr val="04CDDC"/>
      </a:hlink>
      <a:folHlink>
        <a:srgbClr val="5A3233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003076-A53C-4E88-A83D-7FC4169295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6</Pages>
  <Words>0</Words>
  <Characters>0</Characters>
  <Lines>4</Lines>
  <Paragraphs>1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2018-12-05T09:56:00Z</dcterms:created>
  <dc:creator>益策总部—王彬ice</dc:creator>
  <cp:lastModifiedBy>产品中心运营支持</cp:lastModifiedBy>
  <dcterms:modified xsi:type="dcterms:W3CDTF">2022-07-20T07:17:01Z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0D5A84C6EAC645A5A65F9CE05EDFE77C</vt:lpwstr>
  </property>
</Properties>
</file>