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</w:rPr>
      </w:pP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-716280</wp:posOffset>
                </wp:positionH>
                <wp:positionV relativeFrom="page">
                  <wp:posOffset>3592830</wp:posOffset>
                </wp:positionV>
                <wp:extent cx="6932295" cy="2868295"/>
                <wp:effectExtent l="0" t="0" r="0" b="0"/>
                <wp:wrapSquare wrapText="bothSides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295" cy="286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88"/>
                                <w:sz w:val="72"/>
                                <w:szCs w:val="72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88"/>
                                <w:sz w:val="72"/>
                                <w:szCs w:val="72"/>
                                <w:lang w:bidi="ar"/>
                              </w:rPr>
                              <w:t>4D领导力 — 打造高绩效的完美团队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0"/>
                                <w:szCs w:val="40"/>
                              </w:rPr>
                              <w:t>主 讲：美国宇航局4D领导力认证培训师  苏进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szCs w:val="21"/>
                                <w:lang w:bidi="en-US"/>
                              </w:rPr>
                            </w:pPr>
                          </w:p>
                          <w:p>
                            <w:pPr>
                              <w:overflowPunct w:val="0"/>
                              <w:spacing w:line="500" w:lineRule="exact"/>
                              <w:rPr>
                                <w:rFonts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课程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  <w:t>对象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  <w:t>团队：每团队人数在5-20人以内（含团队领导者）；</w:t>
                            </w:r>
                          </w:p>
                          <w:p>
                            <w:pPr>
                              <w:overflowPunct w:val="0"/>
                              <w:spacing w:line="500" w:lineRule="exact"/>
                              <w:ind w:firstLine="1101" w:firstLineChars="500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  <w:t>个体：包括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中层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  <w:t>管理者、团队领导者、培训师、教练等。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FF0000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>时间/地点：</w:t>
                            </w:r>
                            <w:bookmarkStart w:id="0" w:name="_Hlk523486005"/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lang w:val="en-US" w:eastAsia="zh-CN"/>
                              </w:rPr>
                              <w:t>11月16-17日（周三-周四）</w:t>
                            </w:r>
                            <w:bookmarkEnd w:id="0"/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lang w:val="en-US" w:eastAsia="zh-CN"/>
                              </w:rPr>
                              <w:t>/广州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 xml:space="preserve">课程费用： 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  <w:lang w:val="en-US" w:eastAsia="zh-CN"/>
                              </w:rPr>
                              <w:t>52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</w:rPr>
                              <w:t xml:space="preserve">00元/人 </w:t>
                            </w:r>
                          </w:p>
                          <w:p>
                            <w:pPr>
                              <w:spacing w:line="312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lang w:bidi="en-US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720" w:lineRule="auto"/>
                              <w:jc w:val="center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4pt;margin-top:282.9pt;height:225.85pt;width:545.85pt;mso-position-horizontal-relative:margin;mso-position-vertical-relative:page;mso-wrap-distance-bottom:0pt;mso-wrap-distance-left:9pt;mso-wrap-distance-right:9pt;mso-wrap-distance-top:0pt;z-index:251667456;mso-width-relative:page;mso-height-relative:page;" filled="f" stroked="f" coordsize="21600,21600" o:gfxdata="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dpgvLZAAAADQEAAA8AAAAAAAAAAQAgAAAAIgAAAGRycy9kb3ducmV2Lnht&#10;bFBLAQIUABQAAAAIAIdO4kCJF89JvwEAAHIDAAAOAAAAAAAAAAEAIAAAACgBAABkcnMvZTJvRG9j&#10;LnhtbFBLBQYAAAAABgAGAFkBAABZ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88"/>
                          <w:sz w:val="72"/>
                          <w:szCs w:val="72"/>
                          <w:lang w:bidi="ar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88"/>
                          <w:sz w:val="72"/>
                          <w:szCs w:val="72"/>
                          <w:lang w:bidi="ar"/>
                        </w:rPr>
                        <w:t>4D领导力 — 打造高绩效的完美团队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0"/>
                          <w:szCs w:val="40"/>
                        </w:rPr>
                        <w:t>主 讲：美国宇航局4D领导力认证培训师  苏进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szCs w:val="21"/>
                          <w:lang w:bidi="en-US"/>
                        </w:rPr>
                      </w:pPr>
                    </w:p>
                    <w:p>
                      <w:pPr>
                        <w:overflowPunct w:val="0"/>
                        <w:spacing w:line="500" w:lineRule="exact"/>
                        <w:rPr>
                          <w:rFonts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eastAsia="zh-CN"/>
                        </w:rPr>
                        <w:t>课程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  <w:t>对象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</w:rPr>
                        <w:t>：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  <w:t>团队：每团队人数在5-20人以内（含团队领导者）；</w:t>
                      </w:r>
                    </w:p>
                    <w:p>
                      <w:pPr>
                        <w:overflowPunct w:val="0"/>
                        <w:spacing w:line="500" w:lineRule="exact"/>
                        <w:ind w:firstLine="1101" w:firstLineChars="500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  <w:t>个体：包括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eastAsia="zh-CN"/>
                        </w:rPr>
                        <w:t>中层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  <w:t>管理者、团队领导者、培训师、教练等。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FF0000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>时间/地点：</w:t>
                      </w:r>
                      <w:bookmarkStart w:id="0" w:name="_Hlk523486005"/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lang w:val="en-US" w:eastAsia="zh-CN"/>
                        </w:rPr>
                        <w:t>11月16-17日（周三-周四）</w:t>
                      </w:r>
                      <w:bookmarkEnd w:id="0"/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lang w:val="en-US" w:eastAsia="zh-CN"/>
                        </w:rPr>
                        <w:t>/广州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 xml:space="preserve">课程费用： 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  <w:lang w:val="en-US" w:eastAsia="zh-CN"/>
                        </w:rPr>
                        <w:t>52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</w:rPr>
                        <w:t xml:space="preserve">00元/人 </w:t>
                      </w:r>
                    </w:p>
                    <w:p>
                      <w:pPr>
                        <w:spacing w:line="312" w:lineRule="auto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lang w:bidi="en-US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4"/>
                        </w:rPr>
                      </w:pPr>
                    </w:p>
                    <w:p>
                      <w:pPr>
                        <w:spacing w:line="720" w:lineRule="auto"/>
                        <w:jc w:val="center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1941830</wp:posOffset>
                </wp:positionV>
                <wp:extent cx="2733675" cy="687705"/>
                <wp:effectExtent l="0" t="0" r="9525" b="1778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687705"/>
                          <a:chOff x="1008" y="4781"/>
                          <a:chExt cx="4305" cy="1083"/>
                        </a:xfrm>
                      </wpg:grpSpPr>
                      <wps:wsp>
                        <wps:cNvPr id="17" name="对角圆角矩形 15"/>
                        <wps:cNvSpPr/>
                        <wps:spPr>
                          <a:xfrm>
                            <a:off x="1008" y="5173"/>
                            <a:ext cx="4305" cy="691"/>
                          </a:xfrm>
                          <a:prstGeom prst="round2DiagRect">
                            <a:avLst/>
                          </a:prstGeom>
                          <a:gradFill>
                            <a:gsLst>
                              <a:gs pos="22000">
                                <a:schemeClr val="bg1">
                                  <a:lumMod val="65000"/>
                                </a:schemeClr>
                              </a:gs>
                              <a:gs pos="97000">
                                <a:srgbClr val="BFBFBF">
                                  <a:alpha val="100000"/>
                                </a:srgbClr>
                              </a:gs>
                              <a:gs pos="100000">
                                <a:schemeClr val="bg1"/>
                              </a:gs>
                            </a:gsLst>
                            <a:lin ang="36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4" name="文本框 34"/>
                        <wps:cNvSpPr txBox="1"/>
                        <wps:spPr>
                          <a:xfrm>
                            <a:off x="1057" y="4781"/>
                            <a:ext cx="4150" cy="1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1000" w:lineRule="exact"/>
                                <w:rPr>
                                  <w:rFonts w:ascii="思源黑体 CN Bold" w:hAnsi="思源黑体 CN Bold" w:eastAsia="思源黑体 CN Bold" w:cs="思源黑体 CN Bold"/>
                                  <w:b/>
                                  <w:bCs/>
                                  <w:color w:val="FFFFFF" w:themeColor="background1"/>
                                  <w:w w:val="95"/>
                                  <w:sz w:val="40"/>
                                  <w:szCs w:val="4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FFFFFF" w:themeColor="background1"/>
                                  <w:w w:val="95"/>
                                  <w:sz w:val="40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领导力与管理学习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FFFFFF" w:themeColor="background1"/>
                                  <w:w w:val="95"/>
                                  <w:sz w:val="40"/>
                                  <w:szCs w:val="4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系列</w:t>
                              </w:r>
                            </w:p>
                            <w:p>
                              <w:pPr>
                                <w:rPr>
                                  <w:color w:val="FFFFFF" w:themeColor="background1"/>
                                  <w:w w:val="95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75pt;margin-top:152.9pt;height:54.15pt;width:215.25pt;z-index:251676672;mso-width-relative:page;mso-height-relative:page;" coordorigin="1008,4781" coordsize="4305,1083" o:gfxdata="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">
                <o:lock v:ext="edit" aspectratio="f"/>
                <v:shape id="对角圆角矩形 15" o:spid="_x0000_s1026" style="position:absolute;left:1008;top:5173;height:691;width:4305;" fillcolor="#A6A6A6 [2092]" filled="t" stroked="f" coordsize="4305,691" o:gfxdata="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Q5Fl57UAAADbAAAADwAA&#10;AAAAAAABACAAAAAiAAAAZHJzL2Rvd25yZXYueG1sUEsBAhQAFAAAAAgAh07iQDMvBZ47AAAAOQAA&#10;ABAAAAAAAAAAAQAgAAAABAEAAGRycy9zaGFwZXhtbC54bWxQSwUGAAAAAAYABgBbAQAArgMAAAAA&#10;" path="m115,0l4305,0,4305,0,4305,575c4305,639,4254,690,4190,690l0,691,0,691,0,115c0,51,51,0,115,0xe">
                  <v:path o:connectlocs="4305,345;2152,691;0,345;2152,0" o:connectangles="0,82,164,247"/>
                  <v:fill type="gradient" on="t" color2="#FFFFFF [3212]" colors="14418f #A6A6A6;63570f #BFBFBF;65536f #FFFFFF" angle="3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shape>
                <v:shape id="文本框 34" o:spid="_x0000_s1026" o:spt="202" type="#_x0000_t202" style="position:absolute;left:1057;top:4781;height:1035;width:4150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1000" w:lineRule="exact"/>
                          <w:rPr>
                            <w:rFonts w:ascii="思源黑体 CN Bold" w:hAnsi="思源黑体 CN Bold" w:eastAsia="思源黑体 CN Bold" w:cs="思源黑体 CN Bold"/>
                            <w:b/>
                            <w:bCs/>
                            <w:color w:val="FFFFFF" w:themeColor="background1"/>
                            <w:w w:val="95"/>
                            <w:sz w:val="40"/>
                            <w:szCs w:val="4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FFFFFF" w:themeColor="background1"/>
                            <w:w w:val="95"/>
                            <w:sz w:val="40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领导力与管理学习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FFFFFF" w:themeColor="background1"/>
                            <w:w w:val="95"/>
                            <w:sz w:val="40"/>
                            <w:szCs w:val="4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系列</w:t>
                        </w:r>
                      </w:p>
                      <w:p>
                        <w:pPr>
                          <w:rPr>
                            <w:color w:val="FFFFFF" w:themeColor="background1"/>
                            <w:w w:val="95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</w:p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-1061720</wp:posOffset>
                </wp:positionH>
                <wp:positionV relativeFrom="paragraph">
                  <wp:posOffset>4565650</wp:posOffset>
                </wp:positionV>
                <wp:extent cx="6172835" cy="3261360"/>
                <wp:effectExtent l="0" t="0" r="75565" b="73025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835" cy="3261360"/>
                          <a:chOff x="13948" y="8107"/>
                          <a:chExt cx="9721" cy="5136"/>
                        </a:xfrm>
                      </wpg:grpSpPr>
                      <wpg:grpSp>
                        <wpg:cNvPr id="137" name="组合 137"/>
                        <wpg:cNvGrpSpPr/>
                        <wpg:grpSpPr>
                          <a:xfrm>
                            <a:off x="14420" y="8998"/>
                            <a:ext cx="9249" cy="1714"/>
                            <a:chOff x="5410" y="25773"/>
                            <a:chExt cx="9249" cy="1714"/>
                          </a:xfrm>
                        </wpg:grpSpPr>
                        <wps:wsp>
                          <wps:cNvPr id="81" name="箭头: 五边形 3"/>
                          <wps:cNvSpPr/>
                          <wps:spPr>
                            <a:xfrm rot="5400000">
                              <a:off x="9177" y="22005"/>
                              <a:ext cx="1714" cy="9249"/>
                            </a:xfrm>
                            <a:prstGeom prst="roundRect">
                              <a:avLst>
                                <a:gd name="adj" fmla="val 10783"/>
                              </a:avLst>
                            </a:prstGeom>
                            <a:gradFill flip="none" rotWithShape="1">
                              <a:gsLst>
                                <a:gs pos="22000">
                                  <a:schemeClr val="bg1"/>
                                </a:gs>
                                <a:gs pos="82000">
                                  <a:schemeClr val="bg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glow rad="76200">
                                <a:schemeClr val="bg1">
                                  <a:lumMod val="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2" name="文本框 70"/>
                          <wps:cNvSpPr txBox="1"/>
                          <wps:spPr>
                            <a:xfrm>
                              <a:off x="5533" y="25823"/>
                              <a:ext cx="9020" cy="1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 w:val="0"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  <w:t>企业收益：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  <w:t>帮助企业打造卓越团队，突破团队困境，创造卓越绩效；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  <w:t>为企业培养优秀的4D领导者，助力企业的发展；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</w:pP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  <w:t>、提升团队的能力，帮助企业优化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2"/>
                                    <w:lang w:eastAsia="zh-CN" w:bidi="ar"/>
                                  </w:rPr>
                                  <w:t>人才结构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  <w:t>，实现人力资源的高效配置。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42" name="组合 142"/>
                        <wpg:cNvGrpSpPr/>
                        <wpg:grpSpPr>
                          <a:xfrm>
                            <a:off x="13948" y="8107"/>
                            <a:ext cx="2521" cy="780"/>
                            <a:chOff x="1077" y="22014"/>
                            <a:chExt cx="2521" cy="780"/>
                          </a:xfrm>
                        </wpg:grpSpPr>
                        <wps:wsp>
                          <wps:cNvPr id="210" name="平行四边形 209"/>
                          <wps:cNvSpPr/>
                          <wps:spPr>
                            <a:xfrm>
                              <a:off x="1077" y="22675"/>
                              <a:ext cx="2521" cy="119"/>
                            </a:xfrm>
                            <a:prstGeom prst="parallelogram">
                              <a:avLst>
                                <a:gd name="adj" fmla="val 65722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40000"/>
                                    <a:lumOff val="60000"/>
                                  </a:schemeClr>
                                </a:gs>
                                <a:gs pos="6000">
                                  <a:schemeClr val="accent1">
                                    <a:lumMod val="20000"/>
                                    <a:lumOff val="80000"/>
                                    <a:alpha val="0"/>
                                  </a:schemeClr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" name="文本框 67"/>
                          <wps:cNvSpPr txBox="1"/>
                          <wps:spPr>
                            <a:xfrm>
                              <a:off x="1613" y="22014"/>
                              <a:ext cx="1846" cy="6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30" w:line="400" w:lineRule="exact"/>
                                  <w:textAlignment w:val="auto"/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36"/>
                                    <w:szCs w:val="36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36"/>
                                    <w:szCs w:val="36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  <w:t>课程收获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46" name="组合 146"/>
                        <wpg:cNvGrpSpPr/>
                        <wpg:grpSpPr>
                          <a:xfrm>
                            <a:off x="14450" y="10865"/>
                            <a:ext cx="9214" cy="2378"/>
                            <a:chOff x="5266" y="42061"/>
                            <a:chExt cx="9214" cy="2378"/>
                          </a:xfrm>
                        </wpg:grpSpPr>
                        <wps:wsp>
                          <wps:cNvPr id="140" name="箭头: 五边形 3"/>
                          <wps:cNvSpPr/>
                          <wps:spPr>
                            <a:xfrm rot="5400000">
                              <a:off x="8684" y="38643"/>
                              <a:ext cx="2378" cy="9214"/>
                            </a:xfrm>
                            <a:prstGeom prst="roundRect">
                              <a:avLst>
                                <a:gd name="adj" fmla="val 7136"/>
                              </a:avLst>
                            </a:prstGeom>
                            <a:gradFill flip="none" rotWithShape="1">
                              <a:gsLst>
                                <a:gs pos="22000">
                                  <a:schemeClr val="bg1"/>
                                </a:gs>
                                <a:gs pos="82000">
                                  <a:schemeClr val="bg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glow rad="76200">
                                <a:schemeClr val="bg1">
                                  <a:lumMod val="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4" name="文本框 73"/>
                          <wps:cNvSpPr txBox="1"/>
                          <wps:spPr>
                            <a:xfrm>
                              <a:off x="5352" y="42090"/>
                              <a:ext cx="8393" cy="22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 w:val="0"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  <w:t>岗位收益：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思源黑体 CN Regular" w:hAnsi="思源黑体 CN Regular" w:eastAsia="思源黑体 CN Regular" w:cs="思源黑体 CN Regular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  <w:t>1、运用4D颜色和行为系统解决团队中存在的问题；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思源黑体 CN Regular" w:hAnsi="思源黑体 CN Regular" w:eastAsia="思源黑体 CN Regular" w:cs="思源黑体 CN Regular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  <w:t>2、学会通过测评洞悉限制和增强团队绩效的因素；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思源黑体 CN Regular" w:hAnsi="思源黑体 CN Regular" w:eastAsia="思源黑体 CN Regular" w:cs="思源黑体 CN Regular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  <w:t>3、实践卓越团队的8种行为，转变团队背景，改善团队的包容性；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  <w:t>4、运用CSW工具解决团队的实际问题；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2"/>
                                    <w:lang w:bidi="ar"/>
                                  </w:rPr>
                                  <w:t>5、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1"/>
                                  </w:rPr>
                                  <w:t>掌握美国宇航局使用的可测量、可操作的团队管理系统。</w:t>
                                </w:r>
                              </w:p>
                              <w:p>
                                <w:pPr>
                                  <w:pStyle w:val="10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 w:val="0"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line="360" w:lineRule="exact"/>
                                  <w:ind w:leftChars="0"/>
                                  <w:textAlignment w:val="auto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auto"/>
                                    <w:spacing w:val="11"/>
                                    <w:kern w:val="2"/>
                                    <w:sz w:val="21"/>
                                    <w:szCs w:val="21"/>
                                    <w:lang w:val="en-US" w:eastAsia="zh-CN" w:bidi="ar-SA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3.6pt;margin-top:359.5pt;height:256.8pt;width:486.05pt;z-index:251678720;mso-width-relative:page;mso-height-relative:page;" coordorigin="13948,8107" coordsize="9721,5136" o:gfxdata="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">
                <o:lock v:ext="edit" aspectratio="f"/>
                <v:group id="_x0000_s1026" o:spid="_x0000_s1026" o:spt="203" style="position:absolute;left:14420;top:8998;height:1714;width:9249;" coordorigin="5410,25773" coordsize="9249,1714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<o:lock v:ext="edit" aspectratio="f"/>
                  <v:roundrect id="箭头: 五边形 3" o:spid="_x0000_s1026" o:spt="2" style="position:absolute;left:9177;top:22005;height:9249;width:1714;rotation:5898240f;v-text-anchor:middle;" fillcolor="#FFFFFF [3212]" filled="t" stroked="f" coordsize="21600,21600" arcsize="0.107824074074074" o:gfxdata="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Zar6bgAAADbAAAA&#10;DwAAAAAAAAABACAAAAAiAAAAZHJzL2Rvd25yZXYueG1sUEsBAhQAFAAAAAgAh07iQDMvBZ47AAAA&#10;OQAAABAAAAAAAAAAAQAgAAAABwEAAGRycy9zaGFwZXhtbC54bWxQSwUGAAAAAAYABgBbAQAAsQMA&#10;AAAA&#10;">
                    <v:fill type="gradient" on="t" color2="#FFFFFF [3212]" focus="100%" focussize="0,0" rotate="t"/>
                    <v:stroke on="f" weight="1pt" miterlimit="8" joinstyle="miter"/>
                    <v:imagedata o:title=""/>
                    <o:lock v:ext="edit" aspectratio="f"/>
                  </v:roundrect>
                  <v:shape id="文本框 70" o:spid="_x0000_s1026" o:spt="202" type="#_x0000_t202" style="position:absolute;left:5533;top:25823;height:1640;width:9020;" filled="f" stroked="f" coordsize="21600,21600" o:gfxdata="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sOf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0"/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 w:val="0"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24"/>
                              <w:szCs w:val="24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24"/>
                              <w:szCs w:val="24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  <w:t>企业收益：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  <w:t>帮助企业打造卓越团队，突破团队困境，创造卓越绩效；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  <w:t>为企业培养优秀的4D领导者，助力企业的发展；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</w:pP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  <w:t>3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  <w:t>、提升团队的能力，帮助企业优化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2"/>
                              <w:lang w:eastAsia="zh-CN" w:bidi="ar"/>
                            </w:rPr>
                            <w:t>人才结构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  <w:t>，实现人力资源的高效配置。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13948;top:8107;height:780;width:2521;" coordorigin="1077,22014" coordsize="2521,780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<o:lock v:ext="edit" aspectratio="f"/>
                  <v:shape id="平行四边形 209" o:spid="_x0000_s1026" o:spt="7" type="#_x0000_t7" style="position:absolute;left:1077;top:22675;height:119;width:2521;v-text-anchor:middle;" fillcolor="#F8DAD8 [660]" filled="t" stroked="f" coordsize="21600,21600" o:gfxdata="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VqM65AAAA3AAA&#10;AA8AAAAAAAAAAQAgAAAAIgAAAGRycy9kb3ducmV2LnhtbFBLAQIUABQAAAAIAIdO4kAzLwWeOwAA&#10;ADkAAAAQAAAAAAAAAAEAIAAAAAgBAABkcnMvc2hhcGV4bWwueG1sUEsFBgAAAAAGAAYAWwEAALID&#10;AAAAAA==&#10;" adj="670">
                    <v:fill type="gradient" on="t" color2="#F1B5B2 [1300]" opacity="0f" angle="90" focus="100%" focussize="0,0" rotate="t">
                      <o:fill type="gradientUnscaled" v:ext="backwardCompatible"/>
                    </v:fill>
                    <v:stroke on="f" weight="1pt" miterlimit="8" joinstyle="miter"/>
                    <v:imagedata o:title=""/>
                    <o:lock v:ext="edit" aspectratio="f"/>
                  </v:shape>
                  <v:shape id="文本框 67" o:spid="_x0000_s1026" o:spt="202" type="#_x0000_t202" style="position:absolute;left:1613;top:22014;height:664;width:1846;" filled="f" stroked="f" coordsize="21600,21600" o:gfxdata="UEsDBAoAAAAAAIdO4kAAAAAAAAAAAAAAAAAEAAAAZHJzL1BLAwQUAAAACACHTuJA0/xCcL8AAADb&#10;AAAADwAAAGRycy9kb3ducmV2LnhtbEWPQWvCQBSE7wX/w/KE3uomK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8Qn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30" w:line="400" w:lineRule="exact"/>
                            <w:textAlignment w:val="auto"/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36"/>
                              <w:szCs w:val="36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36"/>
                              <w:szCs w:val="36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  <w:t>课程收获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4450;top:10865;height:2378;width:9214;" coordorigin="5266,42061" coordsize="9214,2378" o:gfxdata="UEsDBAoAAAAAAIdO4kAAAAAAAAAAAAAAAAAEAAAAZHJzL1BLAwQUAAAACACHTuJA+1UZ/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1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UZ/r0AAADcAAAADwAAAAAAAAABACAAAAAiAAAAZHJzL2Rvd25yZXYueG1s&#10;UEsBAhQAFAAAAAgAh07iQDMvBZ47AAAAOQAAABUAAAAAAAAAAQAgAAAADAEAAGRycy9ncm91cHNo&#10;YXBleG1sLnhtbFBLBQYAAAAABgAGAGABAADJAwAAAAA=&#10;">
                  <o:lock v:ext="edit" aspectratio="f"/>
                  <v:roundrect id="箭头: 五边形 3" o:spid="_x0000_s1026" o:spt="2" style="position:absolute;left:8684;top:38643;height:9214;width:2378;rotation:5898240f;v-text-anchor:middle;" fillcolor="#FFFFFF [3212]" filled="t" stroked="f" coordsize="21600,21600" arcsize="0.0713425925925926" o:gfxdata="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QNF+/&#10;AAAA3AAAAA8AAAAAAAAAAQAgAAAAIgAAAGRycy9kb3ducmV2LnhtbFBLAQIUABQAAAAIAIdO4kAz&#10;LwWeOwAAADkAAAAQAAAAAAAAAAEAIAAAAA4BAABkcnMvc2hhcGV4bWwueG1sUEsFBgAAAAAGAAYA&#10;WwEAALgDAAAAAA==&#10;">
                    <v:fill type="gradient" on="t" color2="#FFFFFF [3212]" focus="100%" focussize="0,0" rotate="t"/>
                    <v:stroke on="f" weight="1pt" miterlimit="8" joinstyle="miter"/>
                    <v:imagedata o:title=""/>
                    <o:lock v:ext="edit" aspectratio="f"/>
                  </v:roundrect>
                  <v:shape id="文本框 73" o:spid="_x0000_s1026" o:spt="202" type="#_x0000_t202" style="position:absolute;left:5352;top:42090;height:2253;width:8393;" filled="f" stroked="f" coordsize="21600,21600" o:gfxdata="UEsDBAoAAAAAAIdO4kAAAAAAAAAAAAAAAAAEAAAAZHJzL1BLAwQUAAAACACHTuJAXBXaBL8AAADb&#10;AAAADwAAAGRycy9kb3ducmV2LnhtbEWPQWvCQBSE7wX/w/KE3uomo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V2gS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0"/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 w:val="0"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24"/>
                              <w:szCs w:val="24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24"/>
                              <w:szCs w:val="24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  <w:t>岗位收益：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思源黑体 CN Regular" w:hAnsi="思源黑体 CN Regular" w:eastAsia="思源黑体 CN Regular" w:cs="思源黑体 CN Regular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  <w:t>1、运用4D颜色和行为系统解决团队中存在的问题；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思源黑体 CN Regular" w:hAnsi="思源黑体 CN Regular" w:eastAsia="思源黑体 CN Regular" w:cs="思源黑体 CN Regular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  <w:t>2、学会通过测评洞悉限制和增强团队绩效的因素；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思源黑体 CN Regular" w:hAnsi="思源黑体 CN Regular" w:eastAsia="思源黑体 CN Regular" w:cs="思源黑体 CN Regular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  <w:t>3、实践卓越团队的8种行为，转变团队背景，改善团队的包容性；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  <w:t>4、运用CSW工具解决团队的实际问题；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2"/>
                              <w:lang w:bidi="ar"/>
                            </w:rPr>
                            <w:t>5、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1"/>
                            </w:rPr>
                            <w:t>掌握美国宇航局使用的可测量、可操作的团队管理系统。</w:t>
                          </w:r>
                        </w:p>
                        <w:p>
                          <w:pPr>
                            <w:pStyle w:val="10"/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 w:val="0"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line="360" w:lineRule="exact"/>
                            <w:ind w:leftChars="0"/>
                            <w:textAlignment w:val="auto"/>
                            <w:rPr>
                              <w:rFonts w:hint="eastAsia" w:ascii="思源黑体 CN Regular" w:hAnsi="思源黑体 CN Regular" w:eastAsia="思源黑体 CN Regular" w:cs="思源黑体 CN Regular"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auto"/>
                              <w:spacing w:val="11"/>
                              <w:kern w:val="2"/>
                              <w:sz w:val="21"/>
                              <w:szCs w:val="21"/>
                              <w:lang w:val="en-US" w:eastAsia="zh-CN" w:bidi="ar-SA"/>
                            </w:rPr>
                            <w:t xml:space="preserve"> 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-1077595</wp:posOffset>
                </wp:positionH>
                <wp:positionV relativeFrom="paragraph">
                  <wp:posOffset>7923530</wp:posOffset>
                </wp:positionV>
                <wp:extent cx="6929755" cy="1559560"/>
                <wp:effectExtent l="0" t="0" r="0" b="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755" cy="1559560"/>
                          <a:chOff x="13345" y="13608"/>
                          <a:chExt cx="10913" cy="2456"/>
                        </a:xfrm>
                      </wpg:grpSpPr>
                      <wpg:grpSp>
                        <wpg:cNvPr id="143" name="组合 143"/>
                        <wpg:cNvGrpSpPr/>
                        <wpg:grpSpPr>
                          <a:xfrm>
                            <a:off x="13345" y="13608"/>
                            <a:ext cx="2521" cy="780"/>
                            <a:chOff x="1077" y="21966"/>
                            <a:chExt cx="2521" cy="780"/>
                          </a:xfrm>
                        </wpg:grpSpPr>
                        <wps:wsp>
                          <wps:cNvPr id="144" name="平行四边形 209"/>
                          <wps:cNvSpPr/>
                          <wps:spPr>
                            <a:xfrm>
                              <a:off x="1077" y="22627"/>
                              <a:ext cx="2521" cy="119"/>
                            </a:xfrm>
                            <a:prstGeom prst="parallelogram">
                              <a:avLst>
                                <a:gd name="adj" fmla="val 65722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40000"/>
                                    <a:lumOff val="60000"/>
                                  </a:schemeClr>
                                </a:gs>
                                <a:gs pos="6000">
                                  <a:schemeClr val="accent1">
                                    <a:lumMod val="20000"/>
                                    <a:lumOff val="80000"/>
                                    <a:alpha val="0"/>
                                  </a:schemeClr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5" name="文本框 67"/>
                          <wps:cNvSpPr txBox="1"/>
                          <wps:spPr>
                            <a:xfrm>
                              <a:off x="1613" y="21966"/>
                              <a:ext cx="1846" cy="6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30" w:line="400" w:lineRule="exact"/>
                                  <w:textAlignment w:val="auto"/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36"/>
                                    <w:szCs w:val="36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36"/>
                                    <w:szCs w:val="36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  <w:t>课程特色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86" name="文本框 10"/>
                        <wps:cNvSpPr txBox="1"/>
                        <wps:spPr>
                          <a:xfrm>
                            <a:off x="13886" y="14496"/>
                            <a:ext cx="10373" cy="15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思源黑体 CN Regular" w:hAnsi="思源黑体 CN Regular" w:eastAsia="思源黑体 CN Regular" w:cs="思源黑体 CN Regular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kern w:val="24"/>
                                  <w:sz w:val="40"/>
                                  <w:szCs w:val="40"/>
                                  <w:lang w:val="en-US" w:eastAsia="zh-CN" w:bidi="ar-SA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/>
                                        </w14:gs>
                                        <w14:gs w14:pos="100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01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1"/>
                                </w:rPr>
                                <w:t>采取测评、视频观摩、讲授、团队讨论和探索以及团队教练相结合的教学方式，引导学员学习并实践；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思源黑体 CN Regular" w:hAnsi="思源黑体 CN Regular" w:eastAsia="思源黑体 CN Regular" w:cs="思源黑体 CN Regular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kern w:val="24"/>
                                  <w:sz w:val="40"/>
                                  <w:szCs w:val="40"/>
                                  <w:lang w:val="en-US" w:eastAsia="zh-CN" w:bidi="ar-SA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/>
                                        </w14:gs>
                                        <w14:gs w14:pos="100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02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1"/>
                                </w:rPr>
                                <w:t>通过一个坐标、两项突破、三项测评、四个维度、八项行为等多个方面来教导学员如何建设卓越团队；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思源黑体 CN Regular" w:hAnsi="思源黑体 CN Regular" w:eastAsia="思源黑体 CN Regular" w:cs="思源黑体 CN Regular"/>
                                  <w:szCs w:val="21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kern w:val="24"/>
                                  <w:sz w:val="40"/>
                                  <w:szCs w:val="40"/>
                                  <w:lang w:val="en-US" w:eastAsia="zh-CN" w:bidi="ar-SA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/>
                                        </w14:gs>
                                        <w14:gs w14:pos="100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03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1"/>
                                </w:rPr>
                                <w:t>丰富的工具和活动体验，学员学到就能马上用到，培训转化效果明显。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30" w:beforeAutospacing="0" w:afterAutospacing="0" w:line="3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color w:val="auto"/>
                                  <w:spacing w:val="11"/>
                                  <w:kern w:val="2"/>
                                  <w:sz w:val="21"/>
                                  <w:szCs w:val="21"/>
                                  <w:lang w:val="en-US" w:eastAsia="zh-CN" w:bidi="ar-SA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20"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color w:val="auto"/>
                                  <w:spacing w:val="11"/>
                                  <w:kern w:val="2"/>
                                  <w:sz w:val="21"/>
                                  <w:szCs w:val="21"/>
                                  <w:lang w:val="en-US" w:eastAsia="zh-CN" w:bidi="ar-SA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4.85pt;margin-top:623.9pt;height:122.8pt;width:545.65pt;z-index:251679744;mso-width-relative:page;mso-height-relative:page;" coordorigin="13345,13608" coordsize="10913,2456" o:gfxdata="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">
                <o:lock v:ext="edit" aspectratio="f"/>
                <v:group id="_x0000_s1026" o:spid="_x0000_s1026" o:spt="203" style="position:absolute;left:13345;top:13608;height:780;width:2521;" coordorigin="1077,21966" coordsize="2521,780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平行四边形 209" o:spid="_x0000_s1026" o:spt="7" type="#_x0000_t7" style="position:absolute;left:1077;top:22627;height:119;width:2521;v-text-anchor:middle;" fillcolor="#F8DAD8 [660]" filled="t" stroked="f" coordsize="21600,21600" o:gfxdata="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jgrLsAAADc&#10;AAAADwAAAAAAAAABACAAAAAiAAAAZHJzL2Rvd25yZXYueG1sUEsBAhQAFAAAAAgAh07iQDMvBZ47&#10;AAAAOQAAABAAAAAAAAAAAQAgAAAACgEAAGRycy9zaGFwZXhtbC54bWxQSwUGAAAAAAYABgBbAQAA&#10;tAMAAAAA&#10;" adj="670">
                    <v:fill type="gradient" on="t" color2="#F1B5B2 [1300]" opacity="0f" angle="90" focus="100%" focussize="0,0" rotate="t">
                      <o:fill type="gradientUnscaled" v:ext="backwardCompatible"/>
                    </v:fill>
                    <v:stroke on="f" weight="1pt" miterlimit="8" joinstyle="miter"/>
                    <v:imagedata o:title=""/>
                    <o:lock v:ext="edit" aspectratio="f"/>
                  </v:shape>
                  <v:shape id="文本框 67" o:spid="_x0000_s1026" o:spt="202" type="#_x0000_t202" style="position:absolute;left:1613;top:21966;height:642;width:1846;" filled="f" stroked="f" coordsize="21600,21600" o:gfxdata="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XF9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30" w:line="400" w:lineRule="exact"/>
                            <w:textAlignment w:val="auto"/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36"/>
                              <w:szCs w:val="36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36"/>
                              <w:szCs w:val="36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  <w:t>课程特色</w:t>
                          </w:r>
                        </w:p>
                      </w:txbxContent>
                    </v:textbox>
                  </v:shape>
                </v:group>
                <v:shape id="文本框 10" o:spid="_x0000_s1026" o:spt="202" type="#_x0000_t202" style="position:absolute;left:13886;top:14496;height:1569;width:10373;" filled="f" stroked="f" coordsize="21600,21600" o:gfxdata="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C6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ascii="思源黑体 CN Regular" w:hAnsi="思源黑体 CN Regular" w:eastAsia="思源黑体 CN Regular" w:cs="思源黑体 CN Regular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kern w:val="24"/>
                            <w:sz w:val="40"/>
                            <w:szCs w:val="40"/>
                            <w:lang w:val="en-US" w:eastAsia="zh-CN" w:bidi="ar-SA"/>
                            <w14:textFill>
                              <w14:gradFill>
                                <w14:gsLst>
                                  <w14:gs w14:pos="0">
                                    <w14:schemeClr w14:val="accent1"/>
                                  </w14:gs>
                                  <w14:gs w14:pos="100000">
                                    <w14:schemeClr w14:val="accent1">
                                      <w14:lumMod w14:val="7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01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Cs w:val="21"/>
                          </w:rPr>
                          <w:t>采取测评、视频观摩、讲授、团队讨论和探索以及团队教练相结合的教学方式，引导学员学习并实践；</w:t>
                        </w:r>
                      </w:p>
                      <w:p>
                        <w:pPr>
                          <w:spacing w:line="400" w:lineRule="exact"/>
                          <w:rPr>
                            <w:rFonts w:ascii="思源黑体 CN Regular" w:hAnsi="思源黑体 CN Regular" w:eastAsia="思源黑体 CN Regular" w:cs="思源黑体 CN Regular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kern w:val="24"/>
                            <w:sz w:val="40"/>
                            <w:szCs w:val="40"/>
                            <w:lang w:val="en-US" w:eastAsia="zh-CN" w:bidi="ar-SA"/>
                            <w14:textFill>
                              <w14:gradFill>
                                <w14:gsLst>
                                  <w14:gs w14:pos="0">
                                    <w14:schemeClr w14:val="accent1"/>
                                  </w14:gs>
                                  <w14:gs w14:pos="100000">
                                    <w14:schemeClr w14:val="accent1">
                                      <w14:lumMod w14:val="7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02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Cs w:val="21"/>
                          </w:rPr>
                          <w:t>通过一个坐标、两项突破、三项测评、四个维度、八项行为等多个方面来教导学员如何建设卓越团队；</w:t>
                        </w:r>
                      </w:p>
                      <w:p>
                        <w:pPr>
                          <w:spacing w:line="400" w:lineRule="exact"/>
                          <w:rPr>
                            <w:rFonts w:ascii="思源黑体 CN Regular" w:hAnsi="思源黑体 CN Regular" w:eastAsia="思源黑体 CN Regular" w:cs="思源黑体 CN Regular"/>
                            <w:szCs w:val="21"/>
                            <w:shd w:val="clear" w:color="auto" w:fill="FFFFFF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kern w:val="24"/>
                            <w:sz w:val="40"/>
                            <w:szCs w:val="40"/>
                            <w:lang w:val="en-US" w:eastAsia="zh-CN" w:bidi="ar-SA"/>
                            <w14:textFill>
                              <w14:gradFill>
                                <w14:gsLst>
                                  <w14:gs w14:pos="0">
                                    <w14:schemeClr w14:val="accent1"/>
                                  </w14:gs>
                                  <w14:gs w14:pos="100000">
                                    <w14:schemeClr w14:val="accent1">
                                      <w14:lumMod w14:val="7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03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Cs w:val="21"/>
                          </w:rPr>
                          <w:t>丰富的工具和活动体验，学员学到就能马上用到，培训转化效果明显。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30" w:beforeAutospacing="0" w:afterAutospacing="0" w:line="3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color w:val="auto"/>
                            <w:spacing w:val="11"/>
                            <w:kern w:val="2"/>
                            <w:sz w:val="21"/>
                            <w:szCs w:val="21"/>
                            <w:lang w:val="en-US" w:eastAsia="zh-CN" w:bidi="ar-SA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20"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color w:val="auto"/>
                            <w:spacing w:val="11"/>
                            <w:kern w:val="2"/>
                            <w:sz w:val="21"/>
                            <w:szCs w:val="21"/>
                            <w:lang w:val="en-US" w:eastAsia="zh-CN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-697230</wp:posOffset>
                </wp:positionH>
                <wp:positionV relativeFrom="paragraph">
                  <wp:posOffset>2278380</wp:posOffset>
                </wp:positionV>
                <wp:extent cx="5883910" cy="1191260"/>
                <wp:effectExtent l="101600" t="82550" r="110490" b="326390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910" cy="1191260"/>
                          <a:chOff x="13769" y="5481"/>
                          <a:chExt cx="9266" cy="1876"/>
                        </a:xfrm>
                      </wpg:grpSpPr>
                      <wps:wsp>
                        <wps:cNvPr id="77" name="矩形 1"/>
                        <wps:cNvSpPr/>
                        <wps:spPr>
                          <a:xfrm>
                            <a:off x="13769" y="5481"/>
                            <a:ext cx="9266" cy="1876"/>
                          </a:xfrm>
                          <a:prstGeom prst="roundRect">
                            <a:avLst>
                              <a:gd name="adj" fmla="val 10193"/>
                            </a:avLst>
                          </a:prstGeom>
                          <a:gradFill flip="none" rotWithShape="1">
                            <a:gsLst>
                              <a:gs pos="22000">
                                <a:schemeClr val="bg1"/>
                              </a:gs>
                              <a:gs pos="82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glow rad="101600">
                              <a:schemeClr val="bg1">
                                <a:lumMod val="85000"/>
                                <a:alpha val="50000"/>
                              </a:schemeClr>
                            </a:glow>
                            <a:outerShdw blurRad="342900" dist="76200" dir="2640000" sx="78000" sy="78000" rotWithShape="0">
                              <a:schemeClr val="bg1">
                                <a:lumMod val="75000"/>
                                <a:alpha val="62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8" name="文本框 78"/>
                        <wps:cNvSpPr txBox="1"/>
                        <wps:spPr>
                          <a:xfrm>
                            <a:off x="13966" y="5499"/>
                            <a:ext cx="7267" cy="1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团队成员的战斗力很强，却相互挑刺，无法组成高绩效团队？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团队领导在工作中疲于奔命，事事亲力亲为，而下属却缺乏主动性？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如何让团队的风格更有包容性、前瞻性、指导性和培养性？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如何充分调动团队成员积极性，自我突破、团结协作，创造最佳业绩？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.9pt;margin-top:179.4pt;height:93.8pt;width:463.3pt;z-index:251677696;mso-width-relative:page;mso-height-relative:page;" coordorigin="13769,5481" coordsize="9266,1876" o:gfxdata="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AM61dQ3AAAAAwBAAAPAAAAAAAAAAEAIAAAACIAAABkcnMvZG93bnJldi54&#10;bWxQSwECFAAUAAAACACHTuJA+KNVqTAEAACqCQAADgAAAAAAAAABACAAAAArAQAAZHJzL2Uyb0Rv&#10;Yy54bWxQSwUGAAAAAAYABgBZAQAAzQcAAAAA&#10;">
                <o:lock v:ext="edit" aspectratio="f"/>
                <v:roundrect id="矩形 1" o:spid="_x0000_s1026" o:spt="2" style="position:absolute;left:13769;top:5481;height:1876;width:9266;v-text-anchor:middle;" fillcolor="#FFFFFF [3212]" filled="t" stroked="f" coordsize="21600,21600" arcsize="0.101944444444444" o:gfxdata="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76qTbsAAADb&#10;AAAADwAAAAAAAAABACAAAAAiAAAAZHJzL2Rvd25yZXYueG1sUEsBAhQAFAAAAAgAh07iQDMvBZ47&#10;AAAAOQAAABAAAAAAAAAAAQAgAAAACgEAAGRycy9zaGFwZXhtbC54bWxQSwUGAAAAAAYABgBbAQAA&#10;tAMAAAAA&#10;">
                  <v:fill type="gradient" on="t" color2="#FFFFFF [3212]" focus="100%" focussize="0,0" rotate="t"/>
                  <v:stroke on="f" weight="1pt" miterlimit="8" joinstyle="miter"/>
                  <v:imagedata o:title=""/>
                  <o:lock v:ext="edit" aspectratio="f"/>
                  <v:shadow on="t" type="perspective" color="#BFBFBF [2412]" opacity="40632f" offset="4.31606299212598pt,4.16795275590551pt" origin="0f,32768f" matrix="51118f,0f,0f,51118f"/>
                </v:roundrect>
                <v:shape id="_x0000_s1026" o:spid="_x0000_s1026" o:spt="202" type="#_x0000_t202" style="position:absolute;left:13966;top:5499;height:1715;width:7267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团队成员的战斗力很强，却相互挑刺，无法组成高绩效团队？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团队领导在工作中疲于奔命，事事亲力亲为，而下属却缺乏主动性？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如何让团队的风格更有包容性、前瞻性、指导性和培养性？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如何充分调动团队成员积极性，自我突破、团结协作，创造最佳业绩？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margin">
                  <wp:posOffset>384810</wp:posOffset>
                </wp:positionV>
                <wp:extent cx="6996430" cy="4185920"/>
                <wp:effectExtent l="0" t="0" r="0" b="0"/>
                <wp:wrapSquare wrapText="bothSides"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6430" cy="418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kern w:val="24"/>
                                <w:sz w:val="36"/>
                                <w:szCs w:val="36"/>
                                <w:lang w:val="zh-CN" w:eastAsia="zh-CN" w:bidi="ar-SA"/>
                                <w14:textFill>
                                  <w14:gradFill>
                                    <w14:gsLst>
                                      <w14:gs w14:pos="0">
                                        <w14:schemeClr w14:val="accent1"/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kern w:val="24"/>
                                <w:sz w:val="36"/>
                                <w:szCs w:val="36"/>
                                <w:lang w:val="en-US" w:eastAsia="zh-CN" w:bidi="ar-SA"/>
                                <w14:textFill>
                                  <w14:gradFill>
                                    <w14:gsLst>
                                      <w14:gs w14:pos="0">
                                        <w14:schemeClr w14:val="accent1"/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4D领导力：调动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kern w:val="24"/>
                                <w:sz w:val="36"/>
                                <w:szCs w:val="36"/>
                                <w:lang w:val="zh-CN" w:eastAsia="zh-CN" w:bidi="ar-SA"/>
                                <w14:textFill>
                                  <w14:gradFill>
                                    <w14:gsLst>
                                      <w14:gs w14:pos="0">
                                        <w14:schemeClr w14:val="accent1"/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团队的力量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4D系统是美国国家宇航局（NASA)天体物理部门原负责人查理·佩勒林博士研发的一套测评、管理、提升个人及团队领导力的系统，是NASA组建高效团队、改善团队绩效的核心方法，改变了500支团队和数万名员工的行为，被广泛地引入航天以外的商业和科研等领域，成为最受欢迎的领导力发展和团队建设培训课程之一，成功地服务了数百家企业，包括百事、GE、安永、强生等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4D系统是一个以改变团队背景为目的的简单实用的方法，培养卓有成效领导者，适用于团队领导及组织发展，如果您目前被以下问题困扰——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我们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特邀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您参加美国宇航局4D领导力认证培训师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苏进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老师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的《4D领导力 — 打造高绩效的完美团队》精彩课程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。本课程通过测评识别限制和增强团队绩效的因素，使用4D体系的一对坐标轴，四个维度，八项行为，将团队社会背景和个人领导力变得可衡量、可管理，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eastAsia="zh-CN"/>
                              </w:rPr>
                              <w:t>并针对性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  <w:t>改变团队的文化氛围、心智模式和行为模式，建立起新的团队文化氛围和行为模式，从而提升团队绩效，实现组织快速发展！</w:t>
                            </w:r>
                          </w:p>
                          <w:p>
                            <w:pPr>
                              <w:pStyle w:val="6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6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10"/>
                              <w:spacing w:line="400" w:lineRule="exact"/>
                              <w:ind w:firstLine="0" w:firstLineChars="0"/>
                              <w:jc w:val="lef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BC0000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85pt;margin-top:30.3pt;height:329.6pt;width:550.9pt;mso-position-vertical-relative:margin;mso-wrap-distance-bottom:0pt;mso-wrap-distance-left:9pt;mso-wrap-distance-right:9pt;mso-wrap-distance-top:0pt;z-index:251664384;mso-width-relative:page;mso-height-relative:page;" filled="f" stroked="f" coordsize="21600,21600" o:gfxdata="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gUe7TYAAAACwEAAA8AAAAAAAAAAQAgAAAAIgAAAGRy&#10;cy9kb3ducmV2LnhtbFBLAQIUABQAAAAIAIdO4kBj36NazAEAAIADAAAOAAAAAAAAAAEAIAAAACc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kern w:val="24"/>
                          <w:sz w:val="36"/>
                          <w:szCs w:val="36"/>
                          <w:lang w:val="zh-CN" w:eastAsia="zh-CN" w:bidi="ar-SA"/>
                          <w14:textFill>
                            <w14:gradFill>
                              <w14:gsLst>
                                <w14:gs w14:pos="0">
                                  <w14:schemeClr w14:val="accent1"/>
                                </w14:gs>
                                <w14:gs w14:pos="100000">
                                  <w14:schemeClr w14:val="accent1">
                                    <w14:lumMod w14:val="75000"/>
                                  </w14:scheme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kern w:val="24"/>
                          <w:sz w:val="36"/>
                          <w:szCs w:val="36"/>
                          <w:lang w:val="en-US" w:eastAsia="zh-CN" w:bidi="ar-SA"/>
                          <w14:textFill>
                            <w14:gradFill>
                              <w14:gsLst>
                                <w14:gs w14:pos="0">
                                  <w14:schemeClr w14:val="accent1"/>
                                </w14:gs>
                                <w14:gs w14:pos="100000">
                                  <w14:schemeClr w14:val="accent1">
                                    <w14:lumMod w14:val="75000"/>
                                  </w14:scheme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4D领导力：调动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kern w:val="24"/>
                          <w:sz w:val="36"/>
                          <w:szCs w:val="36"/>
                          <w:lang w:val="zh-CN" w:eastAsia="zh-CN" w:bidi="ar-SA"/>
                          <w14:textFill>
                            <w14:gradFill>
                              <w14:gsLst>
                                <w14:gs w14:pos="0">
                                  <w14:schemeClr w14:val="accent1"/>
                                </w14:gs>
                                <w14:gs w14:pos="100000">
                                  <w14:schemeClr w14:val="accent1">
                                    <w14:lumMod w14:val="75000"/>
                                  </w14:scheme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团队的力量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4D系统是美国国家宇航局（NASA)天体物理部门原负责人查理·佩勒林博士研发的一套测评、管理、提升个人及团队领导力的系统，是NASA组建高效团队、改善团队绩效的核心方法，改变了500支团队和数万名员工的行为，被广泛地引入航天以外的商业和科研等领域，成为最受欢迎的领导力发展和团队建设培训课程之一，成功地服务了数百家企业，包括百事、GE、安永、强生等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4D系统是一个以改变团队背景为目的的简单实用的方法，培养卓有成效领导者，适用于团队领导及组织发展，如果您目前被以下问题困扰——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我们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特邀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您参加美国宇航局4D领导力认证培训师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苏进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老师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的《4D领导力 — 打造高绩效的完美团队》精彩课程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。本课程通过测评识别限制和增强团队绩效的因素，使用4D体系的一对坐标轴，四个维度，八项行为，将团队社会背景和个人领导力变得可衡量、可管理，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eastAsia="zh-CN"/>
                        </w:rPr>
                        <w:t>并针对性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  <w:t>改变团队的文化氛围、心智模式和行为模式，建立起新的团队文化氛围和行为模式，从而提升团队绩效，实现组织快速发展！</w:t>
                      </w:r>
                    </w:p>
                    <w:p>
                      <w:pPr>
                        <w:pStyle w:val="6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6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10"/>
                        <w:spacing w:line="400" w:lineRule="exact"/>
                        <w:ind w:firstLine="0" w:firstLineChars="0"/>
                        <w:jc w:val="lef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BC0000"/>
                          <w:sz w:val="32"/>
                          <w:szCs w:val="32"/>
                        </w:rPr>
                      </w:pPr>
                    </w:p>
                    <w:p>
                      <w:pP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-120015</wp:posOffset>
            </wp:positionV>
            <wp:extent cx="2002790" cy="459105"/>
            <wp:effectExtent l="0" t="0" r="16510" b="17145"/>
            <wp:wrapNone/>
            <wp:docPr id="1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-247650</wp:posOffset>
                </wp:positionV>
                <wp:extent cx="614680" cy="711835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1pt;margin-top:-19.5pt;height:56.05pt;width:48.4pt;z-index:251670528;v-text-anchor:middle;mso-width-relative:page;mso-height-relative:page;" filled="f" stroked="f" coordsize="21600,21600" o:gfxdata="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xR3WtsAAAALAQAADwAAAAAAAAABACAAAAAiAAAA&#10;ZHJzL2Rvd25yZXYueG1sUEsBAhQAFAAAAAgAh07iQN4MRA49AgAAa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-243205</wp:posOffset>
                </wp:positionV>
                <wp:extent cx="1469390" cy="682625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课程概要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9pt;margin-top:-19.15pt;height:53.75pt;width:115.7pt;z-index:251671552;v-text-anchor:middle;mso-width-relative:page;mso-height-relative:page;" filled="f" stroked="f" coordsize="21600,21600" o:gfxdata="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dqc1/bAAAACgEAAA8AAAAAAAAAAQAgAAAAIgAA&#10;AGRycy9kb3ducmV2LnhtbFBLAQIUABQAAAAIAIdO4kANgWkvPgIAAGw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课程概要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-120015</wp:posOffset>
            </wp:positionV>
            <wp:extent cx="2002790" cy="459105"/>
            <wp:effectExtent l="0" t="0" r="16510" b="17145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-247650</wp:posOffset>
                </wp:positionV>
                <wp:extent cx="614680" cy="6927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69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1pt;margin-top:-19.5pt;height:54.55pt;width:48.4pt;z-index:251661312;v-text-anchor:middle;mso-width-relative:page;mso-height-relative:page;" filled="f" stroked="f" coordsize="21600,21600" o:gfxdata="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Wd712wAAAAsBAAAPAAAAAAAAAAEAIAAAACIAAABk&#10;cnMvZG93bnJldi54bWxQSwECFAAUAAAACACHTuJAWa/k9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-243205</wp:posOffset>
                </wp:positionV>
                <wp:extent cx="1469390" cy="6826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课程大纲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9pt;margin-top:-19.15pt;height:53.75pt;width:115.7pt;z-index:251662336;v-text-anchor:middle;mso-width-relative:page;mso-height-relative:page;" filled="f" stroked="f" coordsize="21600,21600" o:gfxdata="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2pzX9sAAAAKAQAADwAAAAAAAAABACAAAAAiAAAA&#10;ZHJzL2Rvd25yZXYueG1sUEsBAhQAFAAAAAgAh07iQGl7iaE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课程大纲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382905</wp:posOffset>
                </wp:positionV>
                <wp:extent cx="3408045" cy="8297545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045" cy="829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7、用4D流程改善人际关系和合作氛围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8、现场解决：用4D颜色和行为解决团队中存在问题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9、从4D系统看团队文化的匹配和协作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  <w:t>四、提升领导力的有效性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1、讨论：管理和领导的区别以及领导力的内涵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2、领导者的特质与态度和能力的相关度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3、受人尊敬的领导的特点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  <w:t>五、管理你和团队的情绪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1、情绪的五种形式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2、通过五种形式的情感表达管理本人和团队的能量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3、管理情绪的技巧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4、通过管理语言来管理行为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5、“红色”台词制约团队的绩效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6、练习：红色台词转化为绿色台词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  <w:t>六、实践卓越团队的8种行为，实现团队背景转变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1、8种行为的介绍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2、团队成员对8种行为的现场探索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3、对测评结果中的短板行为项进行现场讨论、练习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4、如何践行第一项行为：表达欣赏和感激？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5、如何践行第二项行为：关注共同利益？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6、如何践行第四&amp;六项行为：信守所有协议，100%投入？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lang w:bidi="ar"/>
                              </w:rPr>
                              <w:t>七、使用背景转换工作表(CSW)解决团队实际问题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1、找出团队中存在的“大象”（问题）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2、现场教练：使用CSW表格解决实际团队问题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3、学员分享：团队群策群力带来的变化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bidi="ar"/>
                              </w:rPr>
                              <w:t>4、CSW表使用的关键点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pt;margin-top:30.15pt;height:653.35pt;width:268.35pt;z-index:251683840;mso-width-relative:page;mso-height-relative:page;" filled="f" stroked="f" coordsize="21600,21600" o:gfxdata="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ggaqDdAAAACwEAAA8AAAAAAAAAAQAgAAAAIgAA&#10;AGRycy9kb3ducmV2LnhtbFBLAQIUABQAAAAIAIdO4kDKmRID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7、用4D流程改善人际关系和合作氛围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8、现场解决：用4D颜色和行为解决团队中存在问题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9、从4D系统看团队文化的匹配和协作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b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  <w:t>四、提升领导力的有效性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1、讨论：管理和领导的区别以及领导力的内涵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2、领导者的特质与态度和能力的相关度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b/>
                          <w:lang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3、受人尊敬的领导的特点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b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  <w:t>五、管理你和团队的情绪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1、情绪的五种形式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2、通过五种形式的情感表达管理本人和团队的能量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3、管理情绪的技巧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4、通过管理语言来管理行为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5、“红色”台词制约团队的绩效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6、练习：红色台词转化为绿色台词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b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  <w:t>六、实践卓越团队的8种行为，实现团队背景转变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1、8种行为的介绍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2、团队成员对8种行为的现场探索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3、对测评结果中的短板行为项进行现场讨论、练习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4、如何践行第一项行为：表达欣赏和感激？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5、如何践行第二项行为：关注共同利益？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6、如何践行第四&amp;六项行为：信守所有协议，100%投入？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b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lang w:bidi="ar"/>
                        </w:rPr>
                        <w:t>七、使用背景转换工作表(CSW)解决团队实际问题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1、找出团队中存在的“大象”（问题）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2、现场教练：使用CSW表格解决实际团队问题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3、学员分享：团队群策群力带来的变化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bidi="ar"/>
                        </w:rPr>
                        <w:t>4、CSW表使用的关键点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484505</wp:posOffset>
                </wp:positionV>
                <wp:extent cx="10795" cy="7993380"/>
                <wp:effectExtent l="9525" t="0" r="17780" b="7620"/>
                <wp:wrapNone/>
                <wp:docPr id="149" name="直接连接符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" cy="7993380"/>
                        </a:xfrm>
                        <a:prstGeom prst="line">
                          <a:avLst/>
                        </a:prstGeom>
                        <a:ln w="19050">
                          <a:gradFill>
                            <a:gsLst>
                              <a:gs pos="7000">
                                <a:schemeClr val="bg1">
                                  <a:lumMod val="85000"/>
                                </a:schemeClr>
                              </a:gs>
                              <a:gs pos="55000">
                                <a:schemeClr val="bg1">
                                  <a:lumMod val="50000"/>
                                </a:schemeClr>
                              </a:gs>
                              <a:gs pos="100000">
                                <a:srgbClr val="D9D9D9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3.9pt;margin-top:38.15pt;height:629.4pt;width:0.85pt;z-index:251681792;mso-width-relative:page;mso-height-relative:page;" filled="f" stroked="t" coordsize="21600,21600" o:gfxdata="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PQb69kAAAALAQAADwAAAAAAAAABACAA&#10;AAAiAAAAZHJzL2Rvd25yZXYueG1sUEsBAhQAFAAAAAgAh07iQNyb+uVFAgAAtwQAAA4AAAAAAAAA&#10;AQAgAAAAKAEAAGRycy9lMm9Eb2MueG1sUEsFBgAAAAAGAAYAWQEAAN8FAAAAAA==&#10;">
                <v:fill on="f" focussize="0,0"/>
                <v:stroke weight="1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ge">
                  <wp:posOffset>1555750</wp:posOffset>
                </wp:positionV>
                <wp:extent cx="7101840" cy="8428990"/>
                <wp:effectExtent l="76200" t="38100" r="80010" b="334010"/>
                <wp:wrapNone/>
                <wp:docPr id="8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840" cy="8428990"/>
                        </a:xfrm>
                        <a:prstGeom prst="roundRect">
                          <a:avLst>
                            <a:gd name="adj" fmla="val 3683"/>
                          </a:avLst>
                        </a:prstGeom>
                        <a:gradFill flip="none" rotWithShape="1">
                          <a:gsLst>
                            <a:gs pos="22000">
                              <a:schemeClr val="bg1"/>
                            </a:gs>
                            <a:gs pos="82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>
                          <a:glow rad="76200">
                            <a:schemeClr val="bg1">
                              <a:lumMod val="75000"/>
                              <a:alpha val="41000"/>
                            </a:schemeClr>
                          </a:glow>
                          <a:outerShdw blurRad="355600" dist="152400" dir="2640000" sx="50000" sy="50000" rotWithShape="0">
                            <a:schemeClr val="bg1">
                              <a:lumMod val="75000"/>
                              <a:alpha val="18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1" o:spid="_x0000_s1026" o:spt="2" style="position:absolute;left:0pt;margin-left:-70.5pt;margin-top:122.5pt;height:663.7pt;width:559.2pt;mso-position-vertical-relative:page;z-index:251680768;v-text-anchor:middle;mso-width-relative:page;mso-height-relative:page;" fillcolor="#FFFFFF [3212]" filled="t" stroked="f" coordsize="21600,21600" arcsize="0.0368518518518519" o:gfxdata="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jpj1&#10;q9wAAAANAQAADwAAAAAAAAABACAAAAAiAAAAZHJzL2Rvd25yZXYueG1sUEsBAhQAFAAAAAgAh07i&#10;QK4G9K3JAgAA8wUAAA4AAAAAAAAAAQAgAAAAKwEAAGRycy9lMm9Eb2MueG1sUEsFBgAAAAAGAAYA&#10;WQEAAGYGAAAAAA==&#10;">
                <v:fill type="gradient" on="t" color2="#FFFFFF [3212]" focus="100%" focussize="0,0" rotate="t"/>
                <v:stroke on="f" weight="1pt" miterlimit="8" joinstyle="miter"/>
                <v:imagedata o:title=""/>
                <o:lock v:ext="edit" aspectratio="f"/>
                <v:shadow on="t" type="perspective" color="#BFBFBF [2412]" opacity="11796f" offset="8.63204724409449pt,8.33590551181102pt" origin="0f,32768f" matrix="32768f,0f,0f,32768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-829945</wp:posOffset>
                </wp:positionH>
                <wp:positionV relativeFrom="paragraph">
                  <wp:posOffset>393700</wp:posOffset>
                </wp:positionV>
                <wp:extent cx="3296920" cy="8297545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829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1"/>
                                <w:lang w:bidi="ar"/>
                              </w:rPr>
                              <w:t>一、感知组织中场域的力量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1、画图活动：个人情况分享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2、讨论：卓越团队的标准是什么？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3、案例分析：什么是造成项目/任务失败的最重要原因？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4、决定绩效的两大因素：环境和个体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5、环境和个体包含的主要内容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6、什么是决定绩效的最重要因素？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7、什么是第五力？第五力＝环境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8、稻盛和夫：让日航重生的启示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9、视频观摩：看不见的大猩猩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10、讨论：目前团队中存在的问题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11、打造团队背景和行为改变的AMBR环境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1"/>
                                <w:lang w:bidi="ar"/>
                              </w:rPr>
                              <w:t>二、用4D系统打造正向积极的场域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1、展现第五力的形式有哪些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2、用团队的八项行为来展现第五力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3、对八项行为的解析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4、领导力和八项行为的关系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5、领导力大师观点：领导者行为和员工的忠诚度、承诺度以及业绩的关系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6、4D系统包含的内容及作用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1"/>
                                <w:lang w:bidi="ar"/>
                              </w:rPr>
                              <w:t>三、认识自己和团队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1、测评和讨论：了解自己的天生个性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2、四种个性领导者的优势和需改善的领域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4、四种个性的AMBR原则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5、如何做一个4D全能的领导者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210" w:firstLineChars="100"/>
                              <w:textAlignment w:val="auto"/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bidi="ar"/>
                              </w:rPr>
                              <w:t>6、讨论：如何用4D匹配其他团队成员个性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35pt;margin-top:31pt;height:653.35pt;width:259.6pt;z-index:251682816;mso-width-relative:page;mso-height-relative:page;" filled="f" stroked="f" coordsize="21600,21600" o:gfxdata="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RJVgTcAAAADAEAAA8AAAAAAAAAAQAgAAAAIgAA&#10;AGRycy9kb3ducmV2LnhtbFBLAQIUABQAAAAIAIdO4kAPbCB6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b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1"/>
                          <w:lang w:bidi="ar"/>
                        </w:rPr>
                        <w:t>一、感知组织中场域的力量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1、画图活动：个人情况分享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2、讨论：卓越团队的标准是什么？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3、案例分析：什么是造成项目/任务失败的最重要原因？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4、决定绩效的两大因素：环境和个体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5、环境和个体包含的主要内容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6、什么是决定绩效的最重要因素？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7、什么是第五力？第五力＝环境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8、稻盛和夫：让日航重生的启示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9、视频观摩：看不见的大猩猩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10、讨论：目前团队中存在的问题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11、打造团队背景和行为改变的AMBR环境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b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1"/>
                          <w:lang w:bidi="ar"/>
                        </w:rPr>
                        <w:t>二、用4D系统打造正向积极的场域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1、展现第五力的形式有哪些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2、用团队的八项行为来展现第五力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3、对八项行为的解析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4、领导力和八项行为的关系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5、领导力大师观点：领导者行为和员工的忠诚度、承诺度以及业绩的关系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6、4D系统包含的内容及作用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b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1"/>
                          <w:lang w:bidi="ar"/>
                        </w:rPr>
                        <w:t>三、认识自己和团队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1、测评和讨论：了解自己的天生个性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2、四种个性领导者的优势和需改善的领域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4、四种个性的AMBR原则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5、如何做一个4D全能的领导者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210" w:firstLineChars="100"/>
                        <w:textAlignment w:val="auto"/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bidi="ar"/>
                        </w:rPr>
                        <w:t>6、讨论：如何用4D匹配其他团队成员个性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4403090</wp:posOffset>
                </wp:positionV>
                <wp:extent cx="2529840" cy="386080"/>
                <wp:effectExtent l="0" t="0" r="3810" b="1524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0" cy="386080"/>
                          <a:chOff x="12679" y="54733"/>
                          <a:chExt cx="3984" cy="608"/>
                        </a:xfrm>
                      </wpg:grpSpPr>
                      <wps:wsp>
                        <wps:cNvPr id="4" name="矩形标注 73"/>
                        <wps:cNvSpPr/>
                        <wps:spPr>
                          <a:xfrm>
                            <a:off x="12679" y="54936"/>
                            <a:ext cx="3984" cy="354"/>
                          </a:xfrm>
                          <a:prstGeom prst="wedgeRectCallout">
                            <a:avLst>
                              <a:gd name="adj1" fmla="val -20003"/>
                              <a:gd name="adj2" fmla="val -75423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文本框 71"/>
                        <wps:cNvSpPr txBox="1"/>
                        <wps:spPr>
                          <a:xfrm>
                            <a:off x="12896" y="54733"/>
                            <a:ext cx="3707" cy="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color w:val="FFFFFF" w:themeColor="background1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海康威视北京分公司 人事行政经理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0.5pt;margin-top:346.7pt;height:30.4pt;width:199.2pt;z-index:251706368;mso-width-relative:page;mso-height-relative:page;" coordorigin="12679,54733" coordsize="3984,608" o:gfxdata="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">
                <o:lock v:ext="edit" aspectratio="f"/>
                <v:shape id="矩形标注 73" o:spid="_x0000_s1026" o:spt="61" type="#_x0000_t61" style="position:absolute;left:12679;top:54936;height:354;width:3984;v-text-anchor:middle;" fillcolor="#808080 [1629]" filled="t" stroked="f" coordsize="21600,21600" o:gfxdata="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xK7tvQAA&#10;ANoAAAAPAAAAAAAAAAEAIAAAACIAAABkcnMvZG93bnJldi54bWxQSwECFAAUAAAACACHTuJAMy8F&#10;njsAAAA5AAAAEAAAAAAAAAABACAAAAAMAQAAZHJzL3NoYXBleG1sLnhtbFBLBQYAAAAABgAGAFsB&#10;AAC2AwAAAAA=&#10;" adj="6479,-5491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595959" w:themeColor="text1" w:themeTint="A6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71" o:spid="_x0000_s1026" o:spt="202" type="#_x0000_t202" style="position:absolute;left:12896;top:54733;height:608;width:3707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color w:val="FFFFFF" w:themeColor="background1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海康威视北京分公司 人事行政经理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3441700</wp:posOffset>
                </wp:positionV>
                <wp:extent cx="2292985" cy="386080"/>
                <wp:effectExtent l="0" t="0" r="12065" b="1524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985" cy="386080"/>
                          <a:chOff x="12792" y="54733"/>
                          <a:chExt cx="3611" cy="608"/>
                        </a:xfrm>
                      </wpg:grpSpPr>
                      <wps:wsp>
                        <wps:cNvPr id="31" name="矩形标注 73"/>
                        <wps:cNvSpPr/>
                        <wps:spPr>
                          <a:xfrm>
                            <a:off x="12792" y="54936"/>
                            <a:ext cx="3597" cy="354"/>
                          </a:xfrm>
                          <a:prstGeom prst="wedgeRectCallout">
                            <a:avLst>
                              <a:gd name="adj1" fmla="val -20003"/>
                              <a:gd name="adj2" fmla="val -75423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文本框 71"/>
                        <wps:cNvSpPr txBox="1"/>
                        <wps:spPr>
                          <a:xfrm>
                            <a:off x="12958" y="54733"/>
                            <a:ext cx="3445" cy="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color w:val="FFFFFF" w:themeColor="background1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百世物流科技北京分公司 总经理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1.1pt;margin-top:271pt;height:30.4pt;width:180.55pt;z-index:251702272;mso-width-relative:page;mso-height-relative:page;" coordorigin="12792,54733" coordsize="3611,608" o:gfxdata="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">
                <o:lock v:ext="edit" aspectratio="f"/>
                <v:shape id="矩形标注 73" o:spid="_x0000_s1026" o:spt="61" type="#_x0000_t61" style="position:absolute;left:12792;top:54936;height:354;width:3597;v-text-anchor:middle;" fillcolor="#808080 [1629]" filled="t" stroked="f" coordsize="21600,21600" o:gfxdata="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psfb4A&#10;AADbAAAADwAAAAAAAAABACAAAAAiAAAAZHJzL2Rvd25yZXYueG1sUEsBAhQAFAAAAAgAh07iQDMv&#10;BZ47AAAAOQAAABAAAAAAAAAAAQAgAAAADQEAAGRycy9zaGFwZXhtbC54bWxQSwUGAAAAAAYABgBb&#10;AQAAtwMAAAAA&#10;" adj="6479,-5491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595959" w:themeColor="text1" w:themeTint="A6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71" o:spid="_x0000_s1026" o:spt="202" type="#_x0000_t202" style="position:absolute;left:12958;top:54733;height:608;width:3445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color w:val="FFFFFF" w:themeColor="background1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百世物流科技北京分公司 总经理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2162175</wp:posOffset>
                </wp:positionV>
                <wp:extent cx="2118360" cy="386080"/>
                <wp:effectExtent l="0" t="0" r="15240" b="1524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8360" cy="386080"/>
                          <a:chOff x="12440" y="54783"/>
                          <a:chExt cx="3336" cy="608"/>
                        </a:xfrm>
                      </wpg:grpSpPr>
                      <wps:wsp>
                        <wps:cNvPr id="40" name="矩形标注 73"/>
                        <wps:cNvSpPr/>
                        <wps:spPr>
                          <a:xfrm>
                            <a:off x="12440" y="54984"/>
                            <a:ext cx="3336" cy="354"/>
                          </a:xfrm>
                          <a:prstGeom prst="wedgeRectCallout">
                            <a:avLst>
                              <a:gd name="adj1" fmla="val -20003"/>
                              <a:gd name="adj2" fmla="val -75423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" name="文本框 71"/>
                        <wps:cNvSpPr txBox="1"/>
                        <wps:spPr>
                          <a:xfrm>
                            <a:off x="12784" y="54783"/>
                            <a:ext cx="2832" cy="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color w:val="FFFFFF" w:themeColor="background1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中海集装箱运输 副总经理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2.55pt;margin-top:170.25pt;height:30.4pt;width:166.8pt;z-index:251700224;mso-width-relative:page;mso-height-relative:page;" coordorigin="12440,54783" coordsize="3336,608" o:gfxdata="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CK0AGTbAAAACwEAAA8AAAAAAAAA&#10;AQAgAAAAIgAAAGRycy9kb3ducmV2LnhtbFBLAQIUABQAAAAIAIdO4kC9x0l6nQMAADcJAAAOAAAA&#10;AAAAAAEAIAAAACoBAABkcnMvZTJvRG9jLnhtbFBLBQYAAAAABgAGAFkBAAA5BwAAAAA=&#10;">
                <o:lock v:ext="edit" aspectratio="f"/>
                <v:shape id="矩形标注 73" o:spid="_x0000_s1026" o:spt="61" type="#_x0000_t61" style="position:absolute;left:12440;top:54984;height:354;width:3336;v-text-anchor:middle;" fillcolor="#808080 [1629]" filled="t" stroked="f" coordsize="21600,21600" o:gfxdata="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YAupu5AAAA2wAA&#10;AA8AAAAAAAAAAQAgAAAAIgAAAGRycy9kb3ducmV2LnhtbFBLAQIUABQAAAAIAIdO4kAzLwWeOwAA&#10;ADkAAAAQAAAAAAAAAAEAIAAAAAgBAABkcnMvc2hhcGV4bWwueG1sUEsFBgAAAAAGAAYAWwEAALID&#10;AAAAAA==&#10;" adj="6479,-5491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595959" w:themeColor="text1" w:themeTint="A6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71" o:spid="_x0000_s1026" o:spt="202" type="#_x0000_t202" style="position:absolute;left:12784;top:54783;height:608;width:2832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color w:val="FFFFFF" w:themeColor="background1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中海集装箱运输 副总经理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-1178560</wp:posOffset>
                </wp:positionH>
                <wp:positionV relativeFrom="paragraph">
                  <wp:posOffset>5031740</wp:posOffset>
                </wp:positionV>
                <wp:extent cx="2106930" cy="711835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711835"/>
                          <a:chOff x="4589" y="60905"/>
                          <a:chExt cx="3318" cy="1121"/>
                        </a:xfrm>
                      </wpg:grpSpPr>
                      <pic:pic xmlns:pic="http://schemas.openxmlformats.org/drawingml/2006/picture">
                        <pic:nvPicPr>
                          <pic:cNvPr id="8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3" y="61118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4" name="文本框 4"/>
                        <wps:cNvSpPr txBox="1"/>
                        <wps:spPr>
                          <a:xfrm>
                            <a:off x="4589" y="60905"/>
                            <a:ext cx="968" cy="11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" name="文本框 11"/>
                        <wps:cNvSpPr txBox="1"/>
                        <wps:spPr>
                          <a:xfrm>
                            <a:off x="5593" y="60912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运营服务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8pt;margin-top:396.2pt;height:56.05pt;width:165.9pt;z-index:251659264;mso-width-relative:page;mso-height-relative:page;" coordorigin="4589,60905" coordsize="3318,1121" o:gfxdata="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">
                <o:lock v:ext="edit" aspectratio="f"/>
                <v:shape id="Picture 4" o:spid="_x0000_s1026" o:spt="75" type="#_x0000_t75" style="position:absolute;left:4643;top:61118;height:723;width:3154;" filled="f" o:preferrelative="t" stroked="f" coordsize="21600,21600" o:gfxdata="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V7h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文本框 4" o:spid="_x0000_s1026" o:spt="202" type="#_x0000_t202" style="position:absolute;left:4589;top:60905;height:1121;width:968;v-text-anchor:middle;" filled="f" stroked="f" coordsize="21600,21600" o:gfxdata="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ZSp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04</w:t>
                        </w:r>
                      </w:p>
                    </w:txbxContent>
                  </v:textbox>
                </v:shape>
                <v:shape id="文本框 11" o:spid="_x0000_s1026" o:spt="202" type="#_x0000_t202" style="position:absolute;left:5593;top:60912;height:1075;width:2314;v-text-anchor:middle;" filled="f" stroked="f" coordsize="21600,21600" o:gfxdata="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Gvc/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运营服务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-513080</wp:posOffset>
            </wp:positionH>
            <wp:positionV relativeFrom="page">
              <wp:posOffset>7493000</wp:posOffset>
            </wp:positionV>
            <wp:extent cx="6267450" cy="2199640"/>
            <wp:effectExtent l="0" t="0" r="0" b="10160"/>
            <wp:wrapNone/>
            <wp:docPr id="91" name="图片 91" descr="运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运营"/>
                    <pic:cNvPicPr>
                      <a:picLocks noChangeAspect="1"/>
                    </pic:cNvPicPr>
                  </pic:nvPicPr>
                  <pic:blipFill>
                    <a:blip r:embed="rId9"/>
                    <a:srcRect l="4264" t="30388" r="2963" b="488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-677545</wp:posOffset>
                </wp:positionH>
                <wp:positionV relativeFrom="paragraph">
                  <wp:posOffset>5654040</wp:posOffset>
                </wp:positionV>
                <wp:extent cx="6685280" cy="94488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益策教育经过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年的运营沉淀，基于“三驾马车（学习模式+学习地图+学习引擎）”方法论内核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形成了100余个管理标准，服务主流企业公开课、内训、项目实施，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客户对象为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年营业额3~100亿+成长型/规模型企业，累计交付5万天+，用实力和经验打造五星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级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学习管理服务闭环，为学员提供优质的学习体验。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5pt;margin-top:445.2pt;height:74.4pt;width:526.4pt;z-index:251675648;mso-width-relative:page;mso-height-relative:page;" filled="f" stroked="f" coordsize="21600,21600" o:gfxdata="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LNPqzeAAAADQEAAA8AAAAAAAAAAQAgAAAAIgAA&#10;AGRycy9kb3ducmV2LnhtbFBLAQIUABQAAAAIAIdO4kC17d7dOwIAAGg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益策教育经过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年的运营沉淀，基于“三驾马车（学习模式+学习地图+学习引擎）”方法论内核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形成了100余个管理标准，服务主流企业公开课、内训、项目实施，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  <w:lang w:eastAsia="zh-CN"/>
                        </w:rPr>
                        <w:t>客户对象为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年营业额3~100亿+成长型/规模型企业，累计交付5万天+，用实力和经验打造五星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  <w:lang w:eastAsia="zh-CN"/>
                        </w:rPr>
                        <w:t>级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学习管理服务闭环，为学员提供优质的学习体验。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-1181735</wp:posOffset>
                </wp:positionH>
                <wp:positionV relativeFrom="paragraph">
                  <wp:posOffset>-193675</wp:posOffset>
                </wp:positionV>
                <wp:extent cx="2106930" cy="699135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99135"/>
                          <a:chOff x="5486" y="52696"/>
                          <a:chExt cx="3318" cy="1101"/>
                        </a:xfrm>
                      </wpg:grpSpPr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8" y="52897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5486" y="52696"/>
                            <a:ext cx="968" cy="1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6490" y="52703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学员评价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3.05pt;margin-top:-15.25pt;height:55.05pt;width:165.9pt;z-index:251668480;mso-width-relative:page;mso-height-relative:page;" coordorigin="5486,52696" coordsize="3318,1101" o:gfxdata="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">
                <o:lock v:ext="edit" aspectratio="f"/>
                <v:shape id="Picture 4" o:spid="_x0000_s1026" o:spt="75" type="#_x0000_t75" style="position:absolute;left:5528;top:52897;height:723;width:3154;" filled="f" o:preferrelative="t" stroked="f" coordsize="21600,21600" o:gfxdata="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BAn7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202" type="#_x0000_t202" style="position:absolute;left:5486;top:52696;height:1101;width:968;v-text-anchor:middle;" filled="f" stroked="f" coordsize="21600,21600" o:gfxdata="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Kh3v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490;top:52703;height:1075;width:2314;v-text-anchor:middle;" filled="f" stroked="f" coordsize="21600,21600" o:gfxdata="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+TSJ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学员评价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br w:type="page"/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-695960</wp:posOffset>
                </wp:positionH>
                <wp:positionV relativeFrom="paragraph">
                  <wp:posOffset>2682240</wp:posOffset>
                </wp:positionV>
                <wp:extent cx="6742430" cy="101409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30" cy="101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kern w:val="0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这次4D领导力和高效团队管理课程的学习，受益匪浅。不管是从系统性认知角度还是工具应用角度，对我帮助都很大。这个课程的实用性不仅简单易用、落地性强，而且也易于传递，对企业高层、中层甚至基层岗位都能适用。本课程还提供了几种有效的团队和个人的教练式诊断工具，方便我们快速准确找出核心问题及有效的解决方案，提升工作效率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kern w:val="0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pt;margin-top:211.2pt;height:79.85pt;width:530.9pt;z-index:251701248;mso-width-relative:page;mso-height-relative:page;" filled="f" stroked="f" coordsize="21600,21600" o:gfxdata="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iaD/03QAAAAwBAAAPAAAAAAAAAAEAIAAAACIA&#10;AABkcnMvZG93bnJldi54bWxQSwECFAAUAAAACACHTuJA2vDlsz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kern w:val="0"/>
                          <w:szCs w:val="21"/>
                        </w:rPr>
                        <w:t>“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这次4D领导力和高效团队管理课程的学习，受益匪浅。不管是从系统性认知角度还是工具应用角度，对我帮助都很大。这个课程的实用性不仅简单易用、落地性强，而且也易于传递，对企业高层、中层甚至基层岗位都能适用。本课程还提供了几种有效的团队和个人的教练式诊断工具，方便我们快速准确找出核心问题及有效的解决方案，提升工作效率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kern w:val="0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3969385</wp:posOffset>
                </wp:positionV>
                <wp:extent cx="6742430" cy="56197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3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kern w:val="0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感谢苏老师给我们公司中高层两天精彩的4D课程，让我们认知团队的长短板，通过4D系统如何调整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让我们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彼此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增进了理解、加强了信任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，提高了工作效率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kern w:val="0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8pt;margin-top:312.55pt;height:44.25pt;width:530.9pt;z-index:251705344;mso-width-relative:page;mso-height-relative:page;" filled="f" stroked="f" coordsize="21600,21600" o:gfxdata="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obzObdAAAADAEAAA8AAAAAAAAAAQAgAAAAIgAA&#10;AGRycy9kb3ducmV2LnhtbFBLAQIUABQAAAAIAIdO4kDIymfK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kern w:val="0"/>
                          <w:szCs w:val="21"/>
                        </w:rPr>
                        <w:t>“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感谢苏老师给我们公司中高层两天精彩的4D课程，让我们认知团队的长短板，通过4D系统如何调整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让我们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彼此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增进了理解、加强了信任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，提高了工作效率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。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kern w:val="0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1466850</wp:posOffset>
                </wp:positionV>
                <wp:extent cx="6742430" cy="76898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30" cy="76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kern w:val="0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4D体系，用一个坐标，把团队成员的四种个性、团队的四种文化、团队的四种场域和八种卓越的行为融合在一起，很巧妙，很有说服力。苏老师课程的落地性很强。这是一门强调思维改变和行为改变的卓越课程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，很实用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。如果职业人都掌握4D全能的思维，我深信将更加有助于企业的发展！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kern w:val="0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9pt;margin-top:115.5pt;height:60.55pt;width:530.9pt;z-index:251699200;mso-width-relative:page;mso-height-relative:page;" filled="f" stroked="f" coordsize="21600,21600" o:gfxdata="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HkVVPdAAAADAEAAA8AAAAAAAAAAQAgAAAAIgAA&#10;AGRycy9kb3ducmV2LnhtbFBLAQIUABQAAAAIAIdO4kBqGZxf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kern w:val="0"/>
                          <w:szCs w:val="21"/>
                        </w:rPr>
                        <w:t>“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4D体系，用一个坐标，把团队成员的四种个性、团队的四种文化、团队的四种场域和八种卓越的行为融合在一起，很巧妙，很有说服力。苏老师课程的落地性很强。这是一门强调思维改变和行为改变的卓越课程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，很实用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。如果职业人都掌握4D全能的思维，我深信将更加有助于企业的发展！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kern w:val="0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941705</wp:posOffset>
                </wp:positionV>
                <wp:extent cx="2854325" cy="386080"/>
                <wp:effectExtent l="0" t="0" r="3175" b="1524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325" cy="386080"/>
                          <a:chOff x="13566" y="54733"/>
                          <a:chExt cx="4495" cy="608"/>
                        </a:xfrm>
                      </wpg:grpSpPr>
                      <wps:wsp>
                        <wps:cNvPr id="73" name="矩形标注 73"/>
                        <wps:cNvSpPr/>
                        <wps:spPr>
                          <a:xfrm>
                            <a:off x="13566" y="54936"/>
                            <a:ext cx="4495" cy="354"/>
                          </a:xfrm>
                          <a:prstGeom prst="wedgeRectCallout">
                            <a:avLst>
                              <a:gd name="adj1" fmla="val -20003"/>
                              <a:gd name="adj2" fmla="val -75423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1" name="文本框 71"/>
                        <wps:cNvSpPr txBox="1"/>
                        <wps:spPr>
                          <a:xfrm>
                            <a:off x="13795" y="54733"/>
                            <a:ext cx="4231" cy="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百度公司商业平台 研发部体系培训负责人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6.9pt;margin-top:74.15pt;height:30.4pt;width:224.75pt;z-index:251704320;mso-width-relative:page;mso-height-relative:page;" coordorigin="13566,54733" coordsize="4495,608" o:gfxdata="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">
                <o:lock v:ext="edit" aspectratio="f"/>
                <v:shape id="_x0000_s1026" o:spid="_x0000_s1026" o:spt="61" type="#_x0000_t61" style="position:absolute;left:13566;top:54936;height:354;width:4495;v-text-anchor:middle;" fillcolor="#808080 [1629]" filled="t" stroked="f" coordsize="21600,21600" o:gfxdata="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7uUb4A&#10;AADbAAAADwAAAAAAAAABACAAAAAiAAAAZHJzL2Rvd25yZXYueG1sUEsBAhQAFAAAAAgAh07iQDMv&#10;BZ47AAAAOQAAABAAAAAAAAAAAQAgAAAADQEAAGRycy9zaGFwZXhtbC54bWxQSwUGAAAAAAYABgBb&#10;AQAAtwMAAAAA&#10;" adj="6479,-5491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595959" w:themeColor="text1" w:themeTint="A6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13795;top:54733;height:608;width:4231;" filled="f" stroked="f" coordsize="21600,21600" o:gfxdata="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cJu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百度公司商业平台 研发部体系培训负责人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424180</wp:posOffset>
                </wp:positionV>
                <wp:extent cx="6742430" cy="792480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3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kern w:val="0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苏老师的两天4D团队工作坊让我们的团队领导力提升了很多，理论逻辑架构明晰，落地应用性非常强，用4个场域来全面建设团队，做4D全能的领导者；改变心智模式和行为模式，打造高绩效团队。这是一门很好的团队领导力提升课程，值得每个团队学习和领悟。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kern w:val="0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45pt;margin-top:33.4pt;height:62.4pt;width:530.9pt;z-index:251703296;mso-width-relative:page;mso-height-relative:page;" filled="f" stroked="f" coordsize="21600,21600" o:gfxdata="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oqPi12wAAAAsBAAAPAAAAAAAAAAEAIAAAACIAAABk&#10;cnMvZG93bnJldi54bWxQSwECFAAUAAAACACHTuJA/deTS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kern w:val="0"/>
                          <w:szCs w:val="21"/>
                        </w:rPr>
                        <w:t>“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苏老师的两天4D团队工作坊让我们的团队领导力提升了很多，理论逻辑架构明晰，落地应用性非常强，用4个场域来全面建设团队，做4D全能的领导者；改变心智模式和行为模式，打造高绩效团队。这是一门很好的团队领导力提升课程，值得每个团队学习和领悟。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kern w:val="0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2689860</wp:posOffset>
                </wp:positionV>
                <wp:extent cx="6777355" cy="1189355"/>
                <wp:effectExtent l="0" t="0" r="4445" b="1079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355" cy="1189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2pt;margin-top:211.8pt;height:93.65pt;width:533.65pt;z-index:251696128;v-text-anchor:middle;mso-width-relative:page;mso-height-relative:page;" fillcolor="#D9D9D9 [2732]" filled="t" stroked="f" coordsize="21600,21600" o:gfxdata="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aSIjd0AAAAMAQAA&#10;DwAAAAAAAAABACAAAAAiAAAAZHJzL2Rvd25yZXYueG1sUEsBAhQAFAAAAAgAh07iQHETn+6GAgAA&#10;BgUAAA4AAAAAAAAAAQAgAAAALAEAAGRycy9lMm9Eb2MueG1sUEsFBgAAAAAGAAYAWQEAACQGAAAA&#10;AA==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3968750</wp:posOffset>
                </wp:positionV>
                <wp:extent cx="6777355" cy="895985"/>
                <wp:effectExtent l="0" t="0" r="4445" b="1841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355" cy="895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.4pt;margin-top:312.5pt;height:70.55pt;width:533.65pt;z-index:251698176;v-text-anchor:middle;mso-width-relative:page;mso-height-relative:page;" fillcolor="#D9D9D9 [2732]" filled="t" stroked="f" coordsize="21600,21600" o:gfxdata="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qkIhM3AAAAAwBAAAP&#10;AAAAAAAAAAEAIAAAACIAAABkcnMvZG93bnJldi54bWxQSwECFAAUAAAACACHTuJAGK6QBIYCAAAF&#10;BQAADgAAAAAAAAABACAAAAArAQAAZHJzL2Uyb0RvYy54bWxQSwUGAAAAAAYABgBZAQAAIwYAAAAA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-716915</wp:posOffset>
                </wp:positionH>
                <wp:positionV relativeFrom="paragraph">
                  <wp:posOffset>1468755</wp:posOffset>
                </wp:positionV>
                <wp:extent cx="6777355" cy="1119505"/>
                <wp:effectExtent l="0" t="0" r="4445" b="444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355" cy="1119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45pt;margin-top:115.65pt;height:88.15pt;width:533.65pt;z-index:251695104;v-text-anchor:middle;mso-width-relative:page;mso-height-relative:page;" fillcolor="#D9D9D9 [2732]" filled="t" stroked="f" coordsize="21600,21600" o:gfxdata="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P1u6qbeAAAA&#10;DAEAAA8AAAAAAAAAAQAgAAAAIgAAAGRycy9kb3ducmV2LnhtbFBLAQIUABQAAAAIAIdO4kBejhzn&#10;iQIAAAYFAAAOAAAAAAAAAAEAIAAAAC0BAABkcnMvZTJvRG9jLnhtbFBLBQYAAAAABgAGAFkBAAAo&#10;BgAAAAA=&#10;">
                <v:fill on="t" opacity="2949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426085</wp:posOffset>
                </wp:positionV>
                <wp:extent cx="6777355" cy="960755"/>
                <wp:effectExtent l="0" t="0" r="4445" b="1079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355" cy="960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7.2pt;margin-top:33.55pt;height:75.65pt;width:533.65pt;z-index:251697152;v-text-anchor:middle;mso-width-relative:page;mso-height-relative:page;" fillcolor="#D9D9D9 [2732]" filled="t" stroked="f" coordsize="21600,21600" o:gfxdata="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Y2wIzc&#10;AAAACwEAAA8AAAAAAAAAAQAgAAAAIgAAAGRycy9kb3ducmV2LnhtbFBLAQIUABQAAAAIAIdO4kBI&#10;c+4vjgIAABAFAAAOAAAAAAAAAAEAIAAAACsBAABkcnMvZTJvRG9jLnhtbFBLBQYAAAAABgAGAFkB&#10;AAArBgAAAAA=&#10;">
                <v:fill on="t" opacity="29491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1490345</wp:posOffset>
                </wp:positionV>
                <wp:extent cx="4315460" cy="1193800"/>
                <wp:effectExtent l="0" t="0" r="0" b="0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5460" cy="1193800"/>
                          <a:chOff x="8351" y="72487"/>
                          <a:chExt cx="6210" cy="1880"/>
                        </a:xfrm>
                      </wpg:grpSpPr>
                      <wps:wsp>
                        <wps:cNvPr id="101" name="文本框 54"/>
                        <wps:cNvSpPr txBox="1"/>
                        <wps:spPr>
                          <a:xfrm>
                            <a:off x="8397" y="73679"/>
                            <a:ext cx="1579" cy="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line="240" w:lineRule="auto"/>
                                <w:jc w:val="both"/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404040" w:themeColor="text1" w:themeTint="BF"/>
                                  <w:kern w:val="24"/>
                                  <w:sz w:val="30"/>
                                  <w:szCs w:val="30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404040" w:themeColor="text1" w:themeTint="BF"/>
                                  <w:kern w:val="24"/>
                                  <w:sz w:val="30"/>
                                  <w:szCs w:val="30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苏进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5" name="文本框 55"/>
                        <wps:cNvSpPr txBox="1"/>
                        <wps:spPr>
                          <a:xfrm>
                            <a:off x="8351" y="72487"/>
                            <a:ext cx="6210" cy="8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line="240" w:lineRule="auto"/>
                                <w:jc w:val="both"/>
                                <w:rPr>
                                  <w:rFonts w:hint="default" w:ascii="思源黑体 CN Bold" w:hAnsi="思源黑体 CN Bold" w:eastAsia="思源黑体 CN Bold" w:cs="思源黑体 CN Bold"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美国宇航局4D领导力认证培训师</w:t>
                              </w:r>
                            </w:p>
                          </w:txbxContent>
                        </wps:txbx>
                        <wps:bodyPr wrap="square">
                          <a:noAutofit/>
                          <a:scene3d>
                            <a:camera prst="orthographicFront"/>
                            <a:lightRig rig="flat" dir="t"/>
                          </a:scene3d>
                          <a:sp3d prstMaterial="flat">
                            <a:bevelT w="0" h="0"/>
                          </a:sp3d>
                        </wps:bodyPr>
                      </wps:wsp>
                      <wps:wsp>
                        <wps:cNvPr id="127" name="直接连接符 40"/>
                        <wps:cNvCnPr/>
                        <wps:spPr>
                          <a:xfrm rot="16200000" flipV="1">
                            <a:off x="11209" y="70855"/>
                            <a:ext cx="0" cy="5386"/>
                          </a:xfrm>
                          <a:prstGeom prst="line">
                            <a:avLst/>
                          </a:prstGeom>
                          <a:ln w="22225">
                            <a:gradFill>
                              <a:gsLst>
                                <a:gs pos="9000">
                                  <a:schemeClr val="accent1">
                                    <a:alpha val="0"/>
                                  </a:schemeClr>
                                </a:gs>
                                <a:gs pos="100000">
                                  <a:schemeClr val="accent1"/>
                                </a:gs>
                              </a:gsLst>
                              <a:lin ang="54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9.8pt;margin-top:117.35pt;height:94pt;width:339.8pt;z-index:251686912;mso-width-relative:page;mso-height-relative:page;" coordorigin="8351,72487" coordsize="6210,1880" o:gfxdata="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LCkluHbAAAACwEAAA8AAAAAAAAA&#10;AQAgAAAAIgAAAGRycy9kb3ducmV2LnhtbFBLAQIUABQAAAAIAIdO4kA2RPhpnQMAACoJAAAOAAAA&#10;AAAAAAEAIAAAACoBAABkcnMvZTJvRG9jLnhtbFBLBQYAAAAABgAGAFkBAAA5BwAAAAA=&#10;">
                <o:lock v:ext="edit" aspectratio="f"/>
                <v:shape id="文本框 54" o:spid="_x0000_s1026" o:spt="202" type="#_x0000_t202" style="position:absolute;left:8397;top:73679;height:688;width:1579;" filled="f" stroked="f" coordsize="21600,21600" o:gfxdata="UEsDBAoAAAAAAIdO4kAAAAAAAAAAAAAAAAAEAAAAZHJzL1BLAwQUAAAACACHTuJARUK99rsAAADc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nyVw98z6QK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K99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line="240" w:lineRule="auto"/>
                          <w:jc w:val="both"/>
                          <w:rPr>
                            <w:rFonts w:hint="eastAsia" w:ascii="思源黑体 CN Bold" w:hAnsi="思源黑体 CN Bold" w:eastAsia="思源黑体 CN Bold" w:cs="思源黑体 CN Bold"/>
                            <w:color w:val="404040" w:themeColor="text1" w:themeTint="BF"/>
                            <w:kern w:val="24"/>
                            <w:sz w:val="30"/>
                            <w:szCs w:val="30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404040" w:themeColor="text1" w:themeTint="BF"/>
                            <w:kern w:val="24"/>
                            <w:sz w:val="30"/>
                            <w:szCs w:val="30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苏进</w:t>
                        </w:r>
                      </w:p>
                    </w:txbxContent>
                  </v:textbox>
                </v:shape>
                <v:shape id="文本框 55" o:spid="_x0000_s1026" o:spt="202" type="#_x0000_t202" style="position:absolute;left:8351;top:72487;height:871;width:6210;" filled="f" stroked="f" coordsize="21600,21600" o:gfxdata="UEsDBAoAAAAAAIdO4kAAAAAAAAAAAAAAAAAEAAAAZHJzL1BLAwQUAAAACACHTuJAccznlb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owm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HM55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line="240" w:lineRule="auto"/>
                          <w:jc w:val="both"/>
                          <w:rPr>
                            <w:rFonts w:hint="default" w:ascii="思源黑体 CN Bold" w:hAnsi="思源黑体 CN Bold" w:eastAsia="思源黑体 CN Bold" w:cs="思源黑体 CN Bold"/>
                            <w:color w:val="404040" w:themeColor="text1" w:themeTint="BF"/>
                            <w:kern w:val="24"/>
                            <w:sz w:val="36"/>
                            <w:szCs w:val="36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404040" w:themeColor="text1" w:themeTint="BF"/>
                            <w:kern w:val="24"/>
                            <w:sz w:val="36"/>
                            <w:szCs w:val="36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美国宇航局4D领导力认证培训师</w:t>
                        </w:r>
                      </w:p>
                    </w:txbxContent>
                  </v:textbox>
                </v:shape>
                <v:line id="直接连接符 40" o:spid="_x0000_s1026" o:spt="20" style="position:absolute;left:11209;top:70855;flip:y;height:5386;width:0;rotation:5898240f;" filled="f" stroked="t" coordsize="21600,21600" o:gfxdata="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vBRx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75pt" color="#00000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6903085</wp:posOffset>
                </wp:positionV>
                <wp:extent cx="5066030" cy="1057275"/>
                <wp:effectExtent l="76835" t="0" r="95885" b="333375"/>
                <wp:wrapNone/>
                <wp:docPr id="11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1057277"/>
                          <a:chOff x="9292" y="81385"/>
                          <a:chExt cx="7978" cy="1665"/>
                        </a:xfrm>
                      </wpg:grpSpPr>
                      <wps:wsp>
                        <wps:cNvPr id="118" name="矩形 1"/>
                        <wps:cNvSpPr/>
                        <wps:spPr>
                          <a:xfrm>
                            <a:off x="9292" y="82010"/>
                            <a:ext cx="7978" cy="1040"/>
                          </a:xfrm>
                          <a:prstGeom prst="roundRect">
                            <a:avLst>
                              <a:gd name="adj" fmla="val 12596"/>
                            </a:avLst>
                          </a:prstGeom>
                          <a:gradFill flip="none" rotWithShape="1">
                            <a:gsLst>
                              <a:gs pos="22000">
                                <a:schemeClr val="bg1"/>
                              </a:gs>
                              <a:gs pos="82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glow rad="76200">
                              <a:schemeClr val="bg1">
                                <a:lumMod val="75000"/>
                                <a:alpha val="41000"/>
                              </a:schemeClr>
                            </a:glow>
                            <a:outerShdw blurRad="355600" dist="152400" dir="2640000" sx="50000" sy="50000" rotWithShape="0">
                              <a:schemeClr val="bg1">
                                <a:lumMod val="75000"/>
                                <a:alpha val="18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19" name="组合 156"/>
                        <wpg:cNvGrpSpPr/>
                        <wpg:grpSpPr>
                          <a:xfrm rot="0">
                            <a:off x="9292" y="81385"/>
                            <a:ext cx="1661" cy="710"/>
                            <a:chOff x="1291854" y="2169709"/>
                            <a:chExt cx="928938" cy="642378"/>
                          </a:xfrm>
                        </wpg:grpSpPr>
                        <wps:wsp>
                          <wps:cNvPr id="120" name="矩形: 圆角 157"/>
                          <wps:cNvSpPr/>
                          <wps:spPr>
                            <a:xfrm>
                              <a:off x="1291854" y="2325329"/>
                              <a:ext cx="928938" cy="3845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75000"/>
                                  </a:schemeClr>
                                </a:gs>
                                <a:gs pos="34000">
                                  <a:schemeClr val="accent1"/>
                                </a:gs>
                              </a:gsLst>
                              <a:lin ang="2700000" scaled="1"/>
                            </a:gra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1" name="文本框 158"/>
                          <wps:cNvSpPr txBox="1"/>
                          <wps:spPr>
                            <a:xfrm>
                              <a:off x="1304158" y="2169709"/>
                              <a:ext cx="898738" cy="6423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/>
                                  <w:jc w:val="center"/>
                                  <w:rPr>
                                    <w:rFonts w:hint="default" w:ascii="思源黑体 CN Bold" w:hAnsi="思源黑体 CN Bold" w:eastAsia="思源黑体 CN Bold" w:cs="思源黑体 CN Bold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主讲课程</w:t>
                                </w:r>
                              </w:p>
                            </w:txbxContent>
                          </wps:txbx>
                          <wps:bodyPr wrap="square" rtlCol="0" anchor="ctr" anchorCtr="0">
                            <a:noAutofit/>
                          </wps:bodyPr>
                        </wps:wsp>
                      </wpg:grpSp>
                      <wps:wsp>
                        <wps:cNvPr id="122" name="文本框 28"/>
                        <wps:cNvSpPr txBox="1"/>
                        <wps:spPr>
                          <a:xfrm>
                            <a:off x="9391" y="82020"/>
                            <a:ext cx="7712" cy="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glow rad="330200">
                              <a:schemeClr val="bg1">
                                <a:lumMod val="85000"/>
                              </a:schemeClr>
                            </a:glow>
                          </a:effectLst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eastAsia="zh-CN" w:bidi="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bidi="ar"/>
                                </w:rPr>
                                <w:t>4D领导力-打造高绩效的完美团队、团队协作的五大方略、高效管理者的核心五任务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eastAsia="zh-CN" w:bidi="ar"/>
                                </w:rPr>
                                <w:t>等。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default" w:ascii="思源黑体 CN Regular" w:hAnsi="思源黑体 CN Regular" w:eastAsia="思源黑体 CN Regular" w:cs="思源黑体 CN Regular"/>
                                  <w:color w:val="auto"/>
                                  <w:spacing w:val="11"/>
                                  <w:kern w:val="2"/>
                                  <w:sz w:val="21"/>
                                  <w:szCs w:val="21"/>
                                  <w:lang w:val="en-US" w:eastAsia="zh-CN" w:bidi="ar-SA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</w:pP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6pt;margin-top:543.55pt;height:83.25pt;width:398.9pt;z-index:251691008;mso-width-relative:page;mso-height-relative:page;" coordorigin="9292,81385" coordsize="7978,1665" o:gfxdata="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">
                <o:lock v:ext="edit" aspectratio="f"/>
                <v:roundrect id="矩形 1" o:spid="_x0000_s1026" o:spt="2" style="position:absolute;left:9292;top:82010;height:1040;width:7978;v-text-anchor:middle;" fillcolor="#FFFFFF [3212]" filled="t" stroked="f" coordsize="21600,21600" arcsize="0.125972222222222" o:gfxdata="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T7C3vQAA&#10;ANwAAAAPAAAAAAAAAAEAIAAAACIAAABkcnMvZG93bnJldi54bWxQSwECFAAUAAAACACHTuJAMy8F&#10;njsAAAA5AAAAEAAAAAAAAAABACAAAAAMAQAAZHJzL3NoYXBleG1sLnhtbFBLBQYAAAAABgAGAFsB&#10;AAC2AwAAAAA=&#10;">
                  <v:fill type="gradient" on="t" color2="#FFFFFF [3212]" focus="100%" focussize="0,0" rotate="t"/>
                  <v:stroke on="f" weight="1pt" miterlimit="8" joinstyle="miter"/>
                  <v:imagedata o:title=""/>
                  <o:lock v:ext="edit" aspectratio="f"/>
                  <v:shadow on="t" type="perspective" color="#BFBFBF [2412]" opacity="11796f" offset="8.63204724409449pt,8.33590551181102pt" origin="0f,32768f" matrix="32768f,0f,0f,32768f"/>
                </v:roundrect>
                <v:group id="组合 156" o:spid="_x0000_s1026" o:spt="203" style="position:absolute;left:9292;top:81385;height:710;width:1661;" coordorigin="1291854,2169709" coordsize="928938,642378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<o:lock v:ext="edit" aspectratio="f"/>
                  <v:roundrect id="矩形: 圆角 157" o:spid="_x0000_s1026" o:spt="2" style="position:absolute;left:1291854;top:2325329;height:384521;width:928938;v-text-anchor:middle;" fillcolor="#DC473E [3204]" filled="t" stroked="t" coordsize="21600,21600" arcsize="0.5" o:gfxdata="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ADenvQAA&#10;ANwAAAAPAAAAAAAAAAEAIAAAACIAAABkcnMvZG93bnJldi54bWxQSwECFAAUAAAACACHTuJAMy8F&#10;njsAAAA5AAAAEAAAAAAAAAABACAAAAAMAQAAZHJzL3NoYXBleG1sLnhtbFBLBQYAAAAABgAGAFsB&#10;AAC2AwAAAAA=&#10;">
                    <v:fill type="gradient" on="t" color2="#B32920 [2404]" angle="45" focus="100%" focussize="0,0" rotate="t"/>
                    <v:stroke weight="1pt" color="#DC473E [3204]" miterlimit="8" joinstyle="miter"/>
                    <v:imagedata o:title=""/>
                    <o:lock v:ext="edit" aspectratio="f"/>
                  </v:roundrect>
                  <v:shape id="文本框 158" o:spid="_x0000_s1026" o:spt="202" type="#_x0000_t202" style="position:absolute;left:1304158;top:2169709;height:642378;width:898738;v-text-anchor:middle;" filled="f" stroked="f" coordsize="21600,21600" o:gfxdata="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+57Cy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insoku/>
                            <w:ind w:left="0"/>
                            <w:jc w:val="center"/>
                            <w:rPr>
                              <w:rFonts w:hint="default" w:ascii="思源黑体 CN Bold" w:hAnsi="思源黑体 CN Bold" w:eastAsia="思源黑体 CN Bold" w:cs="思源黑体 CN Bold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FFFFFF" w:themeColor="background1"/>
                              <w:kern w:val="24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主讲课程</w:t>
                          </w:r>
                        </w:p>
                      </w:txbxContent>
                    </v:textbox>
                  </v:shape>
                </v:group>
                <v:shape id="文本框 28" o:spid="_x0000_s1026" o:spt="202" type="#_x0000_t202" style="position:absolute;left:9391;top:82020;height:993;width:7712;" filled="f" stroked="f" coordsize="21600,21600" o:gfxdata="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4lf+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eastAsia="zh-CN" w:bidi="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bidi="ar"/>
                          </w:rPr>
                          <w:t>4D领导力-打造高绩效的完美团队、团队协作的五大方略、高效管理者的核心五任务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eastAsia="zh-CN" w:bidi="ar"/>
                          </w:rPr>
                          <w:t>等。</w:t>
                        </w:r>
                      </w:p>
                      <w:p>
                        <w:pPr>
                          <w:spacing w:line="400" w:lineRule="exact"/>
                          <w:rPr>
                            <w:rFonts w:hint="default" w:ascii="思源黑体 CN Regular" w:hAnsi="思源黑体 CN Regular" w:eastAsia="思源黑体 CN Regular" w:cs="思源黑体 CN Regular"/>
                            <w:color w:val="auto"/>
                            <w:spacing w:val="11"/>
                            <w:kern w:val="2"/>
                            <w:sz w:val="21"/>
                            <w:szCs w:val="21"/>
                            <w:lang w:val="en-US" w:eastAsia="zh-CN" w:bidi="ar-SA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2903855</wp:posOffset>
                </wp:positionV>
                <wp:extent cx="5149215" cy="1541780"/>
                <wp:effectExtent l="38735" t="0" r="107950" b="325755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215" cy="1541782"/>
                          <a:chOff x="9127" y="74700"/>
                          <a:chExt cx="8109" cy="2428"/>
                        </a:xfrm>
                      </wpg:grpSpPr>
                      <wps:wsp>
                        <wps:cNvPr id="154" name="矩形 1"/>
                        <wps:cNvSpPr/>
                        <wps:spPr>
                          <a:xfrm>
                            <a:off x="9189" y="75290"/>
                            <a:ext cx="8047" cy="1814"/>
                          </a:xfrm>
                          <a:prstGeom prst="roundRect">
                            <a:avLst>
                              <a:gd name="adj" fmla="val 9294"/>
                            </a:avLst>
                          </a:prstGeom>
                          <a:gradFill flip="none" rotWithShape="1">
                            <a:gsLst>
                              <a:gs pos="22000">
                                <a:schemeClr val="bg1"/>
                              </a:gs>
                              <a:gs pos="82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glow rad="76200">
                              <a:schemeClr val="bg1">
                                <a:lumMod val="75000"/>
                                <a:alpha val="41000"/>
                              </a:schemeClr>
                            </a:glow>
                            <a:outerShdw blurRad="355600" dist="152400" dir="2640000" sx="50000" sy="50000" rotWithShape="0">
                              <a:schemeClr val="bg1">
                                <a:lumMod val="75000"/>
                                <a:alpha val="18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7" name="组合 156"/>
                        <wpg:cNvGrpSpPr/>
                        <wpg:grpSpPr>
                          <a:xfrm rot="0">
                            <a:off x="9127" y="74700"/>
                            <a:ext cx="1661" cy="592"/>
                            <a:chOff x="1291854" y="2174232"/>
                            <a:chExt cx="928938" cy="535618"/>
                          </a:xfrm>
                        </wpg:grpSpPr>
                        <wps:wsp>
                          <wps:cNvPr id="158" name="矩形: 圆角 157"/>
                          <wps:cNvSpPr/>
                          <wps:spPr>
                            <a:xfrm>
                              <a:off x="1291854" y="2325329"/>
                              <a:ext cx="928938" cy="3845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75000"/>
                                  </a:schemeClr>
                                </a:gs>
                                <a:gs pos="34000">
                                  <a:schemeClr val="accent1"/>
                                </a:gs>
                              </a:gsLst>
                              <a:lin ang="2700000" scaled="1"/>
                            </a:gra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9" name="文本框 158"/>
                          <wps:cNvSpPr txBox="1"/>
                          <wps:spPr>
                            <a:xfrm>
                              <a:off x="1304158" y="2174232"/>
                              <a:ext cx="898738" cy="5120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/>
                                  <w:jc w:val="center"/>
                                  <w:rPr>
                                    <w:rFonts w:hint="eastAsia" w:ascii="思源黑体 CN Bold" w:hAnsi="思源黑体 CN Bold" w:eastAsia="思源黑体 CN Bold" w:cs="思源黑体 CN Bold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实战经验</w:t>
                                </w:r>
                              </w:p>
                            </w:txbxContent>
                          </wps:txbx>
                          <wps:bodyPr wrap="square" rtlCol="0" anchor="ctr" anchorCtr="0">
                            <a:noAutofit/>
                          </wps:bodyPr>
                        </wps:wsp>
                      </wpg:grpSp>
                      <wps:wsp>
                        <wps:cNvPr id="106" name="文本框 28"/>
                        <wps:cNvSpPr txBox="1"/>
                        <wps:spPr>
                          <a:xfrm>
                            <a:off x="9226" y="75325"/>
                            <a:ext cx="7875" cy="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glow rad="330200">
                              <a:schemeClr val="bg1">
                                <a:lumMod val="85000"/>
                              </a:schemeClr>
                            </a:glow>
                          </a:effectLst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bidi="ar"/>
                                </w:rPr>
                                <w:t>拥有15年中外企业的高管经验，曾任国内最大的办公用品B2B公司亚商在线副总裁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eastAsia="zh-CN" w:bidi="ar"/>
                                </w:rPr>
                                <w:t>；担任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bidi="ar"/>
                                </w:rPr>
                                <w:t>世界500强欧迪办公（Office Depot）亚太区代理人力资源总监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eastAsia="zh-CN" w:bidi="ar"/>
                                </w:rPr>
                                <w:t>期间，负责欧迪办公亚太区中高层人力资源及领导力项目建设工作，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bidi="ar"/>
                                </w:rPr>
                                <w:t>在团队领导方面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eastAsia="zh-CN" w:bidi="ar"/>
                                </w:rPr>
                                <w:t>有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bidi="ar"/>
                                </w:rPr>
                                <w:t>丰富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eastAsia="zh-CN" w:bidi="ar"/>
                                </w:rPr>
                                <w:t>的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bidi="ar"/>
                                </w:rPr>
                                <w:t>经验。多家企业常年管理顾问、高管一对一教练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eastAsia="zh-CN" w:bidi="ar"/>
                                </w:rPr>
                                <w:t>。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</w:p>
                            <w:p>
                              <w:pPr>
                                <w:pStyle w:val="10"/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 w:val="0"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30" w:line="400" w:lineRule="exact"/>
                                <w:ind w:leftChars="0"/>
                                <w:textAlignment w:val="auto"/>
                                <w:rPr>
                                  <w:rFonts w:hint="default" w:ascii="思源黑体 CN Regular" w:hAnsi="思源黑体 CN Regular" w:eastAsia="思源黑体 CN Regular" w:cs="思源黑体 CN Regular"/>
                                  <w:color w:val="auto"/>
                                  <w:spacing w:val="11"/>
                                  <w:kern w:val="2"/>
                                  <w:sz w:val="21"/>
                                  <w:szCs w:val="21"/>
                                  <w:lang w:val="en-US" w:eastAsia="zh-CN" w:bidi="ar-SA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</w:pP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7.35pt;margin-top:228.65pt;height:121.4pt;width:405.45pt;z-index:251688960;mso-width-relative:page;mso-height-relative:page;" coordorigin="9127,74700" coordsize="8109,2428" o:gfxdata="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">
                <o:lock v:ext="edit" aspectratio="f"/>
                <v:roundrect id="矩形 1" o:spid="_x0000_s1026" o:spt="2" style="position:absolute;left:9189;top:75290;height:1814;width:8047;v-text-anchor:middle;" fillcolor="#FFFFFF [3212]" filled="t" stroked="f" coordsize="21600,21600" arcsize="0.092962962962963" o:gfxdata="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AWq28AAAA&#10;3AAAAA8AAAAAAAAAAQAgAAAAIgAAAGRycy9kb3ducmV2LnhtbFBLAQIUABQAAAAIAIdO4kAzLwWe&#10;OwAAADkAAAAQAAAAAAAAAAEAIAAAAAsBAABkcnMvc2hhcGV4bWwueG1sUEsFBgAAAAAGAAYAWwEA&#10;ALUDAAAAAA==&#10;">
                  <v:fill type="gradient" on="t" color2="#FFFFFF [3212]" focus="100%" focussize="0,0" rotate="t"/>
                  <v:stroke on="f" weight="1pt" miterlimit="8" joinstyle="miter"/>
                  <v:imagedata o:title=""/>
                  <o:lock v:ext="edit" aspectratio="f"/>
                  <v:shadow on="t" type="perspective" color="#BFBFBF [2412]" opacity="11796f" offset="8.63204724409449pt,8.33590551181102pt" origin="0f,32768f" matrix="32768f,0f,0f,32768f"/>
                </v:roundrect>
                <v:group id="组合 156" o:spid="_x0000_s1026" o:spt="203" style="position:absolute;left:9127;top:74700;height:592;width:1661;" coordorigin="1291854,2174232" coordsize="928938,535618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<o:lock v:ext="edit" aspectratio="f"/>
                  <v:roundrect id="矩形: 圆角 157" o:spid="_x0000_s1026" o:spt="2" style="position:absolute;left:1291854;top:2325329;height:384521;width:928938;v-text-anchor:middle;" fillcolor="#DC473E [3204]" filled="t" stroked="t" coordsize="21600,21600" arcsize="0.5" o:gfxdata="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wSNy/&#10;AAAA3AAAAA8AAAAAAAAAAQAgAAAAIgAAAGRycy9kb3ducmV2LnhtbFBLAQIUABQAAAAIAIdO4kAz&#10;LwWeOwAAADkAAAAQAAAAAAAAAAEAIAAAAA4BAABkcnMvc2hhcGV4bWwueG1sUEsFBgAAAAAGAAYA&#10;WwEAALgDAAAAAA==&#10;">
                    <v:fill type="gradient" on="t" color2="#B32920 [2404]" angle="45" focus="100%" focussize="0,0" rotate="t"/>
                    <v:stroke weight="1pt" color="#DC473E [3204]" miterlimit="8" joinstyle="miter"/>
                    <v:imagedata o:title=""/>
                    <o:lock v:ext="edit" aspectratio="f"/>
                  </v:roundrect>
                  <v:shape id="文本框 158" o:spid="_x0000_s1026" o:spt="202" type="#_x0000_t202" style="position:absolute;left:1304158;top:2174232;height:512092;width:898738;v-text-anchor:middle;" filled="f" stroked="f" coordsize="21600,21600" o:gfxdata="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Jk1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insoku/>
                            <w:ind w:left="0"/>
                            <w:jc w:val="center"/>
                            <w:rPr>
                              <w:rFonts w:hint="eastAsia" w:ascii="思源黑体 CN Bold" w:hAnsi="思源黑体 CN Bold" w:eastAsia="思源黑体 CN Bold" w:cs="思源黑体 CN Bold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FFFFFF" w:themeColor="background1"/>
                              <w:kern w:val="24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实战经验</w:t>
                          </w:r>
                        </w:p>
                      </w:txbxContent>
                    </v:textbox>
                  </v:shape>
                </v:group>
                <v:shape id="文本框 28" o:spid="_x0000_s1026" o:spt="202" type="#_x0000_t202" style="position:absolute;left:9226;top:75325;height:1803;width:7875;" filled="f" stroked="f" coordsize="21600,21600" o:gfxdata="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slg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bidi="ar"/>
                          </w:rPr>
                          <w:t>拥有15年中外企业的高管经验，曾任国内最大的办公用品B2B公司亚商在线副总裁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eastAsia="zh-CN" w:bidi="ar"/>
                          </w:rPr>
                          <w:t>；担任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bidi="ar"/>
                          </w:rPr>
                          <w:t>世界500强欧迪办公（Office Depot）亚太区代理人力资源总监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eastAsia="zh-CN" w:bidi="ar"/>
                          </w:rPr>
                          <w:t>期间，负责欧迪办公亚太区中高层人力资源及领导力项目建设工作，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bidi="ar"/>
                          </w:rPr>
                          <w:t>在团队领导方面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eastAsia="zh-CN" w:bidi="ar"/>
                          </w:rPr>
                          <w:t>有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bidi="ar"/>
                          </w:rPr>
                          <w:t>丰富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eastAsia="zh-CN" w:bidi="ar"/>
                          </w:rPr>
                          <w:t>的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bidi="ar"/>
                          </w:rPr>
                          <w:t>经验。多家企业常年管理顾问、高管一对一教练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eastAsia="zh-CN" w:bidi="ar"/>
                          </w:rPr>
                          <w:t>。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</w:p>
                      <w:p>
                        <w:pPr>
                          <w:pStyle w:val="10"/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 w:val="0"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30" w:line="400" w:lineRule="exact"/>
                          <w:ind w:leftChars="0"/>
                          <w:textAlignment w:val="auto"/>
                          <w:rPr>
                            <w:rFonts w:hint="default" w:ascii="思源黑体 CN Regular" w:hAnsi="思源黑体 CN Regular" w:eastAsia="思源黑体 CN Regular" w:cs="思源黑体 CN Regular"/>
                            <w:color w:val="auto"/>
                            <w:spacing w:val="11"/>
                            <w:kern w:val="2"/>
                            <w:sz w:val="21"/>
                            <w:szCs w:val="21"/>
                            <w:lang w:val="en-US" w:eastAsia="zh-CN" w:bidi="ar-SA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7959090</wp:posOffset>
                </wp:positionV>
                <wp:extent cx="5066030" cy="1092200"/>
                <wp:effectExtent l="76835" t="0" r="95885" b="335915"/>
                <wp:wrapNone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1092202"/>
                          <a:chOff x="9292" y="81367"/>
                          <a:chExt cx="7978" cy="1720"/>
                        </a:xfrm>
                      </wpg:grpSpPr>
                      <wps:wsp>
                        <wps:cNvPr id="124" name="矩形 1"/>
                        <wps:cNvSpPr/>
                        <wps:spPr>
                          <a:xfrm>
                            <a:off x="9292" y="82010"/>
                            <a:ext cx="7978" cy="1077"/>
                          </a:xfrm>
                          <a:prstGeom prst="roundRect">
                            <a:avLst>
                              <a:gd name="adj" fmla="val 7780"/>
                            </a:avLst>
                          </a:prstGeom>
                          <a:gradFill flip="none" rotWithShape="1">
                            <a:gsLst>
                              <a:gs pos="22000">
                                <a:schemeClr val="bg1"/>
                              </a:gs>
                              <a:gs pos="82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glow rad="76200">
                              <a:schemeClr val="bg1">
                                <a:lumMod val="75000"/>
                                <a:alpha val="41000"/>
                              </a:schemeClr>
                            </a:glow>
                            <a:outerShdw blurRad="355600" dist="152400" dir="2640000" sx="50000" sy="50000" rotWithShape="0">
                              <a:schemeClr val="bg1">
                                <a:lumMod val="75000"/>
                                <a:alpha val="18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26" name="组合 156"/>
                        <wpg:cNvGrpSpPr/>
                        <wpg:grpSpPr>
                          <a:xfrm rot="0">
                            <a:off x="9292" y="81367"/>
                            <a:ext cx="1661" cy="615"/>
                            <a:chOff x="1291854" y="2153424"/>
                            <a:chExt cx="928938" cy="556426"/>
                          </a:xfrm>
                        </wpg:grpSpPr>
                        <wps:wsp>
                          <wps:cNvPr id="128" name="矩形: 圆角 157"/>
                          <wps:cNvSpPr/>
                          <wps:spPr>
                            <a:xfrm>
                              <a:off x="1291854" y="2325329"/>
                              <a:ext cx="928938" cy="3845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75000"/>
                                  </a:schemeClr>
                                </a:gs>
                                <a:gs pos="34000">
                                  <a:schemeClr val="accent1"/>
                                </a:gs>
                              </a:gsLst>
                              <a:lin ang="2700000" scaled="1"/>
                            </a:gra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9" name="文本框 158"/>
                          <wps:cNvSpPr txBox="1"/>
                          <wps:spPr>
                            <a:xfrm>
                              <a:off x="1304158" y="2153424"/>
                              <a:ext cx="898738" cy="54918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/>
                                  <w:jc w:val="center"/>
                                  <w:rPr>
                                    <w:rFonts w:hint="default" w:ascii="思源黑体 CN Bold" w:hAnsi="思源黑体 CN Bold" w:eastAsia="思源黑体 CN Bold" w:cs="思源黑体 CN Bold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服务客户</w:t>
                                </w:r>
                              </w:p>
                            </w:txbxContent>
                          </wps:txbx>
                          <wps:bodyPr wrap="square" rtlCol="0" anchor="ctr" anchorCtr="0">
                            <a:noAutofit/>
                          </wps:bodyPr>
                        </wps:wsp>
                      </wpg:grpSp>
                      <wps:wsp>
                        <wps:cNvPr id="130" name="文本框 28"/>
                        <wps:cNvSpPr txBox="1"/>
                        <wps:spPr>
                          <a:xfrm>
                            <a:off x="9391" y="82020"/>
                            <a:ext cx="7712" cy="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glow rad="330200">
                              <a:schemeClr val="bg1">
                                <a:lumMod val="85000"/>
                              </a:schemeClr>
                            </a:glow>
                          </a:effectLst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思源黑体 CN Regular" w:hAnsi="思源黑体 CN Regular" w:eastAsia="思源黑体 CN Regular" w:cs="思源黑体 CN Regular"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bidi="ar"/>
                                </w:rPr>
                                <w:t>百度、中国电信、三星、搜狐、高德软件、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eastAsia="zh-CN" w:bidi="ar"/>
                                </w:rPr>
                                <w:t>百世物流、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bidi="ar"/>
                                </w:rPr>
                                <w:t>海康威视、顺丰优选、中石化、阳光保险、中国运载火箭研究院、中国远大集团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eastAsia="zh-CN" w:bidi="ar"/>
                                </w:rPr>
                                <w:t>、中青旅……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2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pStyle w:val="10"/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 w:val="0"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30" w:line="400" w:lineRule="exact"/>
                                <w:ind w:leftChars="0"/>
                                <w:textAlignment w:val="auto"/>
                                <w:rPr>
                                  <w:rFonts w:hint="default" w:ascii="思源黑体 CN Regular" w:hAnsi="思源黑体 CN Regular" w:eastAsia="思源黑体 CN Regular" w:cs="思源黑体 CN Regular"/>
                                  <w:color w:val="auto"/>
                                  <w:spacing w:val="11"/>
                                  <w:kern w:val="2"/>
                                  <w:sz w:val="21"/>
                                  <w:szCs w:val="21"/>
                                  <w:lang w:val="en-US" w:eastAsia="zh-CN" w:bidi="ar-SA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</w:pP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6pt;margin-top:626.7pt;height:86pt;width:398.9pt;z-index:251692032;mso-width-relative:page;mso-height-relative:page;" coordorigin="9292,81367" coordsize="7978,1720" o:gfxdata="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">
                <o:lock v:ext="edit" aspectratio="f"/>
                <v:roundrect id="矩形 1" o:spid="_x0000_s1026" o:spt="2" style="position:absolute;left:9292;top:82010;height:1077;width:7978;v-text-anchor:middle;" fillcolor="#FFFFFF [3212]" filled="t" stroked="f" coordsize="21600,21600" arcsize="0.0777777777777778" o:gfxdata="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/1n28AAAA&#10;3AAAAA8AAAAAAAAAAQAgAAAAIgAAAGRycy9kb3ducmV2LnhtbFBLAQIUABQAAAAIAIdO4kAzLwWe&#10;OwAAADkAAAAQAAAAAAAAAAEAIAAAAAsBAABkcnMvc2hhcGV4bWwueG1sUEsFBgAAAAAGAAYAWwEA&#10;ALUDAAAAAA==&#10;">
                  <v:fill type="gradient" on="t" color2="#FFFFFF [3212]" focus="100%" focussize="0,0" rotate="t"/>
                  <v:stroke on="f" weight="1pt" miterlimit="8" joinstyle="miter"/>
                  <v:imagedata o:title=""/>
                  <o:lock v:ext="edit" aspectratio="f"/>
                  <v:shadow on="t" type="perspective" color="#BFBFBF [2412]" opacity="11796f" offset="8.63204724409449pt,8.33590551181102pt" origin="0f,32768f" matrix="32768f,0f,0f,32768f"/>
                </v:roundrect>
                <v:group id="组合 156" o:spid="_x0000_s1026" o:spt="203" style="position:absolute;left:9292;top:81367;height:615;width:1661;" coordorigin="1291854,2153424" coordsize="928938,556426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<o:lock v:ext="edit" aspectratio="f"/>
                  <v:roundrect id="矩形: 圆角 157" o:spid="_x0000_s1026" o:spt="2" style="position:absolute;left:1291854;top:2325329;height:384521;width:928938;v-text-anchor:middle;" fillcolor="#DC473E [3204]" filled="t" stroked="t" coordsize="21600,21600" arcsize="0.5" o:gfxdata="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djuhvQAA&#10;ANwAAAAPAAAAAAAAAAEAIAAAACIAAABkcnMvZG93bnJldi54bWxQSwECFAAUAAAACACHTuJAMy8F&#10;njsAAAA5AAAAEAAAAAAAAAABACAAAAAMAQAAZHJzL3NoYXBleG1sLnhtbFBLBQYAAAAABgAGAFsB&#10;AAC2AwAAAAA=&#10;">
                    <v:fill type="gradient" on="t" color2="#B32920 [2404]" angle="45" focus="100%" focussize="0,0" rotate="t"/>
                    <v:stroke weight="1pt" color="#DC473E [3204]" miterlimit="8" joinstyle="miter"/>
                    <v:imagedata o:title=""/>
                    <o:lock v:ext="edit" aspectratio="f"/>
                  </v:roundrect>
                  <v:shape id="文本框 158" o:spid="_x0000_s1026" o:spt="202" type="#_x0000_t202" style="position:absolute;left:1304158;top:2153424;height:549188;width:898738;v-text-anchor:middle;" filled="f" stroked="f" coordsize="21600,21600" o:gfxdata="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/gK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insoku/>
                            <w:ind w:left="0"/>
                            <w:jc w:val="center"/>
                            <w:rPr>
                              <w:rFonts w:hint="default" w:ascii="思源黑体 CN Bold" w:hAnsi="思源黑体 CN Bold" w:eastAsia="思源黑体 CN Bold" w:cs="思源黑体 CN Bold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FFFFFF" w:themeColor="background1"/>
                              <w:kern w:val="24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服务客户</w:t>
                          </w:r>
                        </w:p>
                      </w:txbxContent>
                    </v:textbox>
                  </v:shape>
                </v:group>
                <v:shape id="文本框 28" o:spid="_x0000_s1026" o:spt="202" type="#_x0000_t202" style="position:absolute;left:9391;top:82020;height:1001;width:7712;" filled="f" stroked="f" coordsize="21600,21600" o:gfxdata="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LS0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思源黑体 CN Regular" w:hAnsi="思源黑体 CN Regular" w:eastAsia="思源黑体 CN Regular" w:cs="思源黑体 CN Regular"/>
                            <w:bCs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bidi="ar"/>
                          </w:rPr>
                          <w:t>百度、中国电信、三星、搜狐、高德软件、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eastAsia="zh-CN" w:bidi="ar"/>
                          </w:rPr>
                          <w:t>百世物流、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bidi="ar"/>
                          </w:rPr>
                          <w:t>海康威视、顺丰优选、中石化、阳光保险、中国运载火箭研究院、中国远大集团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eastAsia="zh-CN" w:bidi="ar"/>
                          </w:rPr>
                          <w:t>、中青旅……</w:t>
                        </w:r>
                      </w:p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Cs w:val="22"/>
                            <w:lang w:eastAsia="zh-CN"/>
                          </w:rPr>
                        </w:pPr>
                      </w:p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szCs w:val="21"/>
                          </w:rPr>
                        </w:pPr>
                      </w:p>
                      <w:p>
                        <w:pPr>
                          <w:pStyle w:val="10"/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 w:val="0"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30" w:line="400" w:lineRule="exact"/>
                          <w:ind w:leftChars="0"/>
                          <w:textAlignment w:val="auto"/>
                          <w:rPr>
                            <w:rFonts w:hint="default" w:ascii="思源黑体 CN Regular" w:hAnsi="思源黑体 CN Regular" w:eastAsia="思源黑体 CN Regular" w:cs="思源黑体 CN Regular"/>
                            <w:color w:val="auto"/>
                            <w:spacing w:val="11"/>
                            <w:kern w:val="2"/>
                            <w:sz w:val="21"/>
                            <w:szCs w:val="21"/>
                            <w:lang w:val="en-US" w:eastAsia="zh-CN" w:bidi="ar-SA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5830570</wp:posOffset>
                </wp:positionV>
                <wp:extent cx="5066030" cy="1057275"/>
                <wp:effectExtent l="76835" t="0" r="95885" b="333375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1057275"/>
                          <a:chOff x="9292" y="81385"/>
                          <a:chExt cx="7978" cy="1665"/>
                        </a:xfrm>
                      </wpg:grpSpPr>
                      <wps:wsp>
                        <wps:cNvPr id="53" name="矩形 1"/>
                        <wps:cNvSpPr/>
                        <wps:spPr>
                          <a:xfrm>
                            <a:off x="9292" y="82010"/>
                            <a:ext cx="7978" cy="1040"/>
                          </a:xfrm>
                          <a:prstGeom prst="roundRect">
                            <a:avLst>
                              <a:gd name="adj" fmla="val 12596"/>
                            </a:avLst>
                          </a:prstGeom>
                          <a:gradFill flip="none" rotWithShape="1">
                            <a:gsLst>
                              <a:gs pos="22000">
                                <a:schemeClr val="bg1"/>
                              </a:gs>
                              <a:gs pos="82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glow rad="76200">
                              <a:schemeClr val="bg1">
                                <a:lumMod val="75000"/>
                                <a:alpha val="41000"/>
                              </a:schemeClr>
                            </a:glow>
                            <a:outerShdw blurRad="355600" dist="152400" dir="2640000" sx="50000" sy="50000" rotWithShape="0">
                              <a:schemeClr val="bg1">
                                <a:lumMod val="75000"/>
                                <a:alpha val="18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5" name="组合 156"/>
                        <wpg:cNvGrpSpPr/>
                        <wpg:grpSpPr>
                          <a:xfrm rot="0">
                            <a:off x="9292" y="81385"/>
                            <a:ext cx="1661" cy="710"/>
                            <a:chOff x="1291854" y="2169709"/>
                            <a:chExt cx="928938" cy="642378"/>
                          </a:xfrm>
                        </wpg:grpSpPr>
                        <wps:wsp>
                          <wps:cNvPr id="56" name="矩形: 圆角 157"/>
                          <wps:cNvSpPr/>
                          <wps:spPr>
                            <a:xfrm>
                              <a:off x="1291854" y="2325329"/>
                              <a:ext cx="928938" cy="3845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75000"/>
                                  </a:schemeClr>
                                </a:gs>
                                <a:gs pos="34000">
                                  <a:schemeClr val="accent1"/>
                                </a:gs>
                              </a:gsLst>
                              <a:lin ang="2700000" scaled="1"/>
                            </a:gra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7" name="文本框 158"/>
                          <wps:cNvSpPr txBox="1"/>
                          <wps:spPr>
                            <a:xfrm>
                              <a:off x="1304158" y="2169709"/>
                              <a:ext cx="898738" cy="6423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/>
                                  <w:jc w:val="center"/>
                                  <w:rPr>
                                    <w:rFonts w:hint="default" w:ascii="思源黑体 CN Bold" w:hAnsi="思源黑体 CN Bold" w:eastAsia="思源黑体 CN Bold" w:cs="思源黑体 CN Bold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授课特点</w:t>
                                </w:r>
                              </w:p>
                            </w:txbxContent>
                          </wps:txbx>
                          <wps:bodyPr wrap="square" rtlCol="0" anchor="ctr" anchorCtr="0">
                            <a:noAutofit/>
                          </wps:bodyPr>
                        </wps:wsp>
                      </wpg:grpSp>
                      <wps:wsp>
                        <wps:cNvPr id="58" name="文本框 28"/>
                        <wps:cNvSpPr txBox="1"/>
                        <wps:spPr>
                          <a:xfrm>
                            <a:off x="9391" y="82020"/>
                            <a:ext cx="7712" cy="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glow rad="330200">
                              <a:schemeClr val="bg1">
                                <a:lumMod val="85000"/>
                              </a:schemeClr>
                            </a:glow>
                          </a:effectLst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bidi="ar"/>
                                </w:rPr>
                                <w:t>擅长将专业理论与中外企业实操管理经验相结合，台风稳健，互动性强，以教练式培训的方式，注重培训效果转化和落地。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default" w:ascii="思源黑体 CN Regular" w:hAnsi="思源黑体 CN Regular" w:eastAsia="思源黑体 CN Regular" w:cs="思源黑体 CN Regular"/>
                                  <w:color w:val="auto"/>
                                  <w:spacing w:val="11"/>
                                  <w:kern w:val="2"/>
                                  <w:sz w:val="21"/>
                                  <w:szCs w:val="21"/>
                                  <w:lang w:val="en-US" w:eastAsia="zh-CN" w:bidi="ar-SA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</w:pP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6pt;margin-top:459.1pt;height:83.25pt;width:398.9pt;z-index:251708416;mso-width-relative:page;mso-height-relative:page;" coordorigin="9292,81385" coordsize="7978,1665" o:gfxdata="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">
                <o:lock v:ext="edit" aspectratio="f"/>
                <v:roundrect id="矩形 1" o:spid="_x0000_s1026" o:spt="2" style="position:absolute;left:9292;top:82010;height:1040;width:7978;v-text-anchor:middle;" fillcolor="#FFFFFF [3212]" filled="t" stroked="f" coordsize="21600,21600" arcsize="0.125972222222222" o:gfxdata="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JPqi8AAAA&#10;2wAAAA8AAAAAAAAAAQAgAAAAIgAAAGRycy9kb3ducmV2LnhtbFBLAQIUABQAAAAIAIdO4kAzLwWe&#10;OwAAADkAAAAQAAAAAAAAAAEAIAAAAAsBAABkcnMvc2hhcGV4bWwueG1sUEsFBgAAAAAGAAYAWwEA&#10;ALUDAAAAAA==&#10;">
                  <v:fill type="gradient" on="t" color2="#FFFFFF [3212]" focus="100%" focussize="0,0" rotate="t"/>
                  <v:stroke on="f" weight="1pt" miterlimit="8" joinstyle="miter"/>
                  <v:imagedata o:title=""/>
                  <o:lock v:ext="edit" aspectratio="f"/>
                  <v:shadow on="t" type="perspective" color="#BFBFBF [2412]" opacity="11796f" offset="8.63204724409449pt,8.33590551181102pt" origin="0f,32768f" matrix="32768f,0f,0f,32768f"/>
                </v:roundrect>
                <v:group id="组合 156" o:spid="_x0000_s1026" o:spt="203" style="position:absolute;left:9292;top:81385;height:710;width:1661;" coordorigin="1291854,2169709" coordsize="928938,642378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矩形: 圆角 157" o:spid="_x0000_s1026" o:spt="2" style="position:absolute;left:1291854;top:2325329;height:384521;width:928938;v-text-anchor:middle;" fillcolor="#DC473E [3204]" filled="t" stroked="t" coordsize="21600,21600" arcsize="0.5" o:gfxdata="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gPWgvQAA&#10;ANsAAAAPAAAAAAAAAAEAIAAAACIAAABkcnMvZG93bnJldi54bWxQSwECFAAUAAAACACHTuJAMy8F&#10;njsAAAA5AAAAEAAAAAAAAAABACAAAAAMAQAAZHJzL3NoYXBleG1sLnhtbFBLBQYAAAAABgAGAFsB&#10;AAC2AwAAAAA=&#10;">
                    <v:fill type="gradient" on="t" color2="#B32920 [2404]" angle="45" focus="100%" focussize="0,0" rotate="t"/>
                    <v:stroke weight="1pt" color="#DC473E [3204]" miterlimit="8" joinstyle="miter"/>
                    <v:imagedata o:title=""/>
                    <o:lock v:ext="edit" aspectratio="f"/>
                  </v:roundrect>
                  <v:shape id="文本框 158" o:spid="_x0000_s1026" o:spt="202" type="#_x0000_t202" style="position:absolute;left:1304158;top:2169709;height:642378;width:898738;v-text-anchor:middle;" filled="f" stroked="f" coordsize="21600,21600" o:gfxdata="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Tf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insoku/>
                            <w:ind w:left="0"/>
                            <w:jc w:val="center"/>
                            <w:rPr>
                              <w:rFonts w:hint="default" w:ascii="思源黑体 CN Bold" w:hAnsi="思源黑体 CN Bold" w:eastAsia="思源黑体 CN Bold" w:cs="思源黑体 CN Bold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FFFFFF" w:themeColor="background1"/>
                              <w:kern w:val="24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授课特点</w:t>
                          </w:r>
                        </w:p>
                      </w:txbxContent>
                    </v:textbox>
                  </v:shape>
                </v:group>
                <v:shape id="文本框 28" o:spid="_x0000_s1026" o:spt="202" type="#_x0000_t202" style="position:absolute;left:9391;top:82020;height:993;width:7712;" filled="f" stroked="f" coordsize="21600,21600" o:gfxdata="UEsDBAoAAAAAAIdO4kAAAAAAAAAAAAAAAAAEAAAAZHJzL1BLAwQUAAAACACHTuJAK68zML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5j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rzMw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bidi="ar"/>
                          </w:rPr>
                          <w:t>擅长将专业理论与中外企业实操管理经验相结合，台风稳健，互动性强，以教练式培训的方式，注重培训效果转化和落地。</w:t>
                        </w:r>
                      </w:p>
                      <w:p>
                        <w:pPr>
                          <w:spacing w:line="400" w:lineRule="exact"/>
                          <w:rPr>
                            <w:rFonts w:hint="default" w:ascii="思源黑体 CN Regular" w:hAnsi="思源黑体 CN Regular" w:eastAsia="思源黑体 CN Regular" w:cs="思源黑体 CN Regular"/>
                            <w:color w:val="auto"/>
                            <w:spacing w:val="11"/>
                            <w:kern w:val="2"/>
                            <w:sz w:val="21"/>
                            <w:szCs w:val="21"/>
                            <w:lang w:val="en-US" w:eastAsia="zh-CN" w:bidi="ar-SA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4444365</wp:posOffset>
                </wp:positionV>
                <wp:extent cx="5066030" cy="1387475"/>
                <wp:effectExtent l="76835" t="0" r="95885" b="346075"/>
                <wp:wrapNone/>
                <wp:docPr id="163" name="组合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1387476"/>
                          <a:chOff x="9292" y="79576"/>
                          <a:chExt cx="7978" cy="2185"/>
                        </a:xfrm>
                      </wpg:grpSpPr>
                      <wps:wsp>
                        <wps:cNvPr id="107" name="矩形 1"/>
                        <wps:cNvSpPr/>
                        <wps:spPr>
                          <a:xfrm>
                            <a:off x="9292" y="80187"/>
                            <a:ext cx="7978" cy="1574"/>
                          </a:xfrm>
                          <a:prstGeom prst="roundRect">
                            <a:avLst>
                              <a:gd name="adj" fmla="val 9054"/>
                            </a:avLst>
                          </a:prstGeom>
                          <a:gradFill flip="none" rotWithShape="1">
                            <a:gsLst>
                              <a:gs pos="22000">
                                <a:schemeClr val="bg1"/>
                              </a:gs>
                              <a:gs pos="82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glow rad="76200">
                              <a:schemeClr val="bg1">
                                <a:lumMod val="75000"/>
                                <a:alpha val="41000"/>
                              </a:schemeClr>
                            </a:glow>
                            <a:outerShdw blurRad="355600" dist="152400" dir="2640000" sx="50000" sy="50000" rotWithShape="0">
                              <a:schemeClr val="bg1">
                                <a:lumMod val="75000"/>
                                <a:alpha val="18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8" name="组合 156"/>
                        <wpg:cNvGrpSpPr/>
                        <wpg:grpSpPr>
                          <a:xfrm rot="0">
                            <a:off x="9292" y="79576"/>
                            <a:ext cx="1661" cy="583"/>
                            <a:chOff x="1291854" y="2182375"/>
                            <a:chExt cx="928938" cy="527475"/>
                          </a:xfrm>
                        </wpg:grpSpPr>
                        <wps:wsp>
                          <wps:cNvPr id="109" name="矩形: 圆角 157"/>
                          <wps:cNvSpPr/>
                          <wps:spPr>
                            <a:xfrm>
                              <a:off x="1291854" y="2325329"/>
                              <a:ext cx="928938" cy="3845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75000"/>
                                  </a:schemeClr>
                                </a:gs>
                                <a:gs pos="34000">
                                  <a:schemeClr val="accent1"/>
                                </a:gs>
                              </a:gsLst>
                              <a:lin ang="2700000" scaled="1"/>
                            </a:gra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0" name="文本框 158"/>
                          <wps:cNvSpPr txBox="1"/>
                          <wps:spPr>
                            <a:xfrm>
                              <a:off x="1304158" y="2182375"/>
                              <a:ext cx="898738" cy="52294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/>
                                  <w:jc w:val="center"/>
                                  <w:rPr>
                                    <w:rFonts w:hint="default" w:ascii="思源黑体 CN Bold" w:hAnsi="思源黑体 CN Bold" w:eastAsia="思源黑体 CN Bold" w:cs="思源黑体 CN Bold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专业背景</w:t>
                                </w:r>
                              </w:p>
                            </w:txbxContent>
                          </wps:txbx>
                          <wps:bodyPr wrap="square" rtlCol="0" anchor="ctr" anchorCtr="0">
                            <a:noAutofit/>
                          </wps:bodyPr>
                        </wps:wsp>
                      </wpg:grpSp>
                      <wps:wsp>
                        <wps:cNvPr id="111" name="文本框 28"/>
                        <wps:cNvSpPr txBox="1"/>
                        <wps:spPr>
                          <a:xfrm>
                            <a:off x="9391" y="80263"/>
                            <a:ext cx="7681" cy="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glow rad="330200">
                              <a:schemeClr val="bg1">
                                <a:lumMod val="85000"/>
                              </a:schemeClr>
                            </a:glow>
                          </a:effectLst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lang w:bidi="ar"/>
                                </w:rPr>
                                <w:t>专注于领导力发展研究，已获得美国宇航局4D领导力课程认证培训导师、领越领导力认证导师、加拿大埃里克森教练学院认证教练等授课资格、美国Table Group国际版权课程《克服团队协作的五种障碍》认证导师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。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color w:val="auto"/>
                                  <w:spacing w:val="11"/>
                                  <w:kern w:val="2"/>
                                  <w:sz w:val="21"/>
                                  <w:szCs w:val="21"/>
                                  <w:lang w:val="en-US" w:eastAsia="zh-CN" w:bidi="ar-SA"/>
                                </w:rPr>
                              </w:pPr>
                            </w:p>
                            <w:p>
                              <w:pPr>
                                <w:pStyle w:val="10"/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 w:val="0"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30" w:line="400" w:lineRule="exact"/>
                                <w:ind w:leftChars="0"/>
                                <w:textAlignment w:val="auto"/>
                                <w:rPr>
                                  <w:rFonts w:hint="default" w:ascii="思源黑体 CN Regular" w:hAnsi="思源黑体 CN Regular" w:eastAsia="思源黑体 CN Regular" w:cs="思源黑体 CN Regular"/>
                                  <w:color w:val="auto"/>
                                  <w:spacing w:val="11"/>
                                  <w:kern w:val="2"/>
                                  <w:sz w:val="21"/>
                                  <w:szCs w:val="21"/>
                                  <w:lang w:val="en-US" w:eastAsia="zh-CN" w:bidi="ar-SA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</w:pP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6pt;margin-top:349.95pt;height:109.25pt;width:398.9pt;z-index:251689984;mso-width-relative:page;mso-height-relative:page;" coordorigin="9292,79576" coordsize="7978,2185" o:gfxdata="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">
                <o:lock v:ext="edit" aspectratio="f"/>
                <v:roundrect id="矩形 1" o:spid="_x0000_s1026" o:spt="2" style="position:absolute;left:9292;top:80187;height:1574;width:7978;v-text-anchor:middle;" fillcolor="#FFFFFF [3212]" filled="t" stroked="f" coordsize="21600,21600" arcsize="0.0905555555555556" o:gfxdata="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lQmS8AAAA&#10;3AAAAA8AAAAAAAAAAQAgAAAAIgAAAGRycy9kb3ducmV2LnhtbFBLAQIUABQAAAAIAIdO4kAzLwWe&#10;OwAAADkAAAAQAAAAAAAAAAEAIAAAAAsBAABkcnMvc2hhcGV4bWwueG1sUEsFBgAAAAAGAAYAWwEA&#10;ALUDAAAAAA==&#10;">
                  <v:fill type="gradient" on="t" color2="#FFFFFF [3212]" focus="100%" focussize="0,0" rotate="t"/>
                  <v:stroke on="f" weight="1pt" miterlimit="8" joinstyle="miter"/>
                  <v:imagedata o:title=""/>
                  <o:lock v:ext="edit" aspectratio="f"/>
                  <v:shadow on="t" type="perspective" color="#BFBFBF [2412]" opacity="11796f" offset="8.63204724409449pt,8.33590551181102pt" origin="0f,32768f" matrix="32768f,0f,0f,32768f"/>
                </v:roundrect>
                <v:group id="组合 156" o:spid="_x0000_s1026" o:spt="203" style="position:absolute;left:9292;top:79576;height:583;width:1661;" coordorigin="1291854,2182375" coordsize="928938,527475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矩形: 圆角 157" o:spid="_x0000_s1026" o:spt="2" style="position:absolute;left:1291854;top:2325329;height:384521;width:928938;v-text-anchor:middle;" fillcolor="#DC473E [3204]" filled="t" stroked="t" coordsize="21600,21600" arcsize="0.5" o:gfxdata="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Pwlq8AAAA&#10;3AAAAA8AAAAAAAAAAQAgAAAAIgAAAGRycy9kb3ducmV2LnhtbFBLAQIUABQAAAAIAIdO4kAzLwWe&#10;OwAAADkAAAAQAAAAAAAAAAEAIAAAAAsBAABkcnMvc2hhcGV4bWwueG1sUEsFBgAAAAAGAAYAWwEA&#10;ALUDAAAAAA==&#10;">
                    <v:fill type="gradient" on="t" color2="#B32920 [2404]" angle="45" focus="100%" focussize="0,0" rotate="t"/>
                    <v:stroke weight="1pt" color="#DC473E [3204]" miterlimit="8" joinstyle="miter"/>
                    <v:imagedata o:title=""/>
                    <o:lock v:ext="edit" aspectratio="f"/>
                  </v:roundrect>
                  <v:shape id="文本框 158" o:spid="_x0000_s1026" o:spt="202" type="#_x0000_t202" style="position:absolute;left:1304158;top:2182375;height:522949;width:898738;v-text-anchor:middle;" filled="f" stroked="f" coordsize="21600,21600" o:gfxdata="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mYMK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insoku/>
                            <w:ind w:left="0"/>
                            <w:jc w:val="center"/>
                            <w:rPr>
                              <w:rFonts w:hint="default" w:ascii="思源黑体 CN Bold" w:hAnsi="思源黑体 CN Bold" w:eastAsia="思源黑体 CN Bold" w:cs="思源黑体 CN Bold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FFFFFF" w:themeColor="background1"/>
                              <w:kern w:val="24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专业背景</w:t>
                          </w:r>
                        </w:p>
                      </w:txbxContent>
                    </v:textbox>
                  </v:shape>
                </v:group>
                <v:shape id="文本框 28" o:spid="_x0000_s1026" o:spt="202" type="#_x0000_t202" style="position:absolute;left:9391;top:80263;height:1411;width:7681;" filled="f" stroked="f" coordsize="21600,21600" o:gfxdata="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srK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lang w:bidi="ar"/>
                          </w:rPr>
                          <w:t>专注于领导力发展研究，已获得美国宇航局4D领导力课程认证培训导师、领越领导力认证导师、加拿大埃里克森教练学院认证教练等授课资格、美国Table Group国际版权课程《克服团队协作的五种障碍》认证导师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。</w:t>
                        </w:r>
                      </w:p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szCs w:val="21"/>
                          </w:rPr>
                        </w:pPr>
                      </w:p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color w:val="auto"/>
                            <w:spacing w:val="11"/>
                            <w:kern w:val="2"/>
                            <w:sz w:val="21"/>
                            <w:szCs w:val="21"/>
                            <w:lang w:val="en-US" w:eastAsia="zh-CN" w:bidi="ar-SA"/>
                          </w:rPr>
                        </w:pPr>
                      </w:p>
                      <w:p>
                        <w:pPr>
                          <w:pStyle w:val="10"/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 w:val="0"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30" w:line="400" w:lineRule="exact"/>
                          <w:ind w:leftChars="0"/>
                          <w:textAlignment w:val="auto"/>
                          <w:rPr>
                            <w:rFonts w:hint="default" w:ascii="思源黑体 CN Regular" w:hAnsi="思源黑体 CN Regular" w:eastAsia="思源黑体 CN Regular" w:cs="思源黑体 CN Regular"/>
                            <w:color w:val="auto"/>
                            <w:spacing w:val="11"/>
                            <w:kern w:val="2"/>
                            <w:sz w:val="21"/>
                            <w:szCs w:val="21"/>
                            <w:lang w:val="en-US" w:eastAsia="zh-CN" w:bidi="ar-SA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2921000</wp:posOffset>
                </wp:positionV>
                <wp:extent cx="6694170" cy="0"/>
                <wp:effectExtent l="0" t="0" r="0" b="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4170" cy="0"/>
                        </a:xfrm>
                        <a:prstGeom prst="straightConnector1">
                          <a:avLst/>
                        </a:prstGeom>
                        <a:ln w="19050" cap="rnd" cmpd="sng">
                          <a:solidFill>
                            <a:srgbClr val="A5A5A5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52.75pt;margin-top:230pt;height:0pt;width:527.1pt;z-index:251666432;mso-width-relative:page;mso-height-relative:page;" filled="f" stroked="t" coordsize="21600,21600" o:gfxdata="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MADH3YAAAADAEAAA8AAAAAAAAAAQAgAAAAIgAAAGRycy9k&#10;b3ducmV2LnhtbFBLAQIUABQAAAAIAIdO4kB/Bxc+AgIAAO8DAAAOAAAAAAAAAAEAIAAAACcBAABk&#10;cnMvZTJvRG9jLnhtbFBLBQYAAAAABgAGAFkBAACbBQAAAAA=&#10;">
                <v:fill on="f" focussize="0,0"/>
                <v:stroke weight="1.5pt" color="#A5A5A5" joinstyle="round" dashstyle="1 1" endcap="round"/>
                <v:imagedata o:title=""/>
                <o:lock v:ext="edit" aspectratio="f"/>
              </v:shape>
            </w:pict>
          </mc:Fallback>
        </mc:AlternateContent>
      </w:r>
      <w:bookmarkStart w:id="1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757555</wp:posOffset>
            </wp:positionV>
            <wp:extent cx="1523365" cy="1977390"/>
            <wp:effectExtent l="63500" t="44450" r="127635" b="149860"/>
            <wp:wrapNone/>
            <wp:docPr id="51" name="图片 51" descr="20190816苏进照片（最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0190816苏进照片（最新）"/>
                    <pic:cNvPicPr>
                      <a:picLocks noChangeAspect="1"/>
                    </pic:cNvPicPr>
                  </pic:nvPicPr>
                  <pic:blipFill>
                    <a:blip r:embed="rId10"/>
                    <a:srcRect l="35432" t="7318" r="17532" b="52054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lumMod val="50000"/>
                          <a:lumOff val="50000"/>
                          <a:alpha val="40000"/>
                        </a:schemeClr>
                      </a:glow>
                      <a:outerShdw blurRad="50800" dist="101600" dir="2700000" algn="tl" rotWithShape="0">
                        <a:schemeClr val="tx1">
                          <a:lumMod val="50000"/>
                          <a:lumOff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bookmarkEnd w:id="1"/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-1179830</wp:posOffset>
                </wp:positionH>
                <wp:positionV relativeFrom="paragraph">
                  <wp:posOffset>-125730</wp:posOffset>
                </wp:positionV>
                <wp:extent cx="2106930" cy="699135"/>
                <wp:effectExtent l="0" t="0" r="0" b="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99135"/>
                          <a:chOff x="1116" y="35575"/>
                          <a:chExt cx="3318" cy="1101"/>
                        </a:xfrm>
                      </wpg:grpSpPr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8" y="35776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2" name="文本框 32"/>
                        <wps:cNvSpPr txBox="1"/>
                        <wps:spPr>
                          <a:xfrm>
                            <a:off x="1116" y="35575"/>
                            <a:ext cx="968" cy="1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2120" y="35582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专家简介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9pt;margin-top:-9.9pt;height:55.05pt;width:165.9pt;z-index:251665408;mso-width-relative:page;mso-height-relative:page;" coordorigin="1116,35575" coordsize="3318,1101" o:gfxdata="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">
                <o:lock v:ext="edit" aspectratio="f"/>
                <v:shape id="Picture 4" o:spid="_x0000_s1026" o:spt="75" type="#_x0000_t75" style="position:absolute;left:1158;top:35776;height:723;width:3154;" filled="f" o:preferrelative="t" stroked="f" coordsize="21600,21600" o:gfxdata="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i1r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202" type="#_x0000_t202" style="position:absolute;left:1116;top:35575;height:1101;width:968;v-text-anchor:middle;" filled="f" stroked="f" coordsize="21600,21600" o:gfxdata="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UcN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05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20;top:35582;height:1075;width:2314;v-text-anchor:middle;" filled="f" stroked="f" coordsize="21600,21600" o:gfxdata="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Ah2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专家简介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br w:type="page"/>
      </w:r>
    </w:p>
    <w:p>
      <w:pPr>
        <w:rPr>
          <w:rFonts w:ascii="Times New Roman" w:hAnsi="Times New Roman" w:eastAsia="宋体" w:cs="Times New Roman"/>
          <w:szCs w:val="21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2310130</wp:posOffset>
            </wp:positionV>
            <wp:extent cx="163195" cy="114935"/>
            <wp:effectExtent l="0" t="0" r="8255" b="18415"/>
            <wp:wrapNone/>
            <wp:docPr id="46" name="图片 46" descr="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对"/>
                    <pic:cNvPicPr>
                      <a:picLocks noChangeAspect="1"/>
                    </pic:cNvPicPr>
                  </pic:nvPicPr>
                  <pic:blipFill>
                    <a:blip r:embed="rId11"/>
                    <a:srcRect l="10333" t="21067" r="9100" b="22733"/>
                    <a:stretch>
                      <a:fillRect/>
                    </a:stretch>
                  </pic:blipFill>
                  <pic:spPr>
                    <a:xfrm>
                      <a:off x="0" y="0"/>
                      <a:ext cx="16319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-889635</wp:posOffset>
                </wp:positionH>
                <wp:positionV relativeFrom="paragraph">
                  <wp:posOffset>815975</wp:posOffset>
                </wp:positionV>
                <wp:extent cx="6889115" cy="1981835"/>
                <wp:effectExtent l="6350" t="6350" r="0" b="12065"/>
                <wp:wrapNone/>
                <wp:docPr id="131" name="组合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115" cy="1981835"/>
                          <a:chOff x="732" y="94345"/>
                          <a:chExt cx="10849" cy="3121"/>
                        </a:xfrm>
                      </wpg:grpSpPr>
                      <wps:wsp>
                        <wps:cNvPr id="132" name="矩形 23"/>
                        <wps:cNvSpPr/>
                        <wps:spPr>
                          <a:xfrm>
                            <a:off x="6436" y="96714"/>
                            <a:ext cx="202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3" name="矩形 23"/>
                        <wps:cNvSpPr/>
                        <wps:spPr>
                          <a:xfrm>
                            <a:off x="8338" y="96696"/>
                            <a:ext cx="202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34" name="组合 13"/>
                        <wpg:cNvGrpSpPr/>
                        <wpg:grpSpPr>
                          <a:xfrm>
                            <a:off x="732" y="94345"/>
                            <a:ext cx="10849" cy="3121"/>
                            <a:chOff x="5094" y="94345"/>
                            <a:chExt cx="10849" cy="3121"/>
                          </a:xfrm>
                        </wpg:grpSpPr>
                        <wps:wsp>
                          <wps:cNvPr id="135" name="文本框 36"/>
                          <wps:cNvSpPr txBox="1"/>
                          <wps:spPr>
                            <a:xfrm>
                              <a:off x="6124" y="94353"/>
                              <a:ext cx="9494" cy="9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/>
                                  <w:bidi w:val="0"/>
                                  <w:adjustRightInd/>
                                  <w:snapToGrid/>
                                  <w:spacing w:line="340" w:lineRule="exact"/>
                                  <w:ind w:leftChars="0"/>
                                  <w:textAlignment w:val="auto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000000"/>
                                    <w:spacing w:val="0"/>
                                    <w:w w:val="100"/>
                                    <w:kern w:val="24"/>
                                    <w:position w:val="0"/>
                                    <w:sz w:val="20"/>
                                    <w:szCs w:val="20"/>
                                    <w:u w:val="none" w:color="auto"/>
                                    <w:vertAlign w:val="baseline"/>
                                    <w:lang w:val="en-US" w:eastAsia="zh-CN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0"/>
                                      </w14:gradFill>
                                    </w14:textFill>
                                  </w:rPr>
                                  <w:t>收费：</w:t>
                                </w: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000000"/>
                                    <w:spacing w:val="0"/>
                                    <w:w w:val="100"/>
                                    <w:kern w:val="24"/>
                                    <w:position w:val="0"/>
                                    <w:sz w:val="22"/>
                                    <w:szCs w:val="22"/>
                                    <w:u w:val="none" w:color="auto"/>
                                    <w:vertAlign w:val="baseline"/>
                                    <w:lang w:val="en-US" w:eastAsia="zh-CN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0"/>
                                      </w14:gradFill>
                                    </w14:textFill>
                                  </w:rPr>
                                  <w:t>5200元/人</w:t>
                                </w: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000000"/>
                                    <w:spacing w:val="0"/>
                                    <w:w w:val="100"/>
                                    <w:kern w:val="24"/>
                                    <w:position w:val="0"/>
                                    <w:sz w:val="24"/>
                                    <w:szCs w:val="24"/>
                                    <w:u w:val="none" w:color="auto"/>
                                    <w:vertAlign w:val="baseline"/>
                                    <w:lang w:val="en-US" w:eastAsia="zh-CN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0"/>
                                      </w14:gra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19"/>
                                    <w:szCs w:val="19"/>
                                  </w:rPr>
                                  <w:t>报名费包括学费、资料费；交通食宿费用自理。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/>
                                  <w:bidi w:val="0"/>
                                  <w:adjustRightInd/>
                                  <w:snapToGrid/>
                                  <w:spacing w:line="340" w:lineRule="exact"/>
                                  <w:ind w:leftChars="0"/>
                                  <w:textAlignment w:val="auto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19"/>
                                    <w:szCs w:val="19"/>
                                  </w:rPr>
                                  <w:t>因本次课程限定席位为</w:t>
                                </w: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000000"/>
                                    <w:spacing w:val="0"/>
                                    <w:w w:val="100"/>
                                    <w:kern w:val="24"/>
                                    <w:position w:val="0"/>
                                    <w:sz w:val="22"/>
                                    <w:szCs w:val="22"/>
                                    <w:u w:val="none" w:color="auto"/>
                                    <w:vertAlign w:val="baseline"/>
                                    <w:lang w:val="en-US" w:eastAsia="zh-CN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0"/>
                                      </w14:gradFill>
                                    </w14:textFill>
                                  </w:rPr>
                                  <w:t>50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19"/>
                                    <w:szCs w:val="19"/>
                                  </w:rPr>
                                  <w:t>位，名额有限，先报先得，请尽快申请课程。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0"/>
                                  </w:numPr>
                                  <w:autoSpaceDE w:val="0"/>
                                  <w:spacing w:line="400" w:lineRule="exact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36" name="组合 12"/>
                          <wpg:cNvGrpSpPr/>
                          <wpg:grpSpPr>
                            <a:xfrm>
                              <a:off x="5094" y="94345"/>
                              <a:ext cx="10849" cy="3121"/>
                              <a:chOff x="5094" y="94345"/>
                              <a:chExt cx="10849" cy="3121"/>
                            </a:xfrm>
                          </wpg:grpSpPr>
                          <wps:wsp>
                            <wps:cNvPr id="138" name="文本框 36"/>
                            <wps:cNvSpPr txBox="1"/>
                            <wps:spPr>
                              <a:xfrm>
                                <a:off x="6113" y="96543"/>
                                <a:ext cx="9412" cy="9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 w:val="0"/>
                                    <w:autoSpaceDN/>
                                    <w:bidi w:val="0"/>
                                    <w:adjustRightInd/>
                                    <w:snapToGrid/>
                                    <w:spacing w:line="340" w:lineRule="exact"/>
                                    <w:ind w:leftChars="0"/>
                                    <w:textAlignment w:val="auto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  <w:color w:val="000000"/>
                                      <w:spacing w:val="0"/>
                                      <w:w w:val="100"/>
                                      <w:kern w:val="24"/>
                                      <w:position w:val="0"/>
                                      <w:sz w:val="20"/>
                                      <w:szCs w:val="20"/>
                                      <w:u w:val="none" w:color="auto"/>
                                      <w:vertAlign w:val="baseline"/>
                                      <w:lang w:val="en-US" w:eastAsia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/>
                                            </w14:gs>
                                            <w14:gs w14:pos="100000">
                                              <w14:schemeClr w14:val="accent1">
                                                <w14:lumMod w14:val="75000"/>
                                              </w14:schemeClr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本课程可提供的学习工具包（打勾代表可提供）：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  <w:lang w:eastAsia="zh-CN"/>
                                    </w:rPr>
                                    <w:t>电子版学员讲义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 xml:space="preserve">      课后延展学习-书籍推荐   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 w:val="0"/>
                                    <w:autoSpaceDN/>
                                    <w:bidi w:val="0"/>
                                    <w:adjustRightInd/>
                                    <w:snapToGrid/>
                                    <w:spacing w:line="340" w:lineRule="exact"/>
                                    <w:textAlignment w:val="auto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（本课程由于特殊原因，不提供电子版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  <w:lang w:eastAsia="zh-CN"/>
                                    </w:rPr>
                                    <w:t>学员讲义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，敬请谅解。）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139" name="组合 127"/>
                            <wpg:cNvGrpSpPr/>
                            <wpg:grpSpPr>
                              <a:xfrm rot="0">
                                <a:off x="5094" y="94345"/>
                                <a:ext cx="907" cy="907"/>
                                <a:chOff x="1098293" y="2451578"/>
                                <a:chExt cx="717164" cy="717166"/>
                              </a:xfrm>
                            </wpg:grpSpPr>
                            <wps:wsp>
                              <wps:cNvPr id="141" name="矩形: 圆角 22"/>
                              <wps:cNvSpPr/>
                              <wps:spPr>
                                <a:xfrm>
                                  <a:off x="1098293" y="2451578"/>
                                  <a:ext cx="717164" cy="717166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gradFill>
                                    <a:gsLst>
                                      <a:gs pos="0">
                                        <a:schemeClr val="accent1"/>
                                      </a:gs>
                                      <a:gs pos="100000">
                                        <a:schemeClr val="accent1">
                                          <a:lumMod val="75000"/>
                                        </a:schemeClr>
                                      </a:gs>
                                    </a:gsLst>
                                    <a:lin ang="2700000" scaled="0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47" name="组合 64"/>
                              <wpg:cNvGrpSpPr/>
                              <wpg:grpSpPr>
                                <a:xfrm>
                                  <a:off x="1191702" y="2544988"/>
                                  <a:ext cx="530346" cy="530346"/>
                                  <a:chOff x="-5145764" y="3885925"/>
                                  <a:chExt cx="1327020" cy="1327020"/>
                                </a:xfrm>
                                <a:gradFill>
                                  <a:gsLst>
                                    <a:gs pos="0">
                                      <a:schemeClr val="accent1"/>
                                    </a:gs>
                                    <a:gs pos="96000">
                                      <a:schemeClr val="accent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</wpg:grpSpPr>
                              <wps:wsp>
                                <wps:cNvPr id="148" name="Freeform 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-5145764" y="3885925"/>
                                    <a:ext cx="1327020" cy="1327020"/>
                                  </a:xfrm>
                                  <a:custGeom>
                                    <a:avLst/>
                                    <a:gdLst>
                                      <a:gd name="T0" fmla="*/ 0 w 1533"/>
                                      <a:gd name="T1" fmla="*/ 955 h 1533"/>
                                      <a:gd name="T2" fmla="*/ 173 w 1533"/>
                                      <a:gd name="T3" fmla="*/ 894 h 1533"/>
                                      <a:gd name="T4" fmla="*/ 257 w 1533"/>
                                      <a:gd name="T5" fmla="*/ 945 h 1533"/>
                                      <a:gd name="T6" fmla="*/ 388 w 1533"/>
                                      <a:gd name="T7" fmla="*/ 460 h 1533"/>
                                      <a:gd name="T8" fmla="*/ 276 w 1533"/>
                                      <a:gd name="T9" fmla="*/ 486 h 1533"/>
                                      <a:gd name="T10" fmla="*/ 249 w 1533"/>
                                      <a:gd name="T11" fmla="*/ 327 h 1533"/>
                                      <a:gd name="T12" fmla="*/ 756 w 1533"/>
                                      <a:gd name="T13" fmla="*/ 51 h 1533"/>
                                      <a:gd name="T14" fmla="*/ 1270 w 1533"/>
                                      <a:gd name="T15" fmla="*/ 51 h 1533"/>
                                      <a:gd name="T16" fmla="*/ 1338 w 1533"/>
                                      <a:gd name="T17" fmla="*/ 0 h 1533"/>
                                      <a:gd name="T18" fmla="*/ 1533 w 1533"/>
                                      <a:gd name="T19" fmla="*/ 94 h 1533"/>
                                      <a:gd name="T20" fmla="*/ 1451 w 1533"/>
                                      <a:gd name="T21" fmla="*/ 638 h 1533"/>
                                      <a:gd name="T22" fmla="*/ 1285 w 1533"/>
                                      <a:gd name="T23" fmla="*/ 595 h 1533"/>
                                      <a:gd name="T24" fmla="*/ 1218 w 1533"/>
                                      <a:gd name="T25" fmla="*/ 588 h 1533"/>
                                      <a:gd name="T26" fmla="*/ 1143 w 1533"/>
                                      <a:gd name="T27" fmla="*/ 1074 h 1533"/>
                                      <a:gd name="T28" fmla="*/ 1325 w 1533"/>
                                      <a:gd name="T29" fmla="*/ 1106 h 1533"/>
                                      <a:gd name="T30" fmla="*/ 877 w 1533"/>
                                      <a:gd name="T31" fmla="*/ 1454 h 1533"/>
                                      <a:gd name="T32" fmla="*/ 266 w 1533"/>
                                      <a:gd name="T33" fmla="*/ 1482 h 1533"/>
                                      <a:gd name="T34" fmla="*/ 179 w 1533"/>
                                      <a:gd name="T35" fmla="*/ 1533 h 1533"/>
                                      <a:gd name="T36" fmla="*/ 94 w 1533"/>
                                      <a:gd name="T37" fmla="*/ 1533 h 1533"/>
                                      <a:gd name="T38" fmla="*/ 715 w 1533"/>
                                      <a:gd name="T39" fmla="*/ 351 h 1533"/>
                                      <a:gd name="T40" fmla="*/ 497 w 1533"/>
                                      <a:gd name="T41" fmla="*/ 426 h 1533"/>
                                      <a:gd name="T42" fmla="*/ 385 w 1533"/>
                                      <a:gd name="T43" fmla="*/ 965 h 1533"/>
                                      <a:gd name="T44" fmla="*/ 541 w 1533"/>
                                      <a:gd name="T45" fmla="*/ 1046 h 1533"/>
                                      <a:gd name="T46" fmla="*/ 714 w 1533"/>
                                      <a:gd name="T47" fmla="*/ 1053 h 1533"/>
                                      <a:gd name="T48" fmla="*/ 823 w 1533"/>
                                      <a:gd name="T49" fmla="*/ 1181 h 1533"/>
                                      <a:gd name="T50" fmla="*/ 1037 w 1533"/>
                                      <a:gd name="T51" fmla="*/ 1106 h 1533"/>
                                      <a:gd name="T52" fmla="*/ 1150 w 1533"/>
                                      <a:gd name="T53" fmla="*/ 569 h 1533"/>
                                      <a:gd name="T54" fmla="*/ 969 w 1533"/>
                                      <a:gd name="T55" fmla="*/ 485 h 1533"/>
                                      <a:gd name="T56" fmla="*/ 715 w 1533"/>
                                      <a:gd name="T57" fmla="*/ 351 h 1533"/>
                                      <a:gd name="T58" fmla="*/ 1263 w 1533"/>
                                      <a:gd name="T59" fmla="*/ 102 h 1533"/>
                                      <a:gd name="T60" fmla="*/ 680 w 1533"/>
                                      <a:gd name="T61" fmla="*/ 124 h 1533"/>
                                      <a:gd name="T62" fmla="*/ 276 w 1533"/>
                                      <a:gd name="T63" fmla="*/ 371 h 1533"/>
                                      <a:gd name="T64" fmla="*/ 309 w 1533"/>
                                      <a:gd name="T65" fmla="*/ 433 h 1533"/>
                                      <a:gd name="T66" fmla="*/ 785 w 1533"/>
                                      <a:gd name="T67" fmla="*/ 282 h 1533"/>
                                      <a:gd name="T68" fmla="*/ 1069 w 1533"/>
                                      <a:gd name="T69" fmla="*/ 245 h 1533"/>
                                      <a:gd name="T70" fmla="*/ 1098 w 1533"/>
                                      <a:gd name="T71" fmla="*/ 287 h 1533"/>
                                      <a:gd name="T72" fmla="*/ 795 w 1533"/>
                                      <a:gd name="T73" fmla="*/ 332 h 1533"/>
                                      <a:gd name="T74" fmla="*/ 780 w 1533"/>
                                      <a:gd name="T75" fmla="*/ 394 h 1533"/>
                                      <a:gd name="T76" fmla="*/ 958 w 1533"/>
                                      <a:gd name="T77" fmla="*/ 434 h 1533"/>
                                      <a:gd name="T78" fmla="*/ 1164 w 1533"/>
                                      <a:gd name="T79" fmla="*/ 517 h 1533"/>
                                      <a:gd name="T80" fmla="*/ 1277 w 1533"/>
                                      <a:gd name="T81" fmla="*/ 103 h 1533"/>
                                      <a:gd name="T82" fmla="*/ 274 w 1533"/>
                                      <a:gd name="T83" fmla="*/ 1431 h 1533"/>
                                      <a:gd name="T84" fmla="*/ 905 w 1533"/>
                                      <a:gd name="T85" fmla="*/ 1378 h 1533"/>
                                      <a:gd name="T86" fmla="*/ 1275 w 1533"/>
                                      <a:gd name="T87" fmla="*/ 1141 h 1533"/>
                                      <a:gd name="T88" fmla="*/ 1225 w 1533"/>
                                      <a:gd name="T89" fmla="*/ 1100 h 1533"/>
                                      <a:gd name="T90" fmla="*/ 714 w 1533"/>
                                      <a:gd name="T91" fmla="*/ 1252 h 1533"/>
                                      <a:gd name="T92" fmla="*/ 464 w 1533"/>
                                      <a:gd name="T93" fmla="*/ 1288 h 1533"/>
                                      <a:gd name="T94" fmla="*/ 436 w 1533"/>
                                      <a:gd name="T95" fmla="*/ 1246 h 1533"/>
                                      <a:gd name="T96" fmla="*/ 737 w 1533"/>
                                      <a:gd name="T97" fmla="*/ 1201 h 1533"/>
                                      <a:gd name="T98" fmla="*/ 752 w 1533"/>
                                      <a:gd name="T99" fmla="*/ 1138 h 1533"/>
                                      <a:gd name="T100" fmla="*/ 559 w 1533"/>
                                      <a:gd name="T101" fmla="*/ 1099 h 1533"/>
                                      <a:gd name="T102" fmla="*/ 389 w 1533"/>
                                      <a:gd name="T103" fmla="*/ 1026 h 1533"/>
                                      <a:gd name="T104" fmla="*/ 256 w 1533"/>
                                      <a:gd name="T105" fmla="*/ 1431 h 1533"/>
                                      <a:gd name="T106" fmla="*/ 1329 w 1533"/>
                                      <a:gd name="T107" fmla="*/ 558 h 1533"/>
                                      <a:gd name="T108" fmla="*/ 1452 w 1533"/>
                                      <a:gd name="T109" fmla="*/ 587 h 1533"/>
                                      <a:gd name="T110" fmla="*/ 1482 w 1533"/>
                                      <a:gd name="T111" fmla="*/ 82 h 1533"/>
                                      <a:gd name="T112" fmla="*/ 1363 w 1533"/>
                                      <a:gd name="T113" fmla="*/ 51 h 1533"/>
                                      <a:gd name="T114" fmla="*/ 1329 w 1533"/>
                                      <a:gd name="T115" fmla="*/ 318 h 1533"/>
                                      <a:gd name="T116" fmla="*/ 204 w 1533"/>
                                      <a:gd name="T117" fmla="*/ 977 h 1533"/>
                                      <a:gd name="T118" fmla="*/ 81 w 1533"/>
                                      <a:gd name="T119" fmla="*/ 946 h 1533"/>
                                      <a:gd name="T120" fmla="*/ 51 w 1533"/>
                                      <a:gd name="T121" fmla="*/ 1450 h 1533"/>
                                      <a:gd name="T122" fmla="*/ 170 w 1533"/>
                                      <a:gd name="T123" fmla="*/ 1482 h 1533"/>
                                      <a:gd name="T124" fmla="*/ 204 w 1533"/>
                                      <a:gd name="T125" fmla="*/ 1215 h 15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533" h="1533">
                                        <a:moveTo>
                                          <a:pt x="0" y="1470"/>
                                        </a:moveTo>
                                        <a:cubicBezTo>
                                          <a:pt x="0" y="1298"/>
                                          <a:pt x="0" y="1127"/>
                                          <a:pt x="0" y="955"/>
                                        </a:cubicBezTo>
                                        <a:cubicBezTo>
                                          <a:pt x="16" y="909"/>
                                          <a:pt x="49" y="891"/>
                                          <a:pt x="97" y="894"/>
                                        </a:cubicBezTo>
                                        <a:cubicBezTo>
                                          <a:pt x="122" y="896"/>
                                          <a:pt x="148" y="895"/>
                                          <a:pt x="173" y="894"/>
                                        </a:cubicBezTo>
                                        <a:cubicBezTo>
                                          <a:pt x="207" y="894"/>
                                          <a:pt x="232" y="908"/>
                                          <a:pt x="248" y="938"/>
                                        </a:cubicBezTo>
                                        <a:cubicBezTo>
                                          <a:pt x="250" y="941"/>
                                          <a:pt x="254" y="945"/>
                                          <a:pt x="257" y="945"/>
                                        </a:cubicBezTo>
                                        <a:cubicBezTo>
                                          <a:pt x="276" y="946"/>
                                          <a:pt x="295" y="945"/>
                                          <a:pt x="314" y="945"/>
                                        </a:cubicBezTo>
                                        <a:cubicBezTo>
                                          <a:pt x="253" y="771"/>
                                          <a:pt x="276" y="610"/>
                                          <a:pt x="388" y="460"/>
                                        </a:cubicBezTo>
                                        <a:cubicBezTo>
                                          <a:pt x="363" y="468"/>
                                          <a:pt x="341" y="477"/>
                                          <a:pt x="319" y="483"/>
                                        </a:cubicBezTo>
                                        <a:cubicBezTo>
                                          <a:pt x="305" y="486"/>
                                          <a:pt x="290" y="488"/>
                                          <a:pt x="276" y="486"/>
                                        </a:cubicBezTo>
                                        <a:cubicBezTo>
                                          <a:pt x="240" y="481"/>
                                          <a:pt x="213" y="453"/>
                                          <a:pt x="206" y="418"/>
                                        </a:cubicBezTo>
                                        <a:cubicBezTo>
                                          <a:pt x="199" y="381"/>
                                          <a:pt x="215" y="348"/>
                                          <a:pt x="249" y="327"/>
                                        </a:cubicBezTo>
                                        <a:cubicBezTo>
                                          <a:pt x="385" y="244"/>
                                          <a:pt x="520" y="161"/>
                                          <a:pt x="656" y="79"/>
                                        </a:cubicBezTo>
                                        <a:cubicBezTo>
                                          <a:pt x="687" y="60"/>
                                          <a:pt x="720" y="51"/>
                                          <a:pt x="756" y="51"/>
                                        </a:cubicBezTo>
                                        <a:cubicBezTo>
                                          <a:pt x="877" y="51"/>
                                          <a:pt x="999" y="51"/>
                                          <a:pt x="1121" y="51"/>
                                        </a:cubicBezTo>
                                        <a:cubicBezTo>
                                          <a:pt x="1171" y="51"/>
                                          <a:pt x="1220" y="51"/>
                                          <a:pt x="1270" y="51"/>
                                        </a:cubicBezTo>
                                        <a:cubicBezTo>
                                          <a:pt x="1275" y="51"/>
                                          <a:pt x="1282" y="50"/>
                                          <a:pt x="1283" y="47"/>
                                        </a:cubicBezTo>
                                        <a:cubicBezTo>
                                          <a:pt x="1294" y="22"/>
                                          <a:pt x="1315" y="9"/>
                                          <a:pt x="1338" y="0"/>
                                        </a:cubicBezTo>
                                        <a:cubicBezTo>
                                          <a:pt x="1382" y="0"/>
                                          <a:pt x="1426" y="0"/>
                                          <a:pt x="1470" y="0"/>
                                        </a:cubicBezTo>
                                        <a:cubicBezTo>
                                          <a:pt x="1520" y="20"/>
                                          <a:pt x="1533" y="39"/>
                                          <a:pt x="1533" y="94"/>
                                        </a:cubicBezTo>
                                        <a:cubicBezTo>
                                          <a:pt x="1533" y="248"/>
                                          <a:pt x="1533" y="402"/>
                                          <a:pt x="1533" y="556"/>
                                        </a:cubicBezTo>
                                        <a:cubicBezTo>
                                          <a:pt x="1533" y="607"/>
                                          <a:pt x="1502" y="638"/>
                                          <a:pt x="1451" y="638"/>
                                        </a:cubicBezTo>
                                        <a:cubicBezTo>
                                          <a:pt x="1420" y="639"/>
                                          <a:pt x="1390" y="638"/>
                                          <a:pt x="1360" y="639"/>
                                        </a:cubicBezTo>
                                        <a:cubicBezTo>
                                          <a:pt x="1326" y="639"/>
                                          <a:pt x="1301" y="625"/>
                                          <a:pt x="1285" y="595"/>
                                        </a:cubicBezTo>
                                        <a:cubicBezTo>
                                          <a:pt x="1283" y="592"/>
                                          <a:pt x="1280" y="588"/>
                                          <a:pt x="1277" y="588"/>
                                        </a:cubicBezTo>
                                        <a:cubicBezTo>
                                          <a:pt x="1258" y="587"/>
                                          <a:pt x="1239" y="588"/>
                                          <a:pt x="1218" y="588"/>
                                        </a:cubicBezTo>
                                        <a:cubicBezTo>
                                          <a:pt x="1249" y="670"/>
                                          <a:pt x="1259" y="753"/>
                                          <a:pt x="1246" y="839"/>
                                        </a:cubicBezTo>
                                        <a:cubicBezTo>
                                          <a:pt x="1233" y="925"/>
                                          <a:pt x="1199" y="1002"/>
                                          <a:pt x="1143" y="1074"/>
                                        </a:cubicBezTo>
                                        <a:cubicBezTo>
                                          <a:pt x="1171" y="1064"/>
                                          <a:pt x="1193" y="1056"/>
                                          <a:pt x="1217" y="1049"/>
                                        </a:cubicBezTo>
                                        <a:cubicBezTo>
                                          <a:pt x="1263" y="1035"/>
                                          <a:pt x="1311" y="1060"/>
                                          <a:pt x="1325" y="1106"/>
                                        </a:cubicBezTo>
                                        <a:cubicBezTo>
                                          <a:pt x="1337" y="1145"/>
                                          <a:pt x="1321" y="1183"/>
                                          <a:pt x="1284" y="1206"/>
                                        </a:cubicBezTo>
                                        <a:cubicBezTo>
                                          <a:pt x="1149" y="1289"/>
                                          <a:pt x="1013" y="1371"/>
                                          <a:pt x="877" y="1454"/>
                                        </a:cubicBezTo>
                                        <a:cubicBezTo>
                                          <a:pt x="846" y="1473"/>
                                          <a:pt x="812" y="1482"/>
                                          <a:pt x="775" y="1482"/>
                                        </a:cubicBezTo>
                                        <a:cubicBezTo>
                                          <a:pt x="605" y="1482"/>
                                          <a:pt x="436" y="1482"/>
                                          <a:pt x="266" y="1482"/>
                                        </a:cubicBezTo>
                                        <a:cubicBezTo>
                                          <a:pt x="256" y="1482"/>
                                          <a:pt x="250" y="1483"/>
                                          <a:pt x="245" y="1493"/>
                                        </a:cubicBezTo>
                                        <a:cubicBezTo>
                                          <a:pt x="231" y="1519"/>
                                          <a:pt x="208" y="1532"/>
                                          <a:pt x="179" y="1533"/>
                                        </a:cubicBezTo>
                                        <a:cubicBezTo>
                                          <a:pt x="163" y="1533"/>
                                          <a:pt x="147" y="1533"/>
                                          <a:pt x="131" y="1533"/>
                                        </a:cubicBezTo>
                                        <a:cubicBezTo>
                                          <a:pt x="119" y="1533"/>
                                          <a:pt x="106" y="1533"/>
                                          <a:pt x="94" y="1533"/>
                                        </a:cubicBezTo>
                                        <a:cubicBezTo>
                                          <a:pt x="39" y="1533"/>
                                          <a:pt x="21" y="1521"/>
                                          <a:pt x="0" y="1470"/>
                                        </a:cubicBezTo>
                                        <a:close/>
                                        <a:moveTo>
                                          <a:pt x="715" y="351"/>
                                        </a:moveTo>
                                        <a:cubicBezTo>
                                          <a:pt x="645" y="374"/>
                                          <a:pt x="576" y="397"/>
                                          <a:pt x="507" y="420"/>
                                        </a:cubicBezTo>
                                        <a:cubicBezTo>
                                          <a:pt x="503" y="421"/>
                                          <a:pt x="500" y="424"/>
                                          <a:pt x="497" y="426"/>
                                        </a:cubicBezTo>
                                        <a:cubicBezTo>
                                          <a:pt x="340" y="544"/>
                                          <a:pt x="286" y="780"/>
                                          <a:pt x="375" y="955"/>
                                        </a:cubicBezTo>
                                        <a:cubicBezTo>
                                          <a:pt x="377" y="959"/>
                                          <a:pt x="381" y="963"/>
                                          <a:pt x="385" y="965"/>
                                        </a:cubicBezTo>
                                        <a:cubicBezTo>
                                          <a:pt x="409" y="981"/>
                                          <a:pt x="435" y="996"/>
                                          <a:pt x="459" y="1012"/>
                                        </a:cubicBezTo>
                                        <a:cubicBezTo>
                                          <a:pt x="485" y="1029"/>
                                          <a:pt x="510" y="1045"/>
                                          <a:pt x="541" y="1046"/>
                                        </a:cubicBezTo>
                                        <a:cubicBezTo>
                                          <a:pt x="584" y="1048"/>
                                          <a:pt x="626" y="1047"/>
                                          <a:pt x="668" y="1048"/>
                                        </a:cubicBezTo>
                                        <a:cubicBezTo>
                                          <a:pt x="684" y="1048"/>
                                          <a:pt x="699" y="1049"/>
                                          <a:pt x="714" y="1053"/>
                                        </a:cubicBezTo>
                                        <a:cubicBezTo>
                                          <a:pt x="775" y="1068"/>
                                          <a:pt x="809" y="1112"/>
                                          <a:pt x="818" y="1181"/>
                                        </a:cubicBezTo>
                                        <a:cubicBezTo>
                                          <a:pt x="820" y="1181"/>
                                          <a:pt x="821" y="1181"/>
                                          <a:pt x="823" y="1181"/>
                                        </a:cubicBezTo>
                                        <a:cubicBezTo>
                                          <a:pt x="890" y="1158"/>
                                          <a:pt x="957" y="1136"/>
                                          <a:pt x="1024" y="1113"/>
                                        </a:cubicBezTo>
                                        <a:cubicBezTo>
                                          <a:pt x="1028" y="1112"/>
                                          <a:pt x="1033" y="1109"/>
                                          <a:pt x="1037" y="1106"/>
                                        </a:cubicBezTo>
                                        <a:cubicBezTo>
                                          <a:pt x="1194" y="986"/>
                                          <a:pt x="1247" y="756"/>
                                          <a:pt x="1158" y="579"/>
                                        </a:cubicBezTo>
                                        <a:cubicBezTo>
                                          <a:pt x="1156" y="575"/>
                                          <a:pt x="1154" y="571"/>
                                          <a:pt x="1150" y="569"/>
                                        </a:cubicBezTo>
                                        <a:cubicBezTo>
                                          <a:pt x="1120" y="549"/>
                                          <a:pt x="1089" y="530"/>
                                          <a:pt x="1058" y="510"/>
                                        </a:cubicBezTo>
                                        <a:cubicBezTo>
                                          <a:pt x="1031" y="493"/>
                                          <a:pt x="1001" y="485"/>
                                          <a:pt x="969" y="485"/>
                                        </a:cubicBezTo>
                                        <a:cubicBezTo>
                                          <a:pt x="932" y="486"/>
                                          <a:pt x="896" y="484"/>
                                          <a:pt x="860" y="486"/>
                                        </a:cubicBezTo>
                                        <a:cubicBezTo>
                                          <a:pt x="791" y="488"/>
                                          <a:pt x="716" y="434"/>
                                          <a:pt x="715" y="351"/>
                                        </a:cubicBezTo>
                                        <a:close/>
                                        <a:moveTo>
                                          <a:pt x="1277" y="103"/>
                                        </a:moveTo>
                                        <a:cubicBezTo>
                                          <a:pt x="1272" y="102"/>
                                          <a:pt x="1267" y="102"/>
                                          <a:pt x="1263" y="102"/>
                                        </a:cubicBezTo>
                                        <a:cubicBezTo>
                                          <a:pt x="1094" y="102"/>
                                          <a:pt x="925" y="102"/>
                                          <a:pt x="755" y="102"/>
                                        </a:cubicBezTo>
                                        <a:cubicBezTo>
                                          <a:pt x="728" y="102"/>
                                          <a:pt x="703" y="110"/>
                                          <a:pt x="680" y="124"/>
                                        </a:cubicBezTo>
                                        <a:cubicBezTo>
                                          <a:pt x="605" y="170"/>
                                          <a:pt x="529" y="216"/>
                                          <a:pt x="453" y="262"/>
                                        </a:cubicBezTo>
                                        <a:cubicBezTo>
                                          <a:pt x="394" y="298"/>
                                          <a:pt x="335" y="334"/>
                                          <a:pt x="276" y="371"/>
                                        </a:cubicBezTo>
                                        <a:cubicBezTo>
                                          <a:pt x="258" y="381"/>
                                          <a:pt x="253" y="395"/>
                                          <a:pt x="257" y="412"/>
                                        </a:cubicBezTo>
                                        <a:cubicBezTo>
                                          <a:pt x="264" y="433"/>
                                          <a:pt x="283" y="441"/>
                                          <a:pt x="309" y="433"/>
                                        </a:cubicBezTo>
                                        <a:cubicBezTo>
                                          <a:pt x="452" y="385"/>
                                          <a:pt x="596" y="336"/>
                                          <a:pt x="739" y="289"/>
                                        </a:cubicBezTo>
                                        <a:cubicBezTo>
                                          <a:pt x="754" y="284"/>
                                          <a:pt x="770" y="282"/>
                                          <a:pt x="785" y="282"/>
                                        </a:cubicBezTo>
                                        <a:cubicBezTo>
                                          <a:pt x="841" y="281"/>
                                          <a:pt x="897" y="281"/>
                                          <a:pt x="954" y="281"/>
                                        </a:cubicBezTo>
                                        <a:cubicBezTo>
                                          <a:pt x="996" y="281"/>
                                          <a:pt x="1034" y="270"/>
                                          <a:pt x="1069" y="245"/>
                                        </a:cubicBezTo>
                                        <a:cubicBezTo>
                                          <a:pt x="1085" y="234"/>
                                          <a:pt x="1100" y="235"/>
                                          <a:pt x="1109" y="249"/>
                                        </a:cubicBezTo>
                                        <a:cubicBezTo>
                                          <a:pt x="1118" y="262"/>
                                          <a:pt x="1114" y="275"/>
                                          <a:pt x="1098" y="287"/>
                                        </a:cubicBezTo>
                                        <a:cubicBezTo>
                                          <a:pt x="1057" y="317"/>
                                          <a:pt x="1010" y="332"/>
                                          <a:pt x="958" y="332"/>
                                        </a:cubicBezTo>
                                        <a:cubicBezTo>
                                          <a:pt x="904" y="332"/>
                                          <a:pt x="850" y="332"/>
                                          <a:pt x="795" y="332"/>
                                        </a:cubicBezTo>
                                        <a:cubicBezTo>
                                          <a:pt x="775" y="332"/>
                                          <a:pt x="767" y="339"/>
                                          <a:pt x="768" y="359"/>
                                        </a:cubicBezTo>
                                        <a:cubicBezTo>
                                          <a:pt x="769" y="371"/>
                                          <a:pt x="773" y="384"/>
                                          <a:pt x="780" y="394"/>
                                        </a:cubicBezTo>
                                        <a:cubicBezTo>
                                          <a:pt x="798" y="420"/>
                                          <a:pt x="823" y="433"/>
                                          <a:pt x="855" y="434"/>
                                        </a:cubicBezTo>
                                        <a:cubicBezTo>
                                          <a:pt x="889" y="435"/>
                                          <a:pt x="924" y="436"/>
                                          <a:pt x="958" y="434"/>
                                        </a:cubicBezTo>
                                        <a:cubicBezTo>
                                          <a:pt x="1013" y="431"/>
                                          <a:pt x="1061" y="448"/>
                                          <a:pt x="1105" y="480"/>
                                        </a:cubicBezTo>
                                        <a:cubicBezTo>
                                          <a:pt x="1124" y="494"/>
                                          <a:pt x="1143" y="506"/>
                                          <a:pt x="1164" y="517"/>
                                        </a:cubicBezTo>
                                        <a:cubicBezTo>
                                          <a:pt x="1199" y="537"/>
                                          <a:pt x="1238" y="539"/>
                                          <a:pt x="1277" y="535"/>
                                        </a:cubicBezTo>
                                        <a:cubicBezTo>
                                          <a:pt x="1277" y="390"/>
                                          <a:pt x="1277" y="247"/>
                                          <a:pt x="1277" y="103"/>
                                        </a:cubicBezTo>
                                        <a:close/>
                                        <a:moveTo>
                                          <a:pt x="256" y="1431"/>
                                        </a:moveTo>
                                        <a:cubicBezTo>
                                          <a:pt x="263" y="1431"/>
                                          <a:pt x="269" y="1431"/>
                                          <a:pt x="274" y="1431"/>
                                        </a:cubicBezTo>
                                        <a:cubicBezTo>
                                          <a:pt x="421" y="1431"/>
                                          <a:pt x="567" y="1431"/>
                                          <a:pt x="713" y="1431"/>
                                        </a:cubicBezTo>
                                        <a:cubicBezTo>
                                          <a:pt x="827" y="1431"/>
                                          <a:pt x="808" y="1436"/>
                                          <a:pt x="905" y="1378"/>
                                        </a:cubicBezTo>
                                        <a:cubicBezTo>
                                          <a:pt x="1021" y="1307"/>
                                          <a:pt x="1137" y="1236"/>
                                          <a:pt x="1253" y="1165"/>
                                        </a:cubicBezTo>
                                        <a:cubicBezTo>
                                          <a:pt x="1262" y="1159"/>
                                          <a:pt x="1270" y="1151"/>
                                          <a:pt x="1275" y="1141"/>
                                        </a:cubicBezTo>
                                        <a:cubicBezTo>
                                          <a:pt x="1281" y="1129"/>
                                          <a:pt x="1277" y="1116"/>
                                          <a:pt x="1266" y="1106"/>
                                        </a:cubicBezTo>
                                        <a:cubicBezTo>
                                          <a:pt x="1254" y="1094"/>
                                          <a:pt x="1240" y="1095"/>
                                          <a:pt x="1225" y="1100"/>
                                        </a:cubicBezTo>
                                        <a:cubicBezTo>
                                          <a:pt x="1093" y="1144"/>
                                          <a:pt x="961" y="1188"/>
                                          <a:pt x="830" y="1233"/>
                                        </a:cubicBezTo>
                                        <a:cubicBezTo>
                                          <a:pt x="792" y="1246"/>
                                          <a:pt x="754" y="1254"/>
                                          <a:pt x="714" y="1252"/>
                                        </a:cubicBezTo>
                                        <a:cubicBezTo>
                                          <a:pt x="669" y="1250"/>
                                          <a:pt x="624" y="1252"/>
                                          <a:pt x="579" y="1252"/>
                                        </a:cubicBezTo>
                                        <a:cubicBezTo>
                                          <a:pt x="537" y="1252"/>
                                          <a:pt x="499" y="1263"/>
                                          <a:pt x="464" y="1288"/>
                                        </a:cubicBezTo>
                                        <a:cubicBezTo>
                                          <a:pt x="449" y="1299"/>
                                          <a:pt x="434" y="1297"/>
                                          <a:pt x="425" y="1285"/>
                                        </a:cubicBezTo>
                                        <a:cubicBezTo>
                                          <a:pt x="415" y="1272"/>
                                          <a:pt x="419" y="1258"/>
                                          <a:pt x="436" y="1246"/>
                                        </a:cubicBezTo>
                                        <a:cubicBezTo>
                                          <a:pt x="477" y="1216"/>
                                          <a:pt x="523" y="1201"/>
                                          <a:pt x="574" y="1201"/>
                                        </a:cubicBezTo>
                                        <a:cubicBezTo>
                                          <a:pt x="628" y="1201"/>
                                          <a:pt x="683" y="1201"/>
                                          <a:pt x="737" y="1201"/>
                                        </a:cubicBezTo>
                                        <a:cubicBezTo>
                                          <a:pt x="758" y="1201"/>
                                          <a:pt x="766" y="1193"/>
                                          <a:pt x="765" y="1173"/>
                                        </a:cubicBezTo>
                                        <a:cubicBezTo>
                                          <a:pt x="764" y="1161"/>
                                          <a:pt x="759" y="1148"/>
                                          <a:pt x="752" y="1138"/>
                                        </a:cubicBezTo>
                                        <a:cubicBezTo>
                                          <a:pt x="734" y="1113"/>
                                          <a:pt x="709" y="1099"/>
                                          <a:pt x="677" y="1099"/>
                                        </a:cubicBezTo>
                                        <a:cubicBezTo>
                                          <a:pt x="638" y="1098"/>
                                          <a:pt x="598" y="1099"/>
                                          <a:pt x="559" y="1099"/>
                                        </a:cubicBezTo>
                                        <a:cubicBezTo>
                                          <a:pt x="522" y="1099"/>
                                          <a:pt x="488" y="1090"/>
                                          <a:pt x="457" y="1071"/>
                                        </a:cubicBezTo>
                                        <a:cubicBezTo>
                                          <a:pt x="434" y="1057"/>
                                          <a:pt x="412" y="1041"/>
                                          <a:pt x="389" y="1026"/>
                                        </a:cubicBezTo>
                                        <a:cubicBezTo>
                                          <a:pt x="349" y="1000"/>
                                          <a:pt x="304" y="993"/>
                                          <a:pt x="256" y="998"/>
                                        </a:cubicBezTo>
                                        <a:cubicBezTo>
                                          <a:pt x="256" y="1142"/>
                                          <a:pt x="256" y="1286"/>
                                          <a:pt x="256" y="1431"/>
                                        </a:cubicBezTo>
                                        <a:close/>
                                        <a:moveTo>
                                          <a:pt x="1329" y="318"/>
                                        </a:moveTo>
                                        <a:cubicBezTo>
                                          <a:pt x="1329" y="398"/>
                                          <a:pt x="1329" y="478"/>
                                          <a:pt x="1329" y="558"/>
                                        </a:cubicBezTo>
                                        <a:cubicBezTo>
                                          <a:pt x="1329" y="578"/>
                                          <a:pt x="1338" y="587"/>
                                          <a:pt x="1358" y="587"/>
                                        </a:cubicBezTo>
                                        <a:cubicBezTo>
                                          <a:pt x="1389" y="588"/>
                                          <a:pt x="1421" y="588"/>
                                          <a:pt x="1452" y="587"/>
                                        </a:cubicBezTo>
                                        <a:cubicBezTo>
                                          <a:pt x="1473" y="587"/>
                                          <a:pt x="1482" y="578"/>
                                          <a:pt x="1482" y="557"/>
                                        </a:cubicBezTo>
                                        <a:cubicBezTo>
                                          <a:pt x="1482" y="399"/>
                                          <a:pt x="1482" y="241"/>
                                          <a:pt x="1482" y="82"/>
                                        </a:cubicBezTo>
                                        <a:cubicBezTo>
                                          <a:pt x="1482" y="60"/>
                                          <a:pt x="1473" y="51"/>
                                          <a:pt x="1450" y="51"/>
                                        </a:cubicBezTo>
                                        <a:cubicBezTo>
                                          <a:pt x="1421" y="51"/>
                                          <a:pt x="1392" y="51"/>
                                          <a:pt x="1363" y="51"/>
                                        </a:cubicBezTo>
                                        <a:cubicBezTo>
                                          <a:pt x="1337" y="51"/>
                                          <a:pt x="1329" y="59"/>
                                          <a:pt x="1329" y="85"/>
                                        </a:cubicBezTo>
                                        <a:cubicBezTo>
                                          <a:pt x="1329" y="163"/>
                                          <a:pt x="1329" y="240"/>
                                          <a:pt x="1329" y="318"/>
                                        </a:cubicBezTo>
                                        <a:close/>
                                        <a:moveTo>
                                          <a:pt x="204" y="1215"/>
                                        </a:moveTo>
                                        <a:cubicBezTo>
                                          <a:pt x="204" y="1135"/>
                                          <a:pt x="204" y="1056"/>
                                          <a:pt x="204" y="977"/>
                                        </a:cubicBezTo>
                                        <a:cubicBezTo>
                                          <a:pt x="204" y="954"/>
                                          <a:pt x="196" y="946"/>
                                          <a:pt x="174" y="946"/>
                                        </a:cubicBezTo>
                                        <a:cubicBezTo>
                                          <a:pt x="143" y="945"/>
                                          <a:pt x="112" y="945"/>
                                          <a:pt x="81" y="946"/>
                                        </a:cubicBezTo>
                                        <a:cubicBezTo>
                                          <a:pt x="60" y="946"/>
                                          <a:pt x="51" y="955"/>
                                          <a:pt x="51" y="976"/>
                                        </a:cubicBezTo>
                                        <a:cubicBezTo>
                                          <a:pt x="51" y="1134"/>
                                          <a:pt x="51" y="1292"/>
                                          <a:pt x="51" y="1450"/>
                                        </a:cubicBezTo>
                                        <a:cubicBezTo>
                                          <a:pt x="51" y="1473"/>
                                          <a:pt x="60" y="1482"/>
                                          <a:pt x="83" y="1482"/>
                                        </a:cubicBezTo>
                                        <a:cubicBezTo>
                                          <a:pt x="112" y="1482"/>
                                          <a:pt x="141" y="1482"/>
                                          <a:pt x="170" y="1482"/>
                                        </a:cubicBezTo>
                                        <a:cubicBezTo>
                                          <a:pt x="196" y="1482"/>
                                          <a:pt x="204" y="1474"/>
                                          <a:pt x="204" y="1448"/>
                                        </a:cubicBezTo>
                                        <a:cubicBezTo>
                                          <a:pt x="204" y="1370"/>
                                          <a:pt x="204" y="1293"/>
                                          <a:pt x="204" y="12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0" name="Freeform 14"/>
                                <wps:cNvSpPr/>
                                <wps:spPr bwMode="auto">
                                  <a:xfrm>
                                    <a:off x="-4408814" y="4403831"/>
                                    <a:ext cx="258771" cy="463965"/>
                                  </a:xfrm>
                                  <a:custGeom>
                                    <a:avLst/>
                                    <a:gdLst>
                                      <a:gd name="T0" fmla="*/ 299 w 299"/>
                                      <a:gd name="T1" fmla="*/ 168 h 536"/>
                                      <a:gd name="T2" fmla="*/ 44 w 299"/>
                                      <a:gd name="T3" fmla="*/ 529 h 536"/>
                                      <a:gd name="T4" fmla="*/ 5 w 299"/>
                                      <a:gd name="T5" fmla="*/ 516 h 536"/>
                                      <a:gd name="T6" fmla="*/ 27 w 299"/>
                                      <a:gd name="T7" fmla="*/ 481 h 536"/>
                                      <a:gd name="T8" fmla="*/ 243 w 299"/>
                                      <a:gd name="T9" fmla="*/ 221 h 536"/>
                                      <a:gd name="T10" fmla="*/ 226 w 299"/>
                                      <a:gd name="T11" fmla="*/ 51 h 536"/>
                                      <a:gd name="T12" fmla="*/ 223 w 299"/>
                                      <a:gd name="T13" fmla="*/ 43 h 536"/>
                                      <a:gd name="T14" fmla="*/ 236 w 299"/>
                                      <a:gd name="T15" fmla="*/ 6 h 536"/>
                                      <a:gd name="T16" fmla="*/ 271 w 299"/>
                                      <a:gd name="T17" fmla="*/ 25 h 536"/>
                                      <a:gd name="T18" fmla="*/ 299 w 299"/>
                                      <a:gd name="T19" fmla="*/ 168 h 5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99" h="536"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330"/>
                                          <a:pt x="196" y="476"/>
                                          <a:pt x="44" y="529"/>
                                        </a:cubicBezTo>
                                        <a:cubicBezTo>
                                          <a:pt x="25" y="536"/>
                                          <a:pt x="11" y="531"/>
                                          <a:pt x="5" y="516"/>
                                        </a:cubicBezTo>
                                        <a:cubicBezTo>
                                          <a:pt x="0" y="501"/>
                                          <a:pt x="7" y="489"/>
                                          <a:pt x="27" y="481"/>
                                        </a:cubicBezTo>
                                        <a:cubicBezTo>
                                          <a:pt x="147" y="434"/>
                                          <a:pt x="220" y="348"/>
                                          <a:pt x="243" y="221"/>
                                        </a:cubicBezTo>
                                        <a:cubicBezTo>
                                          <a:pt x="254" y="163"/>
                                          <a:pt x="246" y="106"/>
                                          <a:pt x="226" y="51"/>
                                        </a:cubicBezTo>
                                        <a:cubicBezTo>
                                          <a:pt x="225" y="49"/>
                                          <a:pt x="224" y="46"/>
                                          <a:pt x="223" y="43"/>
                                        </a:cubicBezTo>
                                        <a:cubicBezTo>
                                          <a:pt x="217" y="25"/>
                                          <a:pt x="221" y="12"/>
                                          <a:pt x="236" y="6"/>
                                        </a:cubicBezTo>
                                        <a:cubicBezTo>
                                          <a:pt x="251" y="0"/>
                                          <a:pt x="264" y="7"/>
                                          <a:pt x="271" y="25"/>
                                        </a:cubicBezTo>
                                        <a:cubicBezTo>
                                          <a:pt x="289" y="71"/>
                                          <a:pt x="299" y="119"/>
                                          <a:pt x="299" y="1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1" name="Freeform 15"/>
                                <wps:cNvSpPr/>
                                <wps:spPr bwMode="auto">
                                  <a:xfrm>
                                    <a:off x="-4814100" y="4230710"/>
                                    <a:ext cx="256220" cy="463965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369 h 536"/>
                                      <a:gd name="T2" fmla="*/ 256 w 296"/>
                                      <a:gd name="T3" fmla="*/ 7 h 536"/>
                                      <a:gd name="T4" fmla="*/ 295 w 296"/>
                                      <a:gd name="T5" fmla="*/ 30 h 536"/>
                                      <a:gd name="T6" fmla="*/ 270 w 296"/>
                                      <a:gd name="T7" fmla="*/ 57 h 536"/>
                                      <a:gd name="T8" fmla="*/ 119 w 296"/>
                                      <a:gd name="T9" fmla="*/ 168 h 536"/>
                                      <a:gd name="T10" fmla="*/ 73 w 296"/>
                                      <a:gd name="T11" fmla="*/ 486 h 536"/>
                                      <a:gd name="T12" fmla="*/ 78 w 296"/>
                                      <a:gd name="T13" fmla="*/ 499 h 536"/>
                                      <a:gd name="T14" fmla="*/ 62 w 296"/>
                                      <a:gd name="T15" fmla="*/ 532 h 536"/>
                                      <a:gd name="T16" fmla="*/ 30 w 296"/>
                                      <a:gd name="T17" fmla="*/ 516 h 536"/>
                                      <a:gd name="T18" fmla="*/ 4 w 296"/>
                                      <a:gd name="T19" fmla="*/ 416 h 536"/>
                                      <a:gd name="T20" fmla="*/ 0 w 296"/>
                                      <a:gd name="T21" fmla="*/ 369 h 5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96" h="536">
                                        <a:moveTo>
                                          <a:pt x="0" y="369"/>
                                        </a:moveTo>
                                        <a:cubicBezTo>
                                          <a:pt x="0" y="207"/>
                                          <a:pt x="104" y="60"/>
                                          <a:pt x="256" y="7"/>
                                        </a:cubicBezTo>
                                        <a:cubicBezTo>
                                          <a:pt x="278" y="0"/>
                                          <a:pt x="296" y="10"/>
                                          <a:pt x="295" y="30"/>
                                        </a:cubicBezTo>
                                        <a:cubicBezTo>
                                          <a:pt x="294" y="46"/>
                                          <a:pt x="283" y="52"/>
                                          <a:pt x="270" y="57"/>
                                        </a:cubicBezTo>
                                        <a:cubicBezTo>
                                          <a:pt x="209" y="79"/>
                                          <a:pt x="158" y="115"/>
                                          <a:pt x="119" y="168"/>
                                        </a:cubicBezTo>
                                        <a:cubicBezTo>
                                          <a:pt x="48" y="265"/>
                                          <a:pt x="33" y="372"/>
                                          <a:pt x="73" y="486"/>
                                        </a:cubicBezTo>
                                        <a:cubicBezTo>
                                          <a:pt x="74" y="491"/>
                                          <a:pt x="77" y="495"/>
                                          <a:pt x="78" y="499"/>
                                        </a:cubicBezTo>
                                        <a:cubicBezTo>
                                          <a:pt x="82" y="514"/>
                                          <a:pt x="75" y="527"/>
                                          <a:pt x="62" y="532"/>
                                        </a:cubicBezTo>
                                        <a:cubicBezTo>
                                          <a:pt x="49" y="536"/>
                                          <a:pt x="35" y="531"/>
                                          <a:pt x="30" y="516"/>
                                        </a:cubicBezTo>
                                        <a:cubicBezTo>
                                          <a:pt x="20" y="483"/>
                                          <a:pt x="11" y="449"/>
                                          <a:pt x="4" y="416"/>
                                        </a:cubicBezTo>
                                        <a:cubicBezTo>
                                          <a:pt x="0" y="401"/>
                                          <a:pt x="1" y="385"/>
                                          <a:pt x="0" y="3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2" name="图形 61"/>
                                <wps:cNvSpPr/>
                                <wps:spPr>
                                  <a:xfrm>
                                    <a:off x="-4635876" y="4369245"/>
                                    <a:ext cx="301777" cy="383126"/>
                                  </a:xfrm>
                                  <a:custGeom>
                                    <a:avLst/>
                                    <a:gdLst>
                                      <a:gd name="connsiteX0" fmla="*/ 110214 w 301777"/>
                                      <a:gd name="connsiteY0" fmla="*/ 300466 h 383126"/>
                                      <a:gd name="connsiteX1" fmla="*/ 25804 w 301777"/>
                                      <a:gd name="connsiteY1" fmla="*/ 300466 h 383126"/>
                                      <a:gd name="connsiteX2" fmla="*/ 7654 w 301777"/>
                                      <a:gd name="connsiteY2" fmla="*/ 290625 h 383126"/>
                                      <a:gd name="connsiteX3" fmla="*/ 0 w 301777"/>
                                      <a:gd name="connsiteY3" fmla="*/ 270725 h 383126"/>
                                      <a:gd name="connsiteX4" fmla="*/ 7654 w 301777"/>
                                      <a:gd name="connsiteY4" fmla="*/ 252794 h 383126"/>
                                      <a:gd name="connsiteX5" fmla="*/ 25804 w 301777"/>
                                      <a:gd name="connsiteY5" fmla="*/ 244921 h 383126"/>
                                      <a:gd name="connsiteX6" fmla="*/ 110214 w 301777"/>
                                      <a:gd name="connsiteY6" fmla="*/ 244921 h 383126"/>
                                      <a:gd name="connsiteX7" fmla="*/ 110214 w 301777"/>
                                      <a:gd name="connsiteY7" fmla="*/ 217367 h 383126"/>
                                      <a:gd name="connsiteX8" fmla="*/ 25804 w 301777"/>
                                      <a:gd name="connsiteY8" fmla="*/ 216930 h 383126"/>
                                      <a:gd name="connsiteX9" fmla="*/ 7654 w 301777"/>
                                      <a:gd name="connsiteY9" fmla="*/ 208620 h 383126"/>
                                      <a:gd name="connsiteX10" fmla="*/ 0 w 301777"/>
                                      <a:gd name="connsiteY10" fmla="*/ 189814 h 383126"/>
                                      <a:gd name="connsiteX11" fmla="*/ 7654 w 301777"/>
                                      <a:gd name="connsiteY11" fmla="*/ 171882 h 383126"/>
                                      <a:gd name="connsiteX12" fmla="*/ 25804 w 301777"/>
                                      <a:gd name="connsiteY12" fmla="*/ 164010 h 383126"/>
                                      <a:gd name="connsiteX13" fmla="*/ 88784 w 301777"/>
                                      <a:gd name="connsiteY13" fmla="*/ 164010 h 383126"/>
                                      <a:gd name="connsiteX14" fmla="*/ 30178 w 301777"/>
                                      <a:gd name="connsiteY14" fmla="*/ 60793 h 383126"/>
                                      <a:gd name="connsiteX15" fmla="*/ 21868 w 301777"/>
                                      <a:gd name="connsiteY15" fmla="*/ 47453 h 383126"/>
                                      <a:gd name="connsiteX16" fmla="*/ 18369 w 301777"/>
                                      <a:gd name="connsiteY16" fmla="*/ 29740 h 383126"/>
                                      <a:gd name="connsiteX17" fmla="*/ 27116 w 301777"/>
                                      <a:gd name="connsiteY17" fmla="*/ 9841 h 383126"/>
                                      <a:gd name="connsiteX18" fmla="*/ 51608 w 301777"/>
                                      <a:gd name="connsiteY18" fmla="*/ 0 h 383126"/>
                                      <a:gd name="connsiteX19" fmla="*/ 70415 w 301777"/>
                                      <a:gd name="connsiteY19" fmla="*/ 7216 h 383126"/>
                                      <a:gd name="connsiteX20" fmla="*/ 83973 w 301777"/>
                                      <a:gd name="connsiteY20" fmla="*/ 20993 h 383126"/>
                                      <a:gd name="connsiteX21" fmla="*/ 150451 w 301777"/>
                                      <a:gd name="connsiteY21" fmla="*/ 142579 h 383126"/>
                                      <a:gd name="connsiteX22" fmla="*/ 223490 w 301777"/>
                                      <a:gd name="connsiteY22" fmla="*/ 20119 h 383126"/>
                                      <a:gd name="connsiteX23" fmla="*/ 237049 w 301777"/>
                                      <a:gd name="connsiteY23" fmla="*/ 6998 h 383126"/>
                                      <a:gd name="connsiteX24" fmla="*/ 255855 w 301777"/>
                                      <a:gd name="connsiteY24" fmla="*/ 0 h 383126"/>
                                      <a:gd name="connsiteX25" fmla="*/ 267882 w 301777"/>
                                      <a:gd name="connsiteY25" fmla="*/ 1749 h 383126"/>
                                      <a:gd name="connsiteX26" fmla="*/ 277504 w 301777"/>
                                      <a:gd name="connsiteY26" fmla="*/ 6123 h 383126"/>
                                      <a:gd name="connsiteX27" fmla="*/ 284502 w 301777"/>
                                      <a:gd name="connsiteY27" fmla="*/ 14870 h 383126"/>
                                      <a:gd name="connsiteX28" fmla="*/ 288657 w 301777"/>
                                      <a:gd name="connsiteY28" fmla="*/ 29740 h 383126"/>
                                      <a:gd name="connsiteX29" fmla="*/ 279910 w 301777"/>
                                      <a:gd name="connsiteY29" fmla="*/ 53795 h 383126"/>
                                      <a:gd name="connsiteX30" fmla="*/ 212119 w 301777"/>
                                      <a:gd name="connsiteY30" fmla="*/ 164010 h 383126"/>
                                      <a:gd name="connsiteX31" fmla="*/ 276411 w 301777"/>
                                      <a:gd name="connsiteY31" fmla="*/ 164010 h 383126"/>
                                      <a:gd name="connsiteX32" fmla="*/ 294343 w 301777"/>
                                      <a:gd name="connsiteY32" fmla="*/ 171882 h 383126"/>
                                      <a:gd name="connsiteX33" fmla="*/ 301778 w 301777"/>
                                      <a:gd name="connsiteY33" fmla="*/ 189814 h 383126"/>
                                      <a:gd name="connsiteX34" fmla="*/ 294124 w 301777"/>
                                      <a:gd name="connsiteY34" fmla="*/ 209058 h 383126"/>
                                      <a:gd name="connsiteX35" fmla="*/ 275974 w 301777"/>
                                      <a:gd name="connsiteY35" fmla="*/ 217805 h 383126"/>
                                      <a:gd name="connsiteX36" fmla="*/ 192438 w 301777"/>
                                      <a:gd name="connsiteY36" fmla="*/ 218242 h 383126"/>
                                      <a:gd name="connsiteX37" fmla="*/ 192438 w 301777"/>
                                      <a:gd name="connsiteY37" fmla="*/ 244921 h 383126"/>
                                      <a:gd name="connsiteX38" fmla="*/ 276411 w 301777"/>
                                      <a:gd name="connsiteY38" fmla="*/ 244921 h 383126"/>
                                      <a:gd name="connsiteX39" fmla="*/ 294343 w 301777"/>
                                      <a:gd name="connsiteY39" fmla="*/ 253668 h 383126"/>
                                      <a:gd name="connsiteX40" fmla="*/ 301778 w 301777"/>
                                      <a:gd name="connsiteY40" fmla="*/ 272475 h 383126"/>
                                      <a:gd name="connsiteX41" fmla="*/ 294343 w 301777"/>
                                      <a:gd name="connsiteY41" fmla="*/ 291500 h 383126"/>
                                      <a:gd name="connsiteX42" fmla="*/ 276411 w 301777"/>
                                      <a:gd name="connsiteY42" fmla="*/ 300028 h 383126"/>
                                      <a:gd name="connsiteX43" fmla="*/ 192438 w 301777"/>
                                      <a:gd name="connsiteY43" fmla="*/ 299591 h 383126"/>
                                      <a:gd name="connsiteX44" fmla="*/ 192438 w 301777"/>
                                      <a:gd name="connsiteY44" fmla="*/ 345951 h 383126"/>
                                      <a:gd name="connsiteX45" fmla="*/ 151764 w 301777"/>
                                      <a:gd name="connsiteY45" fmla="*/ 383126 h 383126"/>
                                      <a:gd name="connsiteX46" fmla="*/ 121804 w 301777"/>
                                      <a:gd name="connsiteY46" fmla="*/ 373942 h 383126"/>
                                      <a:gd name="connsiteX47" fmla="*/ 110214 w 301777"/>
                                      <a:gd name="connsiteY47" fmla="*/ 345951 h 383126"/>
                                      <a:gd name="connsiteX48" fmla="*/ 110214 w 301777"/>
                                      <a:gd name="connsiteY48" fmla="*/ 300466 h 383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301777" h="383126">
                                        <a:moveTo>
                                          <a:pt x="110214" y="300466"/>
                                        </a:moveTo>
                                        <a:lnTo>
                                          <a:pt x="25804" y="300466"/>
                                        </a:lnTo>
                                        <a:cubicBezTo>
                                          <a:pt x="17932" y="299883"/>
                                          <a:pt x="11882" y="296602"/>
                                          <a:pt x="7654" y="290625"/>
                                        </a:cubicBezTo>
                                        <a:cubicBezTo>
                                          <a:pt x="3426" y="284648"/>
                                          <a:pt x="875" y="278015"/>
                                          <a:pt x="0" y="270725"/>
                                        </a:cubicBezTo>
                                        <a:cubicBezTo>
                                          <a:pt x="875" y="263436"/>
                                          <a:pt x="3426" y="257459"/>
                                          <a:pt x="7654" y="252794"/>
                                        </a:cubicBezTo>
                                        <a:cubicBezTo>
                                          <a:pt x="11882" y="248128"/>
                                          <a:pt x="17932" y="245504"/>
                                          <a:pt x="25804" y="244921"/>
                                        </a:cubicBezTo>
                                        <a:lnTo>
                                          <a:pt x="110214" y="244921"/>
                                        </a:lnTo>
                                        <a:lnTo>
                                          <a:pt x="110214" y="217367"/>
                                        </a:lnTo>
                                        <a:lnTo>
                                          <a:pt x="25804" y="216930"/>
                                        </a:lnTo>
                                        <a:cubicBezTo>
                                          <a:pt x="17932" y="216347"/>
                                          <a:pt x="11882" y="213577"/>
                                          <a:pt x="7654" y="208620"/>
                                        </a:cubicBezTo>
                                        <a:cubicBezTo>
                                          <a:pt x="3426" y="203664"/>
                                          <a:pt x="875" y="197395"/>
                                          <a:pt x="0" y="189814"/>
                                        </a:cubicBezTo>
                                        <a:cubicBezTo>
                                          <a:pt x="875" y="182524"/>
                                          <a:pt x="3426" y="176547"/>
                                          <a:pt x="7654" y="171882"/>
                                        </a:cubicBezTo>
                                        <a:cubicBezTo>
                                          <a:pt x="11882" y="167217"/>
                                          <a:pt x="17932" y="164593"/>
                                          <a:pt x="25804" y="164010"/>
                                        </a:cubicBezTo>
                                        <a:lnTo>
                                          <a:pt x="88784" y="164010"/>
                                        </a:lnTo>
                                        <a:lnTo>
                                          <a:pt x="30178" y="60793"/>
                                        </a:lnTo>
                                        <a:cubicBezTo>
                                          <a:pt x="27262" y="57294"/>
                                          <a:pt x="24492" y="52847"/>
                                          <a:pt x="21868" y="47453"/>
                                        </a:cubicBezTo>
                                        <a:cubicBezTo>
                                          <a:pt x="19244" y="42059"/>
                                          <a:pt x="18077" y="36155"/>
                                          <a:pt x="18369" y="29740"/>
                                        </a:cubicBezTo>
                                        <a:cubicBezTo>
                                          <a:pt x="19827" y="21576"/>
                                          <a:pt x="22743" y="14943"/>
                                          <a:pt x="27116" y="9841"/>
                                        </a:cubicBezTo>
                                        <a:cubicBezTo>
                                          <a:pt x="31490" y="4738"/>
                                          <a:pt x="39654" y="1458"/>
                                          <a:pt x="51608" y="0"/>
                                        </a:cubicBezTo>
                                        <a:cubicBezTo>
                                          <a:pt x="58606" y="583"/>
                                          <a:pt x="64875" y="2989"/>
                                          <a:pt x="70415" y="7216"/>
                                        </a:cubicBezTo>
                                        <a:cubicBezTo>
                                          <a:pt x="75955" y="11444"/>
                                          <a:pt x="80474" y="16037"/>
                                          <a:pt x="83973" y="20993"/>
                                        </a:cubicBezTo>
                                        <a:lnTo>
                                          <a:pt x="150451" y="142579"/>
                                        </a:lnTo>
                                        <a:lnTo>
                                          <a:pt x="223490" y="20119"/>
                                        </a:lnTo>
                                        <a:cubicBezTo>
                                          <a:pt x="226989" y="15162"/>
                                          <a:pt x="231509" y="10788"/>
                                          <a:pt x="237049" y="6998"/>
                                        </a:cubicBezTo>
                                        <a:cubicBezTo>
                                          <a:pt x="242589" y="3207"/>
                                          <a:pt x="248857" y="875"/>
                                          <a:pt x="255855" y="0"/>
                                        </a:cubicBezTo>
                                        <a:cubicBezTo>
                                          <a:pt x="260229" y="292"/>
                                          <a:pt x="264238" y="875"/>
                                          <a:pt x="267882" y="1749"/>
                                        </a:cubicBezTo>
                                        <a:cubicBezTo>
                                          <a:pt x="271527" y="2624"/>
                                          <a:pt x="274734" y="4082"/>
                                          <a:pt x="277504" y="6123"/>
                                        </a:cubicBezTo>
                                        <a:cubicBezTo>
                                          <a:pt x="280274" y="8164"/>
                                          <a:pt x="282607" y="11080"/>
                                          <a:pt x="284502" y="14870"/>
                                        </a:cubicBezTo>
                                        <a:cubicBezTo>
                                          <a:pt x="286397" y="18661"/>
                                          <a:pt x="287782" y="23617"/>
                                          <a:pt x="288657" y="29740"/>
                                        </a:cubicBezTo>
                                        <a:cubicBezTo>
                                          <a:pt x="288657" y="38196"/>
                                          <a:pt x="285741" y="46214"/>
                                          <a:pt x="279910" y="53795"/>
                                        </a:cubicBezTo>
                                        <a:lnTo>
                                          <a:pt x="212119" y="164010"/>
                                        </a:lnTo>
                                        <a:lnTo>
                                          <a:pt x="276411" y="164010"/>
                                        </a:lnTo>
                                        <a:cubicBezTo>
                                          <a:pt x="283992" y="164593"/>
                                          <a:pt x="289969" y="167217"/>
                                          <a:pt x="294343" y="171882"/>
                                        </a:cubicBezTo>
                                        <a:cubicBezTo>
                                          <a:pt x="298716" y="176547"/>
                                          <a:pt x="301195" y="182524"/>
                                          <a:pt x="301778" y="189814"/>
                                        </a:cubicBezTo>
                                        <a:cubicBezTo>
                                          <a:pt x="301195" y="197395"/>
                                          <a:pt x="298643" y="203809"/>
                                          <a:pt x="294124" y="209058"/>
                                        </a:cubicBezTo>
                                        <a:cubicBezTo>
                                          <a:pt x="289605" y="214306"/>
                                          <a:pt x="283554" y="217222"/>
                                          <a:pt x="275974" y="217805"/>
                                        </a:cubicBezTo>
                                        <a:lnTo>
                                          <a:pt x="192438" y="218242"/>
                                        </a:lnTo>
                                        <a:lnTo>
                                          <a:pt x="192438" y="244921"/>
                                        </a:lnTo>
                                        <a:lnTo>
                                          <a:pt x="276411" y="244921"/>
                                        </a:lnTo>
                                        <a:cubicBezTo>
                                          <a:pt x="283992" y="245504"/>
                                          <a:pt x="289969" y="248420"/>
                                          <a:pt x="294343" y="253668"/>
                                        </a:cubicBezTo>
                                        <a:cubicBezTo>
                                          <a:pt x="298716" y="258917"/>
                                          <a:pt x="301195" y="265185"/>
                                          <a:pt x="301778" y="272475"/>
                                        </a:cubicBezTo>
                                        <a:cubicBezTo>
                                          <a:pt x="301195" y="280055"/>
                                          <a:pt x="298716" y="286397"/>
                                          <a:pt x="294343" y="291500"/>
                                        </a:cubicBezTo>
                                        <a:cubicBezTo>
                                          <a:pt x="289969" y="296602"/>
                                          <a:pt x="283992" y="299445"/>
                                          <a:pt x="276411" y="300028"/>
                                        </a:cubicBezTo>
                                        <a:lnTo>
                                          <a:pt x="192438" y="299591"/>
                                        </a:lnTo>
                                        <a:lnTo>
                                          <a:pt x="192438" y="345951"/>
                                        </a:lnTo>
                                        <a:cubicBezTo>
                                          <a:pt x="191272" y="370735"/>
                                          <a:pt x="177713" y="383126"/>
                                          <a:pt x="151764" y="383126"/>
                                        </a:cubicBezTo>
                                        <a:cubicBezTo>
                                          <a:pt x="138935" y="383126"/>
                                          <a:pt x="128948" y="380065"/>
                                          <a:pt x="121804" y="373942"/>
                                        </a:cubicBezTo>
                                        <a:cubicBezTo>
                                          <a:pt x="114661" y="367819"/>
                                          <a:pt x="110797" y="358489"/>
                                          <a:pt x="110214" y="345951"/>
                                        </a:cubicBezTo>
                                        <a:lnTo>
                                          <a:pt x="110214" y="3004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1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grpSp>
                          <wpg:grpSp>
                            <wpg:cNvPr id="153" name="组合 2"/>
                            <wpg:cNvGrpSpPr/>
                            <wpg:grpSpPr>
                              <a:xfrm rot="0">
                                <a:off x="5107" y="95464"/>
                                <a:ext cx="906" cy="906"/>
                                <a:chOff x="8167" y="7715"/>
                                <a:chExt cx="840" cy="840"/>
                              </a:xfrm>
                            </wpg:grpSpPr>
                            <wpg:grpSp>
                              <wpg:cNvPr id="498" name="图形 496"/>
                              <wpg:cNvGrpSpPr/>
                              <wpg:grpSpPr>
                                <a:xfrm rot="0">
                                  <a:off x="8340" y="7888"/>
                                  <a:ext cx="495" cy="495"/>
                                  <a:chOff x="7445796" y="7475959"/>
                                  <a:chExt cx="3657791" cy="3657695"/>
                                </a:xfrm>
                                <a:gradFill>
                                  <a:gsLst>
                                    <a:gs pos="0">
                                      <a:schemeClr val="accent1"/>
                                    </a:gs>
                                    <a:gs pos="100000">
                                      <a:schemeClr val="accent1">
                                        <a:lumMod val="75000"/>
                                      </a:schemeClr>
                                    </a:gs>
                                  </a:gsLst>
                                  <a:lin ang="2700000" scaled="0"/>
                                </a:gradFill>
                              </wpg:grpSpPr>
                              <wps:wsp>
                                <wps:cNvPr id="500" name="任意多边形: 形状 499"/>
                                <wps:cNvSpPr/>
                                <wps:spPr>
                                  <a:xfrm>
                                    <a:off x="7445796" y="7720330"/>
                                    <a:ext cx="1960281" cy="3413132"/>
                                  </a:xfrm>
                                  <a:custGeom>
                                    <a:avLst/>
                                    <a:gdLst>
                                      <a:gd name="connsiteX0" fmla="*/ 191 w 1960281"/>
                                      <a:gd name="connsiteY0" fmla="*/ 2798770 h 3413132"/>
                                      <a:gd name="connsiteX1" fmla="*/ 109728 w 1960281"/>
                                      <a:gd name="connsiteY1" fmla="*/ 2620653 h 3413132"/>
                                      <a:gd name="connsiteX2" fmla="*/ 149924 w 1960281"/>
                                      <a:gd name="connsiteY2" fmla="*/ 2592745 h 3413132"/>
                                      <a:gd name="connsiteX3" fmla="*/ 149447 w 1960281"/>
                                      <a:gd name="connsiteY3" fmla="*/ 2161834 h 3413132"/>
                                      <a:gd name="connsiteX4" fmla="*/ 547021 w 1960281"/>
                                      <a:gd name="connsiteY4" fmla="*/ 2125734 h 3413132"/>
                                      <a:gd name="connsiteX5" fmla="*/ 547021 w 1960281"/>
                                      <a:gd name="connsiteY5" fmla="*/ 1273532 h 3413132"/>
                                      <a:gd name="connsiteX6" fmla="*/ 542544 w 1960281"/>
                                      <a:gd name="connsiteY6" fmla="*/ 1271532 h 3413132"/>
                                      <a:gd name="connsiteX7" fmla="*/ 491585 w 1960281"/>
                                      <a:gd name="connsiteY7" fmla="*/ 1427837 h 3413132"/>
                                      <a:gd name="connsiteX8" fmla="*/ 422624 w 1960281"/>
                                      <a:gd name="connsiteY8" fmla="*/ 1537089 h 3413132"/>
                                      <a:gd name="connsiteX9" fmla="*/ 194405 w 1960281"/>
                                      <a:gd name="connsiteY9" fmla="*/ 1551948 h 3413132"/>
                                      <a:gd name="connsiteX10" fmla="*/ 113062 w 1960281"/>
                                      <a:gd name="connsiteY10" fmla="*/ 1340207 h 3413132"/>
                                      <a:gd name="connsiteX11" fmla="*/ 278702 w 1960281"/>
                                      <a:gd name="connsiteY11" fmla="*/ 768326 h 3413132"/>
                                      <a:gd name="connsiteX12" fmla="*/ 630555 w 1960281"/>
                                      <a:gd name="connsiteY12" fmla="*/ 490387 h 3413132"/>
                                      <a:gd name="connsiteX13" fmla="*/ 670751 w 1960281"/>
                                      <a:gd name="connsiteY13" fmla="*/ 485338 h 3413132"/>
                                      <a:gd name="connsiteX14" fmla="*/ 618554 w 1960281"/>
                                      <a:gd name="connsiteY14" fmla="*/ 235117 h 3413132"/>
                                      <a:gd name="connsiteX15" fmla="*/ 725138 w 1960281"/>
                                      <a:gd name="connsiteY15" fmla="*/ 66524 h 3413132"/>
                                      <a:gd name="connsiteX16" fmla="*/ 1081469 w 1960281"/>
                                      <a:gd name="connsiteY16" fmla="*/ 49570 h 3413132"/>
                                      <a:gd name="connsiteX17" fmla="*/ 1195197 w 1960281"/>
                                      <a:gd name="connsiteY17" fmla="*/ 428379 h 3413132"/>
                                      <a:gd name="connsiteX18" fmla="*/ 1231583 w 1960281"/>
                                      <a:gd name="connsiteY18" fmla="*/ 411520 h 3413132"/>
                                      <a:gd name="connsiteX19" fmla="*/ 1674971 w 1960281"/>
                                      <a:gd name="connsiteY19" fmla="*/ 181872 h 3413132"/>
                                      <a:gd name="connsiteX20" fmla="*/ 1929289 w 1960281"/>
                                      <a:gd name="connsiteY20" fmla="*/ 250261 h 3413132"/>
                                      <a:gd name="connsiteX21" fmla="*/ 1882521 w 1960281"/>
                                      <a:gd name="connsiteY21" fmla="*/ 512104 h 3413132"/>
                                      <a:gd name="connsiteX22" fmla="*/ 1833467 w 1960281"/>
                                      <a:gd name="connsiteY22" fmla="*/ 540964 h 3413132"/>
                                      <a:gd name="connsiteX23" fmla="*/ 1307878 w 1960281"/>
                                      <a:gd name="connsiteY23" fmla="*/ 813475 h 3413132"/>
                                      <a:gd name="connsiteX24" fmla="*/ 1278922 w 1960281"/>
                                      <a:gd name="connsiteY24" fmla="*/ 859290 h 3413132"/>
                                      <a:gd name="connsiteX25" fmla="*/ 1279684 w 1960281"/>
                                      <a:gd name="connsiteY25" fmla="*/ 2041533 h 3413132"/>
                                      <a:gd name="connsiteX26" fmla="*/ 1281494 w 1960281"/>
                                      <a:gd name="connsiteY26" fmla="*/ 2073537 h 3413132"/>
                                      <a:gd name="connsiteX27" fmla="*/ 1599057 w 1960281"/>
                                      <a:gd name="connsiteY27" fmla="*/ 2215650 h 3413132"/>
                                      <a:gd name="connsiteX28" fmla="*/ 1557242 w 1960281"/>
                                      <a:gd name="connsiteY28" fmla="*/ 2590554 h 3413132"/>
                                      <a:gd name="connsiteX29" fmla="*/ 1619726 w 1960281"/>
                                      <a:gd name="connsiteY29" fmla="*/ 2639703 h 3413132"/>
                                      <a:gd name="connsiteX30" fmla="*/ 1706880 w 1960281"/>
                                      <a:gd name="connsiteY30" fmla="*/ 2844109 h 3413132"/>
                                      <a:gd name="connsiteX31" fmla="*/ 1707452 w 1960281"/>
                                      <a:gd name="connsiteY31" fmla="*/ 3337028 h 3413132"/>
                                      <a:gd name="connsiteX32" fmla="*/ 1664494 w 1960281"/>
                                      <a:gd name="connsiteY32" fmla="*/ 3413133 h 3413132"/>
                                      <a:gd name="connsiteX33" fmla="*/ 1021556 w 1960281"/>
                                      <a:gd name="connsiteY33" fmla="*/ 3413133 h 3413132"/>
                                      <a:gd name="connsiteX34" fmla="*/ 975265 w 1960281"/>
                                      <a:gd name="connsiteY34" fmla="*/ 3336361 h 3413132"/>
                                      <a:gd name="connsiteX35" fmla="*/ 975741 w 1960281"/>
                                      <a:gd name="connsiteY35" fmla="*/ 2846967 h 3413132"/>
                                      <a:gd name="connsiteX36" fmla="*/ 1065657 w 1960281"/>
                                      <a:gd name="connsiteY36" fmla="*/ 2636655 h 3413132"/>
                                      <a:gd name="connsiteX37" fmla="*/ 1076611 w 1960281"/>
                                      <a:gd name="connsiteY37" fmla="*/ 2622939 h 3413132"/>
                                      <a:gd name="connsiteX38" fmla="*/ 627221 w 1960281"/>
                                      <a:gd name="connsiteY38" fmla="*/ 2622939 h 3413132"/>
                                      <a:gd name="connsiteX39" fmla="*/ 731425 w 1960281"/>
                                      <a:gd name="connsiteY39" fmla="*/ 2853825 h 3413132"/>
                                      <a:gd name="connsiteX40" fmla="*/ 731520 w 1960281"/>
                                      <a:gd name="connsiteY40" fmla="*/ 3332456 h 3413132"/>
                                      <a:gd name="connsiteX41" fmla="*/ 685800 w 1960281"/>
                                      <a:gd name="connsiteY41" fmla="*/ 3413133 h 3413132"/>
                                      <a:gd name="connsiteX42" fmla="*/ 0 w 1960281"/>
                                      <a:gd name="connsiteY42" fmla="*/ 3413133 h 3413132"/>
                                      <a:gd name="connsiteX43" fmla="*/ 191 w 1960281"/>
                                      <a:gd name="connsiteY43" fmla="*/ 2798770 h 3413132"/>
                                      <a:gd name="connsiteX44" fmla="*/ 1060133 w 1960281"/>
                                      <a:gd name="connsiteY44" fmla="*/ 2497209 h 3413132"/>
                                      <a:gd name="connsiteX45" fmla="*/ 1054227 w 1960281"/>
                                      <a:gd name="connsiteY45" fmla="*/ 2472349 h 3413132"/>
                                      <a:gd name="connsiteX46" fmla="*/ 1136904 w 1960281"/>
                                      <a:gd name="connsiteY46" fmla="*/ 2149546 h 3413132"/>
                                      <a:gd name="connsiteX47" fmla="*/ 1157097 w 1960281"/>
                                      <a:gd name="connsiteY47" fmla="*/ 2097635 h 3413132"/>
                                      <a:gd name="connsiteX48" fmla="*/ 1157002 w 1960281"/>
                                      <a:gd name="connsiteY48" fmla="*/ 829572 h 3413132"/>
                                      <a:gd name="connsiteX49" fmla="*/ 1222058 w 1960281"/>
                                      <a:gd name="connsiteY49" fmla="*/ 720320 h 3413132"/>
                                      <a:gd name="connsiteX50" fmla="*/ 1764030 w 1960281"/>
                                      <a:gd name="connsiteY50" fmla="*/ 440380 h 3413132"/>
                                      <a:gd name="connsiteX51" fmla="*/ 1804321 w 1960281"/>
                                      <a:gd name="connsiteY51" fmla="*/ 417425 h 3413132"/>
                                      <a:gd name="connsiteX52" fmla="*/ 1830229 w 1960281"/>
                                      <a:gd name="connsiteY52" fmla="*/ 323318 h 3413132"/>
                                      <a:gd name="connsiteX53" fmla="*/ 1739265 w 1960281"/>
                                      <a:gd name="connsiteY53" fmla="*/ 286647 h 3413132"/>
                                      <a:gd name="connsiteX54" fmla="*/ 1707071 w 1960281"/>
                                      <a:gd name="connsiteY54" fmla="*/ 301887 h 3413132"/>
                                      <a:gd name="connsiteX55" fmla="*/ 1158907 w 1960281"/>
                                      <a:gd name="connsiteY55" fmla="*/ 585256 h 3413132"/>
                                      <a:gd name="connsiteX56" fmla="*/ 1067372 w 1960281"/>
                                      <a:gd name="connsiteY56" fmla="*/ 607449 h 3413132"/>
                                      <a:gd name="connsiteX57" fmla="*/ 685229 w 1960281"/>
                                      <a:gd name="connsiteY57" fmla="*/ 608687 h 3413132"/>
                                      <a:gd name="connsiteX58" fmla="*/ 387287 w 1960281"/>
                                      <a:gd name="connsiteY58" fmla="*/ 827762 h 3413132"/>
                                      <a:gd name="connsiteX59" fmla="*/ 346805 w 1960281"/>
                                      <a:gd name="connsiteY59" fmla="*/ 968256 h 3413132"/>
                                      <a:gd name="connsiteX60" fmla="*/ 233267 w 1960281"/>
                                      <a:gd name="connsiteY60" fmla="*/ 1362305 h 3413132"/>
                                      <a:gd name="connsiteX61" fmla="*/ 292703 w 1960281"/>
                                      <a:gd name="connsiteY61" fmla="*/ 1460413 h 3413132"/>
                                      <a:gd name="connsiteX62" fmla="*/ 377381 w 1960281"/>
                                      <a:gd name="connsiteY62" fmla="*/ 1390023 h 3413132"/>
                                      <a:gd name="connsiteX63" fmla="*/ 549688 w 1960281"/>
                                      <a:gd name="connsiteY63" fmla="*/ 842431 h 3413132"/>
                                      <a:gd name="connsiteX64" fmla="*/ 617887 w 1960281"/>
                                      <a:gd name="connsiteY64" fmla="*/ 792805 h 3413132"/>
                                      <a:gd name="connsiteX65" fmla="*/ 671132 w 1960281"/>
                                      <a:gd name="connsiteY65" fmla="*/ 859099 h 3413132"/>
                                      <a:gd name="connsiteX66" fmla="*/ 671322 w 1960281"/>
                                      <a:gd name="connsiteY66" fmla="*/ 891199 h 3413132"/>
                                      <a:gd name="connsiteX67" fmla="*/ 671036 w 1960281"/>
                                      <a:gd name="connsiteY67" fmla="*/ 2216507 h 3413132"/>
                                      <a:gd name="connsiteX68" fmla="*/ 644557 w 1960281"/>
                                      <a:gd name="connsiteY68" fmla="*/ 2496733 h 3413132"/>
                                      <a:gd name="connsiteX69" fmla="*/ 854202 w 1960281"/>
                                      <a:gd name="connsiteY69" fmla="*/ 2496733 h 3413132"/>
                                      <a:gd name="connsiteX70" fmla="*/ 854202 w 1960281"/>
                                      <a:gd name="connsiteY70" fmla="*/ 1464127 h 3413132"/>
                                      <a:gd name="connsiteX71" fmla="*/ 976313 w 1960281"/>
                                      <a:gd name="connsiteY71" fmla="*/ 1464127 h 3413132"/>
                                      <a:gd name="connsiteX72" fmla="*/ 976313 w 1960281"/>
                                      <a:gd name="connsiteY72" fmla="*/ 2497209 h 3413132"/>
                                      <a:gd name="connsiteX73" fmla="*/ 1060133 w 1960281"/>
                                      <a:gd name="connsiteY73" fmla="*/ 2497209 h 3413132"/>
                                      <a:gd name="connsiteX74" fmla="*/ 122301 w 1960281"/>
                                      <a:gd name="connsiteY74" fmla="*/ 3289403 h 3413132"/>
                                      <a:gd name="connsiteX75" fmla="*/ 607028 w 1960281"/>
                                      <a:gd name="connsiteY75" fmla="*/ 3289403 h 3413132"/>
                                      <a:gd name="connsiteX76" fmla="*/ 605504 w 1960281"/>
                                      <a:gd name="connsiteY76" fmla="*/ 2813534 h 3413132"/>
                                      <a:gd name="connsiteX77" fmla="*/ 468630 w 1960281"/>
                                      <a:gd name="connsiteY77" fmla="*/ 2684566 h 3413132"/>
                                      <a:gd name="connsiteX78" fmla="*/ 276035 w 1960281"/>
                                      <a:gd name="connsiteY78" fmla="*/ 2683327 h 3413132"/>
                                      <a:gd name="connsiteX79" fmla="*/ 123063 w 1960281"/>
                                      <a:gd name="connsiteY79" fmla="*/ 2836204 h 3413132"/>
                                      <a:gd name="connsiteX80" fmla="*/ 122301 w 1960281"/>
                                      <a:gd name="connsiteY80" fmla="*/ 3289403 h 3413132"/>
                                      <a:gd name="connsiteX81" fmla="*/ 1584865 w 1960281"/>
                                      <a:gd name="connsiteY81" fmla="*/ 3290070 h 3413132"/>
                                      <a:gd name="connsiteX82" fmla="*/ 1583817 w 1960281"/>
                                      <a:gd name="connsiteY82" fmla="*/ 2833156 h 3413132"/>
                                      <a:gd name="connsiteX83" fmla="*/ 1428179 w 1960281"/>
                                      <a:gd name="connsiteY83" fmla="*/ 2682946 h 3413132"/>
                                      <a:gd name="connsiteX84" fmla="*/ 1278255 w 1960281"/>
                                      <a:gd name="connsiteY84" fmla="*/ 2682089 h 3413132"/>
                                      <a:gd name="connsiteX85" fmla="*/ 1097947 w 1960281"/>
                                      <a:gd name="connsiteY85" fmla="*/ 2862778 h 3413132"/>
                                      <a:gd name="connsiteX86" fmla="*/ 1097947 w 1960281"/>
                                      <a:gd name="connsiteY86" fmla="*/ 3255494 h 3413132"/>
                                      <a:gd name="connsiteX87" fmla="*/ 1100233 w 1960281"/>
                                      <a:gd name="connsiteY87" fmla="*/ 3290070 h 3413132"/>
                                      <a:gd name="connsiteX88" fmla="*/ 1584865 w 1960281"/>
                                      <a:gd name="connsiteY88" fmla="*/ 3290070 h 3413132"/>
                                      <a:gd name="connsiteX89" fmla="*/ 366998 w 1960281"/>
                                      <a:gd name="connsiteY89" fmla="*/ 2556550 h 3413132"/>
                                      <a:gd name="connsiteX90" fmla="*/ 549021 w 1960281"/>
                                      <a:gd name="connsiteY90" fmla="*/ 2374527 h 3413132"/>
                                      <a:gd name="connsiteX91" fmla="*/ 366808 w 1960281"/>
                                      <a:gd name="connsiteY91" fmla="*/ 2191933 h 3413132"/>
                                      <a:gd name="connsiteX92" fmla="*/ 184118 w 1960281"/>
                                      <a:gd name="connsiteY92" fmla="*/ 2376527 h 3413132"/>
                                      <a:gd name="connsiteX93" fmla="*/ 366998 w 1960281"/>
                                      <a:gd name="connsiteY93" fmla="*/ 2556550 h 3413132"/>
                                      <a:gd name="connsiteX94" fmla="*/ 1523238 w 1960281"/>
                                      <a:gd name="connsiteY94" fmla="*/ 2373670 h 3413132"/>
                                      <a:gd name="connsiteX95" fmla="*/ 1341215 w 1960281"/>
                                      <a:gd name="connsiteY95" fmla="*/ 2191837 h 3413132"/>
                                      <a:gd name="connsiteX96" fmla="*/ 1158335 w 1960281"/>
                                      <a:gd name="connsiteY96" fmla="*/ 2373670 h 3413132"/>
                                      <a:gd name="connsiteX97" fmla="*/ 1343120 w 1960281"/>
                                      <a:gd name="connsiteY97" fmla="*/ 2556454 h 3413132"/>
                                      <a:gd name="connsiteX98" fmla="*/ 1523238 w 1960281"/>
                                      <a:gd name="connsiteY98" fmla="*/ 2373670 h 3413132"/>
                                      <a:gd name="connsiteX99" fmla="*/ 913448 w 1960281"/>
                                      <a:gd name="connsiteY99" fmla="*/ 485719 h 3413132"/>
                                      <a:gd name="connsiteX100" fmla="*/ 1096994 w 1960281"/>
                                      <a:gd name="connsiteY100" fmla="*/ 305887 h 3413132"/>
                                      <a:gd name="connsiteX101" fmla="*/ 913924 w 1960281"/>
                                      <a:gd name="connsiteY101" fmla="*/ 120912 h 3413132"/>
                                      <a:gd name="connsiteX102" fmla="*/ 732091 w 1960281"/>
                                      <a:gd name="connsiteY102" fmla="*/ 303601 h 3413132"/>
                                      <a:gd name="connsiteX103" fmla="*/ 913448 w 1960281"/>
                                      <a:gd name="connsiteY103" fmla="*/ 485719 h 34131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</a:cxnLst>
                                    <a:rect l="l" t="t" r="r" b="b"/>
                                    <a:pathLst>
                                      <a:path w="1960281" h="3413132">
                                        <a:moveTo>
                                          <a:pt x="191" y="2798770"/>
                                        </a:moveTo>
                                        <a:cubicBezTo>
                                          <a:pt x="20193" y="2729238"/>
                                          <a:pt x="48959" y="2665040"/>
                                          <a:pt x="109728" y="2620653"/>
                                        </a:cubicBezTo>
                                        <a:cubicBezTo>
                                          <a:pt x="122206" y="2611604"/>
                                          <a:pt x="135065" y="2603032"/>
                                          <a:pt x="149924" y="2592745"/>
                                        </a:cubicBezTo>
                                        <a:cubicBezTo>
                                          <a:pt x="35528" y="2449393"/>
                                          <a:pt x="24289" y="2302804"/>
                                          <a:pt x="149447" y="2161834"/>
                                        </a:cubicBezTo>
                                        <a:cubicBezTo>
                                          <a:pt x="243269" y="2056106"/>
                                          <a:pt x="363474" y="2048391"/>
                                          <a:pt x="547021" y="2125734"/>
                                        </a:cubicBezTo>
                                        <a:cubicBezTo>
                                          <a:pt x="547021" y="1841032"/>
                                          <a:pt x="547021" y="1557282"/>
                                          <a:pt x="547021" y="1273532"/>
                                        </a:cubicBezTo>
                                        <a:cubicBezTo>
                                          <a:pt x="545497" y="1272865"/>
                                          <a:pt x="544068" y="1272199"/>
                                          <a:pt x="542544" y="1271532"/>
                                        </a:cubicBezTo>
                                        <a:cubicBezTo>
                                          <a:pt x="525971" y="1323824"/>
                                          <a:pt x="513112" y="1377736"/>
                                          <a:pt x="491585" y="1427837"/>
                                        </a:cubicBezTo>
                                        <a:cubicBezTo>
                                          <a:pt x="474631" y="1467080"/>
                                          <a:pt x="452914" y="1508038"/>
                                          <a:pt x="422624" y="1537089"/>
                                        </a:cubicBezTo>
                                        <a:cubicBezTo>
                                          <a:pt x="360998" y="1596049"/>
                                          <a:pt x="265938" y="1598430"/>
                                          <a:pt x="194405" y="1551948"/>
                                        </a:cubicBezTo>
                                        <a:cubicBezTo>
                                          <a:pt x="124492" y="1506609"/>
                                          <a:pt x="90202" y="1420789"/>
                                          <a:pt x="113062" y="1340207"/>
                                        </a:cubicBezTo>
                                        <a:cubicBezTo>
                                          <a:pt x="167354" y="1149326"/>
                                          <a:pt x="221647" y="958350"/>
                                          <a:pt x="278702" y="768326"/>
                                        </a:cubicBezTo>
                                        <a:cubicBezTo>
                                          <a:pt x="323564" y="618974"/>
                                          <a:pt x="475678" y="501150"/>
                                          <a:pt x="630555" y="490387"/>
                                        </a:cubicBezTo>
                                        <a:cubicBezTo>
                                          <a:pt x="642080" y="489625"/>
                                          <a:pt x="653510" y="487529"/>
                                          <a:pt x="670751" y="485338"/>
                                        </a:cubicBezTo>
                                        <a:cubicBezTo>
                                          <a:pt x="616363" y="406567"/>
                                          <a:pt x="598361" y="323794"/>
                                          <a:pt x="618554" y="235117"/>
                                        </a:cubicBezTo>
                                        <a:cubicBezTo>
                                          <a:pt x="634079" y="167013"/>
                                          <a:pt x="670179" y="110815"/>
                                          <a:pt x="725138" y="66524"/>
                                        </a:cubicBezTo>
                                        <a:cubicBezTo>
                                          <a:pt x="825722" y="-14534"/>
                                          <a:pt x="971360" y="-23106"/>
                                          <a:pt x="1081469" y="49570"/>
                                        </a:cubicBezTo>
                                        <a:cubicBezTo>
                                          <a:pt x="1173575" y="110339"/>
                                          <a:pt x="1259586" y="238831"/>
                                          <a:pt x="1195197" y="428379"/>
                                        </a:cubicBezTo>
                                        <a:cubicBezTo>
                                          <a:pt x="1209294" y="421902"/>
                                          <a:pt x="1220724" y="417139"/>
                                          <a:pt x="1231583" y="411520"/>
                                        </a:cubicBezTo>
                                        <a:cubicBezTo>
                                          <a:pt x="1379411" y="334939"/>
                                          <a:pt x="1526667" y="257405"/>
                                          <a:pt x="1674971" y="181872"/>
                                        </a:cubicBezTo>
                                        <a:cubicBezTo>
                                          <a:pt x="1766507" y="135295"/>
                                          <a:pt x="1877092" y="166441"/>
                                          <a:pt x="1929289" y="250261"/>
                                        </a:cubicBezTo>
                                        <a:cubicBezTo>
                                          <a:pt x="1984153" y="338272"/>
                                          <a:pt x="1964722" y="449048"/>
                                          <a:pt x="1882521" y="512104"/>
                                        </a:cubicBezTo>
                                        <a:cubicBezTo>
                                          <a:pt x="1867567" y="523534"/>
                                          <a:pt x="1850327" y="532201"/>
                                          <a:pt x="1833467" y="540964"/>
                                        </a:cubicBezTo>
                                        <a:cubicBezTo>
                                          <a:pt x="1658398" y="632119"/>
                                          <a:pt x="1483328" y="723273"/>
                                          <a:pt x="1307878" y="813475"/>
                                        </a:cubicBezTo>
                                        <a:cubicBezTo>
                                          <a:pt x="1287685" y="823857"/>
                                          <a:pt x="1278922" y="835001"/>
                                          <a:pt x="1278922" y="859290"/>
                                        </a:cubicBezTo>
                                        <a:cubicBezTo>
                                          <a:pt x="1279874" y="1253339"/>
                                          <a:pt x="1279589" y="1647484"/>
                                          <a:pt x="1279684" y="2041533"/>
                                        </a:cubicBezTo>
                                        <a:cubicBezTo>
                                          <a:pt x="1279684" y="2051915"/>
                                          <a:pt x="1280827" y="2062297"/>
                                          <a:pt x="1281494" y="2073537"/>
                                        </a:cubicBezTo>
                                        <a:cubicBezTo>
                                          <a:pt x="1417701" y="2057249"/>
                                          <a:pt x="1528953" y="2098397"/>
                                          <a:pt x="1599057" y="2215650"/>
                                        </a:cubicBezTo>
                                        <a:cubicBezTo>
                                          <a:pt x="1678019" y="2347762"/>
                                          <a:pt x="1655159" y="2474920"/>
                                          <a:pt x="1557242" y="2590554"/>
                                        </a:cubicBezTo>
                                        <a:cubicBezTo>
                                          <a:pt x="1579150" y="2607604"/>
                                          <a:pt x="1601153" y="2621891"/>
                                          <a:pt x="1619726" y="2639703"/>
                                        </a:cubicBezTo>
                                        <a:cubicBezTo>
                                          <a:pt x="1677543" y="2695234"/>
                                          <a:pt x="1706499" y="2764195"/>
                                          <a:pt x="1706880" y="2844109"/>
                                        </a:cubicBezTo>
                                        <a:cubicBezTo>
                                          <a:pt x="1707642" y="3008416"/>
                                          <a:pt x="1706690" y="3172722"/>
                                          <a:pt x="1707452" y="3337028"/>
                                        </a:cubicBezTo>
                                        <a:cubicBezTo>
                                          <a:pt x="1707642" y="3371699"/>
                                          <a:pt x="1693069" y="3395798"/>
                                          <a:pt x="1664494" y="3413133"/>
                                        </a:cubicBezTo>
                                        <a:cubicBezTo>
                                          <a:pt x="1450181" y="3413133"/>
                                          <a:pt x="1235869" y="3413133"/>
                                          <a:pt x="1021556" y="3413133"/>
                                        </a:cubicBezTo>
                                        <a:cubicBezTo>
                                          <a:pt x="988219" y="3398369"/>
                                          <a:pt x="975074" y="3372461"/>
                                          <a:pt x="975265" y="3336361"/>
                                        </a:cubicBezTo>
                                        <a:cubicBezTo>
                                          <a:pt x="975932" y="3173198"/>
                                          <a:pt x="975455" y="3010130"/>
                                          <a:pt x="975741" y="2846967"/>
                                        </a:cubicBezTo>
                                        <a:cubicBezTo>
                                          <a:pt x="975836" y="2764290"/>
                                          <a:pt x="1005173" y="2693710"/>
                                          <a:pt x="1065657" y="2636655"/>
                                        </a:cubicBezTo>
                                        <a:cubicBezTo>
                                          <a:pt x="1069372" y="2633131"/>
                                          <a:pt x="1072134" y="2628654"/>
                                          <a:pt x="1076611" y="2622939"/>
                                        </a:cubicBezTo>
                                        <a:cubicBezTo>
                                          <a:pt x="926116" y="2622939"/>
                                          <a:pt x="779621" y="2622939"/>
                                          <a:pt x="627221" y="2622939"/>
                                        </a:cubicBezTo>
                                        <a:cubicBezTo>
                                          <a:pt x="698849" y="2687423"/>
                                          <a:pt x="731996" y="2762861"/>
                                          <a:pt x="731425" y="2853825"/>
                                        </a:cubicBezTo>
                                        <a:cubicBezTo>
                                          <a:pt x="730568" y="3013369"/>
                                          <a:pt x="730663" y="3172912"/>
                                          <a:pt x="731520" y="3332456"/>
                                        </a:cubicBezTo>
                                        <a:cubicBezTo>
                                          <a:pt x="731711" y="3369413"/>
                                          <a:pt x="720947" y="3397512"/>
                                          <a:pt x="685800" y="3413133"/>
                                        </a:cubicBezTo>
                                        <a:cubicBezTo>
                                          <a:pt x="457867" y="3413133"/>
                                          <a:pt x="229838" y="3413133"/>
                                          <a:pt x="0" y="3413133"/>
                                        </a:cubicBezTo>
                                        <a:cubicBezTo>
                                          <a:pt x="191" y="3208441"/>
                                          <a:pt x="191" y="3003653"/>
                                          <a:pt x="191" y="2798770"/>
                                        </a:cubicBezTo>
                                        <a:close/>
                                        <a:moveTo>
                                          <a:pt x="1060133" y="2497209"/>
                                        </a:moveTo>
                                        <a:cubicBezTo>
                                          <a:pt x="1057942" y="2488065"/>
                                          <a:pt x="1056704" y="2480064"/>
                                          <a:pt x="1054227" y="2472349"/>
                                        </a:cubicBezTo>
                                        <a:cubicBezTo>
                                          <a:pt x="1014889" y="2347571"/>
                                          <a:pt x="1044607" y="2241177"/>
                                          <a:pt x="1136904" y="2149546"/>
                                        </a:cubicBezTo>
                                        <a:cubicBezTo>
                                          <a:pt x="1149096" y="2137450"/>
                                          <a:pt x="1157002" y="2115161"/>
                                          <a:pt x="1157097" y="2097635"/>
                                        </a:cubicBezTo>
                                        <a:cubicBezTo>
                                          <a:pt x="1158240" y="1674916"/>
                                          <a:pt x="1158716" y="1252196"/>
                                          <a:pt x="1157002" y="829572"/>
                                        </a:cubicBezTo>
                                        <a:cubicBezTo>
                                          <a:pt x="1156811" y="776137"/>
                                          <a:pt x="1173575" y="744609"/>
                                          <a:pt x="1222058" y="720320"/>
                                        </a:cubicBezTo>
                                        <a:cubicBezTo>
                                          <a:pt x="1403699" y="629071"/>
                                          <a:pt x="1583531" y="534106"/>
                                          <a:pt x="1764030" y="440380"/>
                                        </a:cubicBezTo>
                                        <a:cubicBezTo>
                                          <a:pt x="1777746" y="433237"/>
                                          <a:pt x="1791557" y="426093"/>
                                          <a:pt x="1804321" y="417425"/>
                                        </a:cubicBezTo>
                                        <a:cubicBezTo>
                                          <a:pt x="1836611" y="395422"/>
                                          <a:pt x="1846802" y="356751"/>
                                          <a:pt x="1830229" y="323318"/>
                                        </a:cubicBezTo>
                                        <a:cubicBezTo>
                                          <a:pt x="1813846" y="290457"/>
                                          <a:pt x="1775841" y="274741"/>
                                          <a:pt x="1739265" y="286647"/>
                                        </a:cubicBezTo>
                                        <a:cubicBezTo>
                                          <a:pt x="1728026" y="290266"/>
                                          <a:pt x="1717643" y="296458"/>
                                          <a:pt x="1707071" y="301887"/>
                                        </a:cubicBezTo>
                                        <a:cubicBezTo>
                                          <a:pt x="1524476" y="396565"/>
                                          <a:pt x="1342358" y="492196"/>
                                          <a:pt x="1158907" y="585256"/>
                                        </a:cubicBezTo>
                                        <a:cubicBezTo>
                                          <a:pt x="1131570" y="599162"/>
                                          <a:pt x="1098137" y="606877"/>
                                          <a:pt x="1067372" y="607449"/>
                                        </a:cubicBezTo>
                                        <a:cubicBezTo>
                                          <a:pt x="940022" y="609925"/>
                                          <a:pt x="812578" y="607544"/>
                                          <a:pt x="685229" y="608687"/>
                                        </a:cubicBezTo>
                                        <a:cubicBezTo>
                                          <a:pt x="535210" y="610021"/>
                                          <a:pt x="427101" y="690412"/>
                                          <a:pt x="387287" y="827762"/>
                                        </a:cubicBezTo>
                                        <a:cubicBezTo>
                                          <a:pt x="373761" y="874530"/>
                                          <a:pt x="360331" y="921393"/>
                                          <a:pt x="346805" y="968256"/>
                                        </a:cubicBezTo>
                                        <a:cubicBezTo>
                                          <a:pt x="308896" y="1099606"/>
                                          <a:pt x="270415" y="1230765"/>
                                          <a:pt x="233267" y="1362305"/>
                                        </a:cubicBezTo>
                                        <a:cubicBezTo>
                                          <a:pt x="219170" y="1412121"/>
                                          <a:pt x="246031" y="1454317"/>
                                          <a:pt x="292703" y="1460413"/>
                                        </a:cubicBezTo>
                                        <a:cubicBezTo>
                                          <a:pt x="331661" y="1465461"/>
                                          <a:pt x="361283" y="1441172"/>
                                          <a:pt x="377381" y="1390023"/>
                                        </a:cubicBezTo>
                                        <a:cubicBezTo>
                                          <a:pt x="434816" y="1207524"/>
                                          <a:pt x="491871" y="1024834"/>
                                          <a:pt x="549688" y="842431"/>
                                        </a:cubicBezTo>
                                        <a:cubicBezTo>
                                          <a:pt x="561404" y="805474"/>
                                          <a:pt x="587597" y="787852"/>
                                          <a:pt x="617887" y="792805"/>
                                        </a:cubicBezTo>
                                        <a:cubicBezTo>
                                          <a:pt x="649891" y="798139"/>
                                          <a:pt x="668846" y="821380"/>
                                          <a:pt x="671132" y="859099"/>
                                        </a:cubicBezTo>
                                        <a:cubicBezTo>
                                          <a:pt x="671798" y="869767"/>
                                          <a:pt x="671322" y="880531"/>
                                          <a:pt x="671322" y="891199"/>
                                        </a:cubicBezTo>
                                        <a:cubicBezTo>
                                          <a:pt x="671322" y="1332968"/>
                                          <a:pt x="671703" y="1774738"/>
                                          <a:pt x="671036" y="2216507"/>
                                        </a:cubicBezTo>
                                        <a:cubicBezTo>
                                          <a:pt x="670846" y="2309948"/>
                                          <a:pt x="682181" y="2404721"/>
                                          <a:pt x="644557" y="2496733"/>
                                        </a:cubicBezTo>
                                        <a:cubicBezTo>
                                          <a:pt x="715423" y="2496733"/>
                                          <a:pt x="782669" y="2496733"/>
                                          <a:pt x="854202" y="2496733"/>
                                        </a:cubicBezTo>
                                        <a:cubicBezTo>
                                          <a:pt x="854202" y="2151451"/>
                                          <a:pt x="854202" y="1808075"/>
                                          <a:pt x="854202" y="1464127"/>
                                        </a:cubicBezTo>
                                        <a:cubicBezTo>
                                          <a:pt x="896303" y="1464127"/>
                                          <a:pt x="934022" y="1464127"/>
                                          <a:pt x="976313" y="1464127"/>
                                        </a:cubicBezTo>
                                        <a:cubicBezTo>
                                          <a:pt x="976313" y="1809123"/>
                                          <a:pt x="976313" y="2152404"/>
                                          <a:pt x="976313" y="2497209"/>
                                        </a:cubicBezTo>
                                        <a:cubicBezTo>
                                          <a:pt x="1006507" y="2497209"/>
                                          <a:pt x="1032320" y="2497209"/>
                                          <a:pt x="1060133" y="2497209"/>
                                        </a:cubicBezTo>
                                        <a:close/>
                                        <a:moveTo>
                                          <a:pt x="122301" y="3289403"/>
                                        </a:moveTo>
                                        <a:cubicBezTo>
                                          <a:pt x="285941" y="3289403"/>
                                          <a:pt x="445961" y="3289403"/>
                                          <a:pt x="607028" y="3289403"/>
                                        </a:cubicBezTo>
                                        <a:cubicBezTo>
                                          <a:pt x="607028" y="3129383"/>
                                          <a:pt x="610172" y="2971268"/>
                                          <a:pt x="605504" y="2813534"/>
                                        </a:cubicBezTo>
                                        <a:cubicBezTo>
                                          <a:pt x="603504" y="2745811"/>
                                          <a:pt x="537401" y="2688471"/>
                                          <a:pt x="468630" y="2684566"/>
                                        </a:cubicBezTo>
                                        <a:cubicBezTo>
                                          <a:pt x="404622" y="2680946"/>
                                          <a:pt x="340138" y="2680851"/>
                                          <a:pt x="276035" y="2683327"/>
                                        </a:cubicBezTo>
                                        <a:cubicBezTo>
                                          <a:pt x="189357" y="2686757"/>
                                          <a:pt x="124587" y="2749812"/>
                                          <a:pt x="123063" y="2836204"/>
                                        </a:cubicBezTo>
                                        <a:cubicBezTo>
                                          <a:pt x="120301" y="2986032"/>
                                          <a:pt x="122301" y="3135956"/>
                                          <a:pt x="122301" y="3289403"/>
                                        </a:cubicBezTo>
                                        <a:close/>
                                        <a:moveTo>
                                          <a:pt x="1584865" y="3290070"/>
                                        </a:moveTo>
                                        <a:cubicBezTo>
                                          <a:pt x="1584865" y="3135098"/>
                                          <a:pt x="1587532" y="2984032"/>
                                          <a:pt x="1583817" y="2833156"/>
                                        </a:cubicBezTo>
                                        <a:cubicBezTo>
                                          <a:pt x="1581626" y="2746383"/>
                                          <a:pt x="1515713" y="2686757"/>
                                          <a:pt x="1428179" y="2682946"/>
                                        </a:cubicBezTo>
                                        <a:cubicBezTo>
                                          <a:pt x="1378267" y="2680756"/>
                                          <a:pt x="1328261" y="2681899"/>
                                          <a:pt x="1278255" y="2682089"/>
                                        </a:cubicBezTo>
                                        <a:cubicBezTo>
                                          <a:pt x="1160145" y="2682661"/>
                                          <a:pt x="1098233" y="2744478"/>
                                          <a:pt x="1097947" y="2862778"/>
                                        </a:cubicBezTo>
                                        <a:cubicBezTo>
                                          <a:pt x="1097566" y="2993652"/>
                                          <a:pt x="1097852" y="3124525"/>
                                          <a:pt x="1097947" y="3255494"/>
                                        </a:cubicBezTo>
                                        <a:cubicBezTo>
                                          <a:pt x="1097947" y="3266829"/>
                                          <a:pt x="1099376" y="3278164"/>
                                          <a:pt x="1100233" y="3290070"/>
                                        </a:cubicBezTo>
                                        <a:cubicBezTo>
                                          <a:pt x="1262920" y="3290070"/>
                                          <a:pt x="1421892" y="3290070"/>
                                          <a:pt x="1584865" y="3290070"/>
                                        </a:cubicBezTo>
                                        <a:close/>
                                        <a:moveTo>
                                          <a:pt x="366998" y="2556550"/>
                                        </a:moveTo>
                                        <a:cubicBezTo>
                                          <a:pt x="466916" y="2556074"/>
                                          <a:pt x="549212" y="2473777"/>
                                          <a:pt x="549021" y="2374527"/>
                                        </a:cubicBezTo>
                                        <a:cubicBezTo>
                                          <a:pt x="548926" y="2275467"/>
                                          <a:pt x="466153" y="2192504"/>
                                          <a:pt x="366808" y="2191933"/>
                                        </a:cubicBezTo>
                                        <a:cubicBezTo>
                                          <a:pt x="265652" y="2191361"/>
                                          <a:pt x="183071" y="2274705"/>
                                          <a:pt x="184118" y="2376527"/>
                                        </a:cubicBezTo>
                                        <a:cubicBezTo>
                                          <a:pt x="185261" y="2477492"/>
                                          <a:pt x="265938" y="2556931"/>
                                          <a:pt x="366998" y="2556550"/>
                                        </a:cubicBezTo>
                                        <a:close/>
                                        <a:moveTo>
                                          <a:pt x="1523238" y="2373670"/>
                                        </a:moveTo>
                                        <a:cubicBezTo>
                                          <a:pt x="1522762" y="2273752"/>
                                          <a:pt x="1440847" y="2191837"/>
                                          <a:pt x="1341215" y="2191837"/>
                                        </a:cubicBezTo>
                                        <a:cubicBezTo>
                                          <a:pt x="1242060" y="2191837"/>
                                          <a:pt x="1159002" y="2274324"/>
                                          <a:pt x="1158335" y="2373670"/>
                                        </a:cubicBezTo>
                                        <a:cubicBezTo>
                                          <a:pt x="1157573" y="2474349"/>
                                          <a:pt x="1241489" y="2557312"/>
                                          <a:pt x="1343120" y="2556454"/>
                                        </a:cubicBezTo>
                                        <a:cubicBezTo>
                                          <a:pt x="1443800" y="2555692"/>
                                          <a:pt x="1523619" y="2474635"/>
                                          <a:pt x="1523238" y="2373670"/>
                                        </a:cubicBezTo>
                                        <a:close/>
                                        <a:moveTo>
                                          <a:pt x="913448" y="485719"/>
                                        </a:moveTo>
                                        <a:cubicBezTo>
                                          <a:pt x="1014127" y="486291"/>
                                          <a:pt x="1095280" y="406757"/>
                                          <a:pt x="1096994" y="305887"/>
                                        </a:cubicBezTo>
                                        <a:cubicBezTo>
                                          <a:pt x="1098614" y="205684"/>
                                          <a:pt x="1014222" y="120245"/>
                                          <a:pt x="913924" y="120912"/>
                                        </a:cubicBezTo>
                                        <a:cubicBezTo>
                                          <a:pt x="814578" y="121483"/>
                                          <a:pt x="732091" y="204446"/>
                                          <a:pt x="732091" y="303601"/>
                                        </a:cubicBezTo>
                                        <a:cubicBezTo>
                                          <a:pt x="732091" y="403900"/>
                                          <a:pt x="812959" y="485148"/>
                                          <a:pt x="913448" y="485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01" name="任意多边形: 形状 500"/>
                                <wps:cNvSpPr/>
                                <wps:spPr>
                                  <a:xfrm>
                                    <a:off x="7445987" y="7475959"/>
                                    <a:ext cx="3657600" cy="1585626"/>
                                  </a:xfrm>
                                  <a:custGeom>
                                    <a:avLst/>
                                    <a:gdLst>
                                      <a:gd name="connsiteX0" fmla="*/ 3657600 w 3657600"/>
                                      <a:gd name="connsiteY0" fmla="*/ 1542764 h 1585626"/>
                                      <a:gd name="connsiteX1" fmla="*/ 3570541 w 3657600"/>
                                      <a:gd name="connsiteY1" fmla="*/ 1585627 h 1585626"/>
                                      <a:gd name="connsiteX2" fmla="*/ 1442085 w 3657600"/>
                                      <a:gd name="connsiteY2" fmla="*/ 1585151 h 1585626"/>
                                      <a:gd name="connsiteX3" fmla="*/ 1404176 w 3657600"/>
                                      <a:gd name="connsiteY3" fmla="*/ 1585151 h 1585626"/>
                                      <a:gd name="connsiteX4" fmla="*/ 1404176 w 3657600"/>
                                      <a:gd name="connsiteY4" fmla="*/ 1463421 h 1585626"/>
                                      <a:gd name="connsiteX5" fmla="*/ 3533870 w 3657600"/>
                                      <a:gd name="connsiteY5" fmla="*/ 1463421 h 1585626"/>
                                      <a:gd name="connsiteX6" fmla="*/ 3533870 w 3657600"/>
                                      <a:gd name="connsiteY6" fmla="*/ 123444 h 1585626"/>
                                      <a:gd name="connsiteX7" fmla="*/ 123539 w 3657600"/>
                                      <a:gd name="connsiteY7" fmla="*/ 123444 h 1585626"/>
                                      <a:gd name="connsiteX8" fmla="*/ 123539 w 3657600"/>
                                      <a:gd name="connsiteY8" fmla="*/ 1278446 h 1585626"/>
                                      <a:gd name="connsiteX9" fmla="*/ 0 w 3657600"/>
                                      <a:gd name="connsiteY9" fmla="*/ 1278446 h 1585626"/>
                                      <a:gd name="connsiteX10" fmla="*/ 0 w 3657600"/>
                                      <a:gd name="connsiteY10" fmla="*/ 0 h 1585626"/>
                                      <a:gd name="connsiteX11" fmla="*/ 3657600 w 3657600"/>
                                      <a:gd name="connsiteY11" fmla="*/ 0 h 1585626"/>
                                      <a:gd name="connsiteX12" fmla="*/ 3657600 w 3657600"/>
                                      <a:gd name="connsiteY12" fmla="*/ 1542764 h 15856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657600" h="1585626">
                                        <a:moveTo>
                                          <a:pt x="3657600" y="1542764"/>
                                        </a:moveTo>
                                        <a:cubicBezTo>
                                          <a:pt x="3637788" y="1575816"/>
                                          <a:pt x="3608261" y="1585627"/>
                                          <a:pt x="3570541" y="1585627"/>
                                        </a:cubicBezTo>
                                        <a:cubicBezTo>
                                          <a:pt x="2861024" y="1584960"/>
                                          <a:pt x="2151602" y="1585151"/>
                                          <a:pt x="1442085" y="1585151"/>
                                        </a:cubicBezTo>
                                        <a:cubicBezTo>
                                          <a:pt x="1430369" y="1585151"/>
                                          <a:pt x="1418558" y="1585151"/>
                                          <a:pt x="1404176" y="1585151"/>
                                        </a:cubicBezTo>
                                        <a:cubicBezTo>
                                          <a:pt x="1404176" y="1544193"/>
                                          <a:pt x="1404176" y="1505712"/>
                                          <a:pt x="1404176" y="1463421"/>
                                        </a:cubicBezTo>
                                        <a:cubicBezTo>
                                          <a:pt x="2114360" y="1463421"/>
                                          <a:pt x="2823115" y="1463421"/>
                                          <a:pt x="3533870" y="1463421"/>
                                        </a:cubicBezTo>
                                        <a:cubicBezTo>
                                          <a:pt x="3533870" y="1014889"/>
                                          <a:pt x="3533870" y="570262"/>
                                          <a:pt x="3533870" y="123444"/>
                                        </a:cubicBezTo>
                                        <a:cubicBezTo>
                                          <a:pt x="2397728" y="123444"/>
                                          <a:pt x="1262634" y="123444"/>
                                          <a:pt x="123539" y="123444"/>
                                        </a:cubicBezTo>
                                        <a:cubicBezTo>
                                          <a:pt x="123539" y="506444"/>
                                          <a:pt x="123539" y="890207"/>
                                          <a:pt x="123539" y="1278446"/>
                                        </a:cubicBezTo>
                                        <a:cubicBezTo>
                                          <a:pt x="79820" y="1278446"/>
                                          <a:pt x="39910" y="1278446"/>
                                          <a:pt x="0" y="1278446"/>
                                        </a:cubicBezTo>
                                        <a:cubicBezTo>
                                          <a:pt x="0" y="852392"/>
                                          <a:pt x="0" y="426339"/>
                                          <a:pt x="0" y="0"/>
                                        </a:cubicBezTo>
                                        <a:cubicBezTo>
                                          <a:pt x="1219200" y="0"/>
                                          <a:pt x="2438400" y="0"/>
                                          <a:pt x="3657600" y="0"/>
                                        </a:cubicBezTo>
                                        <a:cubicBezTo>
                                          <a:pt x="3657600" y="514541"/>
                                          <a:pt x="3657600" y="1028700"/>
                                          <a:pt x="3657600" y="154276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02" name="任意多边形: 形状 501"/>
                                <wps:cNvSpPr/>
                                <wps:spPr>
                                  <a:xfrm>
                                    <a:off x="10372064" y="9790169"/>
                                    <a:ext cx="731522" cy="1343389"/>
                                  </a:xfrm>
                                  <a:custGeom>
                                    <a:avLst/>
                                    <a:gdLst>
                                      <a:gd name="connsiteX0" fmla="*/ 45722 w 731522"/>
                                      <a:gd name="connsiteY0" fmla="*/ 1343389 h 1343389"/>
                                      <a:gd name="connsiteX1" fmla="*/ 2 w 731522"/>
                                      <a:gd name="connsiteY1" fmla="*/ 1262808 h 1343389"/>
                                      <a:gd name="connsiteX2" fmla="*/ 574 w 731522"/>
                                      <a:gd name="connsiteY2" fmla="*/ 784653 h 1343389"/>
                                      <a:gd name="connsiteX3" fmla="*/ 150212 w 731522"/>
                                      <a:gd name="connsiteY3" fmla="*/ 521667 h 1343389"/>
                                      <a:gd name="connsiteX4" fmla="*/ 71345 w 731522"/>
                                      <a:gd name="connsiteY4" fmla="*/ 229821 h 1343389"/>
                                      <a:gd name="connsiteX5" fmla="*/ 197932 w 731522"/>
                                      <a:gd name="connsiteY5" fmla="*/ 50466 h 1343389"/>
                                      <a:gd name="connsiteX6" fmla="*/ 581408 w 731522"/>
                                      <a:gd name="connsiteY6" fmla="*/ 89137 h 1343389"/>
                                      <a:gd name="connsiteX7" fmla="*/ 581980 w 731522"/>
                                      <a:gd name="connsiteY7" fmla="*/ 523191 h 1343389"/>
                                      <a:gd name="connsiteX8" fmla="*/ 719330 w 731522"/>
                                      <a:gd name="connsiteY8" fmla="*/ 692546 h 1343389"/>
                                      <a:gd name="connsiteX9" fmla="*/ 731522 w 731522"/>
                                      <a:gd name="connsiteY9" fmla="*/ 728931 h 1343389"/>
                                      <a:gd name="connsiteX10" fmla="*/ 731522 w 731522"/>
                                      <a:gd name="connsiteY10" fmla="*/ 1343389 h 1343389"/>
                                      <a:gd name="connsiteX11" fmla="*/ 45722 w 731522"/>
                                      <a:gd name="connsiteY11" fmla="*/ 1343389 h 1343389"/>
                                      <a:gd name="connsiteX12" fmla="*/ 122494 w 731522"/>
                                      <a:gd name="connsiteY12" fmla="*/ 1218897 h 1343389"/>
                                      <a:gd name="connsiteX13" fmla="*/ 609221 w 731522"/>
                                      <a:gd name="connsiteY13" fmla="*/ 1218897 h 1343389"/>
                                      <a:gd name="connsiteX14" fmla="*/ 608269 w 731522"/>
                                      <a:gd name="connsiteY14" fmla="*/ 763031 h 1343389"/>
                                      <a:gd name="connsiteX15" fmla="*/ 455869 w 731522"/>
                                      <a:gd name="connsiteY15" fmla="*/ 613488 h 1343389"/>
                                      <a:gd name="connsiteX16" fmla="*/ 295277 w 731522"/>
                                      <a:gd name="connsiteY16" fmla="*/ 612441 h 1343389"/>
                                      <a:gd name="connsiteX17" fmla="*/ 122684 w 731522"/>
                                      <a:gd name="connsiteY17" fmla="*/ 786272 h 1343389"/>
                                      <a:gd name="connsiteX18" fmla="*/ 122494 w 731522"/>
                                      <a:gd name="connsiteY18" fmla="*/ 1182512 h 1343389"/>
                                      <a:gd name="connsiteX19" fmla="*/ 122494 w 731522"/>
                                      <a:gd name="connsiteY19" fmla="*/ 1218897 h 1343389"/>
                                      <a:gd name="connsiteX20" fmla="*/ 364619 w 731522"/>
                                      <a:gd name="connsiteY20" fmla="*/ 486711 h 1343389"/>
                                      <a:gd name="connsiteX21" fmla="*/ 547499 w 731522"/>
                                      <a:gd name="connsiteY21" fmla="*/ 306688 h 1343389"/>
                                      <a:gd name="connsiteX22" fmla="*/ 365096 w 731522"/>
                                      <a:gd name="connsiteY22" fmla="*/ 121998 h 1343389"/>
                                      <a:gd name="connsiteX23" fmla="*/ 182692 w 731522"/>
                                      <a:gd name="connsiteY23" fmla="*/ 304497 h 1343389"/>
                                      <a:gd name="connsiteX24" fmla="*/ 364619 w 731522"/>
                                      <a:gd name="connsiteY24" fmla="*/ 486711 h 13433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731522" h="1343389">
                                        <a:moveTo>
                                          <a:pt x="45722" y="1343389"/>
                                        </a:moveTo>
                                        <a:cubicBezTo>
                                          <a:pt x="10670" y="1327768"/>
                                          <a:pt x="-188" y="1299765"/>
                                          <a:pt x="2" y="1262808"/>
                                        </a:cubicBezTo>
                                        <a:cubicBezTo>
                                          <a:pt x="860" y="1103454"/>
                                          <a:pt x="-188" y="944006"/>
                                          <a:pt x="574" y="784653"/>
                                        </a:cubicBezTo>
                                        <a:cubicBezTo>
                                          <a:pt x="1145" y="666828"/>
                                          <a:pt x="38864" y="601011"/>
                                          <a:pt x="150212" y="521667"/>
                                        </a:cubicBezTo>
                                        <a:cubicBezTo>
                                          <a:pt x="76774" y="437562"/>
                                          <a:pt x="43913" y="341264"/>
                                          <a:pt x="71345" y="229821"/>
                                        </a:cubicBezTo>
                                        <a:cubicBezTo>
                                          <a:pt x="90109" y="153717"/>
                                          <a:pt x="134019" y="94662"/>
                                          <a:pt x="197932" y="50466"/>
                                        </a:cubicBezTo>
                                        <a:cubicBezTo>
                                          <a:pt x="313661" y="-29544"/>
                                          <a:pt x="477776" y="-12780"/>
                                          <a:pt x="581408" y="89137"/>
                                        </a:cubicBezTo>
                                        <a:cubicBezTo>
                                          <a:pt x="695899" y="201723"/>
                                          <a:pt x="696565" y="347550"/>
                                          <a:pt x="581980" y="523191"/>
                                        </a:cubicBezTo>
                                        <a:cubicBezTo>
                                          <a:pt x="648369" y="562625"/>
                                          <a:pt x="697137" y="617013"/>
                                          <a:pt x="719330" y="692546"/>
                                        </a:cubicBezTo>
                                        <a:cubicBezTo>
                                          <a:pt x="722950" y="704833"/>
                                          <a:pt x="727427" y="716835"/>
                                          <a:pt x="731522" y="728931"/>
                                        </a:cubicBezTo>
                                        <a:cubicBezTo>
                                          <a:pt x="731522" y="933719"/>
                                          <a:pt x="731522" y="1138602"/>
                                          <a:pt x="731522" y="1343389"/>
                                        </a:cubicBezTo>
                                        <a:cubicBezTo>
                                          <a:pt x="502922" y="1343389"/>
                                          <a:pt x="274322" y="1343389"/>
                                          <a:pt x="45722" y="1343389"/>
                                        </a:cubicBezTo>
                                        <a:close/>
                                        <a:moveTo>
                                          <a:pt x="122494" y="1218897"/>
                                        </a:moveTo>
                                        <a:cubicBezTo>
                                          <a:pt x="288419" y="1218897"/>
                                          <a:pt x="448249" y="1218897"/>
                                          <a:pt x="609221" y="1218897"/>
                                        </a:cubicBezTo>
                                        <a:cubicBezTo>
                                          <a:pt x="609221" y="1065069"/>
                                          <a:pt x="611603" y="914002"/>
                                          <a:pt x="608269" y="763031"/>
                                        </a:cubicBezTo>
                                        <a:cubicBezTo>
                                          <a:pt x="606459" y="678449"/>
                                          <a:pt x="541118" y="617489"/>
                                          <a:pt x="455869" y="613488"/>
                                        </a:cubicBezTo>
                                        <a:cubicBezTo>
                                          <a:pt x="402434" y="610917"/>
                                          <a:pt x="348808" y="611774"/>
                                          <a:pt x="295277" y="612441"/>
                                        </a:cubicBezTo>
                                        <a:cubicBezTo>
                                          <a:pt x="186121" y="613774"/>
                                          <a:pt x="123161" y="676830"/>
                                          <a:pt x="122684" y="786272"/>
                                        </a:cubicBezTo>
                                        <a:cubicBezTo>
                                          <a:pt x="122018" y="918384"/>
                                          <a:pt x="122494" y="1050400"/>
                                          <a:pt x="122494" y="1182512"/>
                                        </a:cubicBezTo>
                                        <a:cubicBezTo>
                                          <a:pt x="122494" y="1194132"/>
                                          <a:pt x="122494" y="1205753"/>
                                          <a:pt x="122494" y="1218897"/>
                                        </a:cubicBezTo>
                                        <a:close/>
                                        <a:moveTo>
                                          <a:pt x="364619" y="486711"/>
                                        </a:moveTo>
                                        <a:cubicBezTo>
                                          <a:pt x="465680" y="487187"/>
                                          <a:pt x="546452" y="407748"/>
                                          <a:pt x="547499" y="306688"/>
                                        </a:cubicBezTo>
                                        <a:cubicBezTo>
                                          <a:pt x="548642" y="204771"/>
                                          <a:pt x="466442" y="121522"/>
                                          <a:pt x="365096" y="121998"/>
                                        </a:cubicBezTo>
                                        <a:cubicBezTo>
                                          <a:pt x="266036" y="122475"/>
                                          <a:pt x="182882" y="205723"/>
                                          <a:pt x="182692" y="304497"/>
                                        </a:cubicBezTo>
                                        <a:cubicBezTo>
                                          <a:pt x="182406" y="403748"/>
                                          <a:pt x="264797" y="486234"/>
                                          <a:pt x="364619" y="4867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03" name="任意多边形: 形状 502"/>
                                <wps:cNvSpPr/>
                                <wps:spPr>
                                  <a:xfrm>
                                    <a:off x="9395002" y="9789874"/>
                                    <a:ext cx="733227" cy="1343780"/>
                                  </a:xfrm>
                                  <a:custGeom>
                                    <a:avLst/>
                                    <a:gdLst>
                                      <a:gd name="connsiteX0" fmla="*/ 44091 w 733227"/>
                                      <a:gd name="connsiteY0" fmla="*/ 1343685 h 1343780"/>
                                      <a:gd name="connsiteX1" fmla="*/ 847 w 733227"/>
                                      <a:gd name="connsiteY1" fmla="*/ 1256912 h 1343780"/>
                                      <a:gd name="connsiteX2" fmla="*/ 371 w 733227"/>
                                      <a:gd name="connsiteY2" fmla="*/ 839241 h 1343780"/>
                                      <a:gd name="connsiteX3" fmla="*/ 153914 w 733227"/>
                                      <a:gd name="connsiteY3" fmla="*/ 522725 h 1343780"/>
                                      <a:gd name="connsiteX4" fmla="*/ 67999 w 733227"/>
                                      <a:gd name="connsiteY4" fmla="*/ 252025 h 1343780"/>
                                      <a:gd name="connsiteX5" fmla="*/ 165249 w 733227"/>
                                      <a:gd name="connsiteY5" fmla="*/ 78003 h 1343780"/>
                                      <a:gd name="connsiteX6" fmla="*/ 565966 w 733227"/>
                                      <a:gd name="connsiteY6" fmla="*/ 75241 h 1343780"/>
                                      <a:gd name="connsiteX7" fmla="*/ 671027 w 733227"/>
                                      <a:gd name="connsiteY7" fmla="*/ 293744 h 1343780"/>
                                      <a:gd name="connsiteX8" fmla="*/ 581587 w 733227"/>
                                      <a:gd name="connsiteY8" fmla="*/ 521201 h 1343780"/>
                                      <a:gd name="connsiteX9" fmla="*/ 621211 w 733227"/>
                                      <a:gd name="connsiteY9" fmla="*/ 549300 h 1343780"/>
                                      <a:gd name="connsiteX10" fmla="*/ 732939 w 733227"/>
                                      <a:gd name="connsiteY10" fmla="*/ 785044 h 1343780"/>
                                      <a:gd name="connsiteX11" fmla="*/ 733225 w 733227"/>
                                      <a:gd name="connsiteY11" fmla="*/ 1263484 h 1343780"/>
                                      <a:gd name="connsiteX12" fmla="*/ 686933 w 733227"/>
                                      <a:gd name="connsiteY12" fmla="*/ 1343780 h 1343780"/>
                                      <a:gd name="connsiteX13" fmla="*/ 44091 w 733227"/>
                                      <a:gd name="connsiteY13" fmla="*/ 1343685 h 1343780"/>
                                      <a:gd name="connsiteX14" fmla="*/ 123720 w 733227"/>
                                      <a:gd name="connsiteY14" fmla="*/ 1219955 h 1343780"/>
                                      <a:gd name="connsiteX15" fmla="*/ 608352 w 733227"/>
                                      <a:gd name="connsiteY15" fmla="*/ 1219955 h 1343780"/>
                                      <a:gd name="connsiteX16" fmla="*/ 606923 w 733227"/>
                                      <a:gd name="connsiteY16" fmla="*/ 744181 h 1343780"/>
                                      <a:gd name="connsiteX17" fmla="*/ 470430 w 733227"/>
                                      <a:gd name="connsiteY17" fmla="*/ 615022 h 1343780"/>
                                      <a:gd name="connsiteX18" fmla="*/ 277834 w 733227"/>
                                      <a:gd name="connsiteY18" fmla="*/ 613784 h 1343780"/>
                                      <a:gd name="connsiteX19" fmla="*/ 124672 w 733227"/>
                                      <a:gd name="connsiteY19" fmla="*/ 766470 h 1343780"/>
                                      <a:gd name="connsiteX20" fmla="*/ 123720 w 733227"/>
                                      <a:gd name="connsiteY20" fmla="*/ 1219955 h 1343780"/>
                                      <a:gd name="connsiteX21" fmla="*/ 367084 w 733227"/>
                                      <a:gd name="connsiteY21" fmla="*/ 487006 h 1343780"/>
                                      <a:gd name="connsiteX22" fmla="*/ 550345 w 733227"/>
                                      <a:gd name="connsiteY22" fmla="*/ 306317 h 1343780"/>
                                      <a:gd name="connsiteX23" fmla="*/ 369655 w 733227"/>
                                      <a:gd name="connsiteY23" fmla="*/ 122294 h 1343780"/>
                                      <a:gd name="connsiteX24" fmla="*/ 185537 w 733227"/>
                                      <a:gd name="connsiteY24" fmla="*/ 305460 h 1343780"/>
                                      <a:gd name="connsiteX25" fmla="*/ 367084 w 733227"/>
                                      <a:gd name="connsiteY25" fmla="*/ 487006 h 1343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</a:cxnLst>
                                    <a:rect l="l" t="t" r="r" b="b"/>
                                    <a:pathLst>
                                      <a:path w="733227" h="1343780">
                                        <a:moveTo>
                                          <a:pt x="44091" y="1343685"/>
                                        </a:moveTo>
                                        <a:cubicBezTo>
                                          <a:pt x="10849" y="1324159"/>
                                          <a:pt x="466" y="1294917"/>
                                          <a:pt x="847" y="1256912"/>
                                        </a:cubicBezTo>
                                        <a:cubicBezTo>
                                          <a:pt x="2276" y="1117657"/>
                                          <a:pt x="4848" y="978306"/>
                                          <a:pt x="371" y="839241"/>
                                        </a:cubicBezTo>
                                        <a:cubicBezTo>
                                          <a:pt x="-3915" y="706272"/>
                                          <a:pt x="27803" y="594258"/>
                                          <a:pt x="153914" y="522725"/>
                                        </a:cubicBezTo>
                                        <a:cubicBezTo>
                                          <a:pt x="81715" y="444239"/>
                                          <a:pt x="51235" y="354514"/>
                                          <a:pt x="67999" y="252025"/>
                                        </a:cubicBezTo>
                                        <a:cubicBezTo>
                                          <a:pt x="79333" y="183159"/>
                                          <a:pt x="111718" y="123532"/>
                                          <a:pt x="165249" y="78003"/>
                                        </a:cubicBezTo>
                                        <a:cubicBezTo>
                                          <a:pt x="286788" y="-25248"/>
                                          <a:pt x="448237" y="-25820"/>
                                          <a:pt x="565966" y="75241"/>
                                        </a:cubicBezTo>
                                        <a:cubicBezTo>
                                          <a:pt x="632927" y="132676"/>
                                          <a:pt x="667217" y="206686"/>
                                          <a:pt x="671027" y="293744"/>
                                        </a:cubicBezTo>
                                        <a:cubicBezTo>
                                          <a:pt x="674741" y="380803"/>
                                          <a:pt x="642356" y="455955"/>
                                          <a:pt x="581587" y="521201"/>
                                        </a:cubicBezTo>
                                        <a:cubicBezTo>
                                          <a:pt x="596636" y="531869"/>
                                          <a:pt x="609304" y="540061"/>
                                          <a:pt x="621211" y="549300"/>
                                        </a:cubicBezTo>
                                        <a:cubicBezTo>
                                          <a:pt x="698363" y="608926"/>
                                          <a:pt x="733034" y="688651"/>
                                          <a:pt x="732939" y="785044"/>
                                        </a:cubicBezTo>
                                        <a:cubicBezTo>
                                          <a:pt x="732844" y="944492"/>
                                          <a:pt x="732463" y="1104036"/>
                                          <a:pt x="733225" y="1263484"/>
                                        </a:cubicBezTo>
                                        <a:cubicBezTo>
                                          <a:pt x="733415" y="1300346"/>
                                          <a:pt x="722461" y="1328636"/>
                                          <a:pt x="686933" y="1343780"/>
                                        </a:cubicBezTo>
                                        <a:cubicBezTo>
                                          <a:pt x="472716" y="1343685"/>
                                          <a:pt x="258403" y="1343685"/>
                                          <a:pt x="44091" y="1343685"/>
                                        </a:cubicBezTo>
                                        <a:close/>
                                        <a:moveTo>
                                          <a:pt x="123720" y="1219955"/>
                                        </a:moveTo>
                                        <a:cubicBezTo>
                                          <a:pt x="287264" y="1219955"/>
                                          <a:pt x="447284" y="1219955"/>
                                          <a:pt x="608352" y="1219955"/>
                                        </a:cubicBezTo>
                                        <a:cubicBezTo>
                                          <a:pt x="608352" y="1060031"/>
                                          <a:pt x="611400" y="902011"/>
                                          <a:pt x="606923" y="744181"/>
                                        </a:cubicBezTo>
                                        <a:cubicBezTo>
                                          <a:pt x="605018" y="676554"/>
                                          <a:pt x="539201" y="619023"/>
                                          <a:pt x="470430" y="615022"/>
                                        </a:cubicBezTo>
                                        <a:cubicBezTo>
                                          <a:pt x="406422" y="611403"/>
                                          <a:pt x="341938" y="611213"/>
                                          <a:pt x="277834" y="613784"/>
                                        </a:cubicBezTo>
                                        <a:cubicBezTo>
                                          <a:pt x="191062" y="617213"/>
                                          <a:pt x="126482" y="679221"/>
                                          <a:pt x="124672" y="766470"/>
                                        </a:cubicBezTo>
                                        <a:cubicBezTo>
                                          <a:pt x="121434" y="916298"/>
                                          <a:pt x="123720" y="1066222"/>
                                          <a:pt x="123720" y="1219955"/>
                                        </a:cubicBezTo>
                                        <a:close/>
                                        <a:moveTo>
                                          <a:pt x="367084" y="487006"/>
                                        </a:moveTo>
                                        <a:cubicBezTo>
                                          <a:pt x="467191" y="487197"/>
                                          <a:pt x="549392" y="406234"/>
                                          <a:pt x="550345" y="306317"/>
                                        </a:cubicBezTo>
                                        <a:cubicBezTo>
                                          <a:pt x="551393" y="207638"/>
                                          <a:pt x="468906" y="123628"/>
                                          <a:pt x="369655" y="122294"/>
                                        </a:cubicBezTo>
                                        <a:cubicBezTo>
                                          <a:pt x="268786" y="120961"/>
                                          <a:pt x="185251" y="204019"/>
                                          <a:pt x="185537" y="305460"/>
                                        </a:cubicBezTo>
                                        <a:cubicBezTo>
                                          <a:pt x="185823" y="406425"/>
                                          <a:pt x="266119" y="486721"/>
                                          <a:pt x="367084" y="4870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05" name="任意多边形: 形状 504"/>
                                <wps:cNvSpPr/>
                                <wps:spPr>
                                  <a:xfrm>
                                    <a:off x="9640928" y="8149567"/>
                                    <a:ext cx="1217199" cy="115823"/>
                                  </a:xfrm>
                                  <a:custGeom>
                                    <a:avLst/>
                                    <a:gdLst>
                                      <a:gd name="connsiteX0" fmla="*/ 0 w 1217199"/>
                                      <a:gd name="connsiteY0" fmla="*/ 115824 h 115823"/>
                                      <a:gd name="connsiteX1" fmla="*/ 0 w 1217199"/>
                                      <a:gd name="connsiteY1" fmla="*/ 0 h 115823"/>
                                      <a:gd name="connsiteX2" fmla="*/ 1217200 w 1217199"/>
                                      <a:gd name="connsiteY2" fmla="*/ 0 h 115823"/>
                                      <a:gd name="connsiteX3" fmla="*/ 1217200 w 1217199"/>
                                      <a:gd name="connsiteY3" fmla="*/ 115824 h 115823"/>
                                      <a:gd name="connsiteX4" fmla="*/ 0 w 1217199"/>
                                      <a:gd name="connsiteY4" fmla="*/ 115824 h 1158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217199" h="115823">
                                        <a:moveTo>
                                          <a:pt x="0" y="115824"/>
                                        </a:moveTo>
                                        <a:cubicBezTo>
                                          <a:pt x="0" y="76295"/>
                                          <a:pt x="0" y="39624"/>
                                          <a:pt x="0" y="0"/>
                                        </a:cubicBezTo>
                                        <a:cubicBezTo>
                                          <a:pt x="405670" y="0"/>
                                          <a:pt x="810292" y="0"/>
                                          <a:pt x="1217200" y="0"/>
                                        </a:cubicBezTo>
                                        <a:cubicBezTo>
                                          <a:pt x="1217200" y="37719"/>
                                          <a:pt x="1217200" y="75343"/>
                                          <a:pt x="1217200" y="115824"/>
                                        </a:cubicBezTo>
                                        <a:cubicBezTo>
                                          <a:pt x="812863" y="115824"/>
                                          <a:pt x="408146" y="115824"/>
                                          <a:pt x="0" y="1158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06" name="任意多边形: 形状 505"/>
                                <wps:cNvSpPr/>
                                <wps:spPr>
                                  <a:xfrm>
                                    <a:off x="9398135" y="8513612"/>
                                    <a:ext cx="1215675" cy="117824"/>
                                  </a:xfrm>
                                  <a:custGeom>
                                    <a:avLst/>
                                    <a:gdLst>
                                      <a:gd name="connsiteX0" fmla="*/ 0 w 1215675"/>
                                      <a:gd name="connsiteY0" fmla="*/ 117824 h 117824"/>
                                      <a:gd name="connsiteX1" fmla="*/ 0 w 1215675"/>
                                      <a:gd name="connsiteY1" fmla="*/ 0 h 117824"/>
                                      <a:gd name="connsiteX2" fmla="*/ 1215676 w 1215675"/>
                                      <a:gd name="connsiteY2" fmla="*/ 0 h 117824"/>
                                      <a:gd name="connsiteX3" fmla="*/ 1215676 w 1215675"/>
                                      <a:gd name="connsiteY3" fmla="*/ 117824 h 117824"/>
                                      <a:gd name="connsiteX4" fmla="*/ 0 w 1215675"/>
                                      <a:gd name="connsiteY4" fmla="*/ 117824 h 1178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215675" h="117824">
                                        <a:moveTo>
                                          <a:pt x="0" y="117824"/>
                                        </a:moveTo>
                                        <a:cubicBezTo>
                                          <a:pt x="0" y="77057"/>
                                          <a:pt x="0" y="39529"/>
                                          <a:pt x="0" y="0"/>
                                        </a:cubicBezTo>
                                        <a:cubicBezTo>
                                          <a:pt x="405479" y="0"/>
                                          <a:pt x="809339" y="0"/>
                                          <a:pt x="1215676" y="0"/>
                                        </a:cubicBezTo>
                                        <a:cubicBezTo>
                                          <a:pt x="1215676" y="38957"/>
                                          <a:pt x="1215676" y="77343"/>
                                          <a:pt x="1215676" y="117824"/>
                                        </a:cubicBezTo>
                                        <a:cubicBezTo>
                                          <a:pt x="810577" y="117824"/>
                                          <a:pt x="406813" y="117824"/>
                                          <a:pt x="0" y="1178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07" name="任意多边形: 形状 506"/>
                                <wps:cNvSpPr/>
                                <wps:spPr>
                                  <a:xfrm>
                                    <a:off x="9460905" y="7784092"/>
                                    <a:ext cx="1213389" cy="116681"/>
                                  </a:xfrm>
                                  <a:custGeom>
                                    <a:avLst/>
                                    <a:gdLst>
                                      <a:gd name="connsiteX0" fmla="*/ 1213390 w 1213389"/>
                                      <a:gd name="connsiteY0" fmla="*/ 0 h 116681"/>
                                      <a:gd name="connsiteX1" fmla="*/ 1213390 w 1213389"/>
                                      <a:gd name="connsiteY1" fmla="*/ 116681 h 116681"/>
                                      <a:gd name="connsiteX2" fmla="*/ 0 w 1213389"/>
                                      <a:gd name="connsiteY2" fmla="*/ 116681 h 116681"/>
                                      <a:gd name="connsiteX3" fmla="*/ 0 w 1213389"/>
                                      <a:gd name="connsiteY3" fmla="*/ 0 h 116681"/>
                                      <a:gd name="connsiteX4" fmla="*/ 1213390 w 1213389"/>
                                      <a:gd name="connsiteY4" fmla="*/ 0 h 1166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213389" h="116681">
                                        <a:moveTo>
                                          <a:pt x="1213390" y="0"/>
                                        </a:moveTo>
                                        <a:cubicBezTo>
                                          <a:pt x="1213390" y="39529"/>
                                          <a:pt x="1213390" y="77057"/>
                                          <a:pt x="1213390" y="116681"/>
                                        </a:cubicBezTo>
                                        <a:cubicBezTo>
                                          <a:pt x="808577" y="116681"/>
                                          <a:pt x="405670" y="116681"/>
                                          <a:pt x="0" y="116681"/>
                                        </a:cubicBezTo>
                                        <a:cubicBezTo>
                                          <a:pt x="0" y="78200"/>
                                          <a:pt x="0" y="40767"/>
                                          <a:pt x="0" y="0"/>
                                        </a:cubicBezTo>
                                        <a:cubicBezTo>
                                          <a:pt x="402717" y="0"/>
                                          <a:pt x="806482" y="0"/>
                                          <a:pt x="121339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520" name="矩形: 圆角 519"/>
                              <wps:cNvSpPr/>
                              <wps:spPr>
                                <a:xfrm>
                                  <a:off x="8167" y="7715"/>
                                  <a:ext cx="841" cy="84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gradFill>
                                    <a:gsLst>
                                      <a:gs pos="0">
                                        <a:schemeClr val="accent1"/>
                                      </a:gs>
                                      <a:gs pos="100000">
                                        <a:schemeClr val="accent1">
                                          <a:lumMod val="75000"/>
                                        </a:schemeClr>
                                      </a:gs>
                                    </a:gsLst>
                                    <a:lin ang="2700000" scaled="0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55" name="文本框 36"/>
                            <wps:cNvSpPr txBox="1"/>
                            <wps:spPr>
                              <a:xfrm>
                                <a:off x="6124" y="95309"/>
                                <a:ext cx="9819" cy="1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autoSpaceDE w:val="0"/>
                                    <w:spacing w:line="400" w:lineRule="exact"/>
                                    <w:ind w:leftChars="0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  <w:color w:val="000000"/>
                                      <w:spacing w:val="0"/>
                                      <w:w w:val="100"/>
                                      <w:kern w:val="24"/>
                                      <w:position w:val="0"/>
                                      <w:sz w:val="20"/>
                                      <w:szCs w:val="20"/>
                                      <w:u w:val="none" w:color="auto"/>
                                      <w:vertAlign w:val="baseline"/>
                                      <w:lang w:val="en-US" w:eastAsia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/>
                                            </w14:gs>
                                            <w14:gs w14:pos="100000">
                                              <w14:schemeClr w14:val="accent1">
                                                <w14:lumMod w14:val="75000"/>
                                              </w14:schemeClr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报名方式：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</w:rPr>
                                    <w:t>益策学习通会员，请登录学乎网报名自动扣费；非会员用户，请联系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  <w:lang w:eastAsia="zh-CN"/>
                                    </w:rPr>
                                    <w:t>您的学习顾问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 w:val="0"/>
                                    <w:autoSpaceDN/>
                                    <w:bidi w:val="0"/>
                                    <w:adjustRightInd/>
                                    <w:snapToGrid/>
                                    <w:spacing w:line="340" w:lineRule="exact"/>
                                    <w:ind w:leftChars="0"/>
                                    <w:textAlignment w:val="auto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  <w:color w:val="000000"/>
                                      <w:spacing w:val="0"/>
                                      <w:w w:val="100"/>
                                      <w:kern w:val="24"/>
                                      <w:position w:val="0"/>
                                      <w:sz w:val="20"/>
                                      <w:szCs w:val="20"/>
                                      <w:u w:val="none" w:color="auto"/>
                                      <w:vertAlign w:val="baseline"/>
                                      <w:lang w:val="en-US" w:eastAsia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/>
                                            </w14:gs>
                                            <w14:gs w14:pos="100000">
                                              <w14:schemeClr w14:val="accent1">
                                                <w14:lumMod w14:val="75000"/>
                                              </w14:schemeClr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撤销席位：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</w:rPr>
                                    <w:t>报名成功的客户通过学乎网撤销预留席位，如在开课前3天取消报名，将100%退回原课程费用；如在开课3天内取消报名或缺席，将收取课程费用的50％作为课程席位空置费。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autoSpaceDE w:val="0"/>
                                    <w:spacing w:line="400" w:lineRule="exact"/>
                                    <w:ind w:leftChars="0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156" name="组合 3"/>
                            <wpg:cNvGrpSpPr/>
                            <wpg:grpSpPr>
                              <a:xfrm>
                                <a:off x="5130" y="96569"/>
                                <a:ext cx="863" cy="875"/>
                                <a:chOff x="8167" y="5810"/>
                                <a:chExt cx="840" cy="840"/>
                              </a:xfrm>
                            </wpg:grpSpPr>
                            <wps:wsp>
                              <wps:cNvPr id="430" name="矩形: 圆角 429"/>
                              <wps:cNvSpPr/>
                              <wps:spPr>
                                <a:xfrm>
                                  <a:off x="8167" y="5810"/>
                                  <a:ext cx="841" cy="84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gradFill>
                                    <a:gsLst>
                                      <a:gs pos="0">
                                        <a:schemeClr val="accent1"/>
                                      </a:gs>
                                      <a:gs pos="100000">
                                        <a:schemeClr val="accent1">
                                          <a:lumMod val="75000"/>
                                        </a:schemeClr>
                                      </a:gs>
                                    </a:gsLst>
                                    <a:lin ang="2700000" scaled="0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444" name="图形 441"/>
                              <wpg:cNvGrpSpPr/>
                              <wpg:grpSpPr>
                                <a:xfrm rot="0">
                                  <a:off x="8319" y="5962"/>
                                  <a:ext cx="537" cy="538"/>
                                  <a:chOff x="5521636" y="8152591"/>
                                  <a:chExt cx="3453078" cy="3457431"/>
                                </a:xfrm>
                                <a:gradFill>
                                  <a:gsLst>
                                    <a:gs pos="0">
                                      <a:schemeClr val="accent1"/>
                                    </a:gs>
                                    <a:gs pos="100000">
                                      <a:schemeClr val="accent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</wpg:grpSpPr>
                              <wps:wsp>
                                <wps:cNvPr id="446" name="任意多边形: 形状 445"/>
                                <wps:cNvSpPr/>
                                <wps:spPr>
                                  <a:xfrm>
                                    <a:off x="5521636" y="8152591"/>
                                    <a:ext cx="3453078" cy="3457431"/>
                                  </a:xfrm>
                                  <a:custGeom>
                                    <a:avLst/>
                                    <a:gdLst>
                                      <a:gd name="connsiteX0" fmla="*/ 838847 w 3453078"/>
                                      <a:gd name="connsiteY0" fmla="*/ 492299 h 3457431"/>
                                      <a:gd name="connsiteX1" fmla="*/ 838847 w 3453078"/>
                                      <a:gd name="connsiteY1" fmla="*/ 352091 h 3457431"/>
                                      <a:gd name="connsiteX2" fmla="*/ 838847 w 3453078"/>
                                      <a:gd name="connsiteY2" fmla="*/ 73485 h 3457431"/>
                                      <a:gd name="connsiteX3" fmla="*/ 924000 w 3453078"/>
                                      <a:gd name="connsiteY3" fmla="*/ 6143 h 3457431"/>
                                      <a:gd name="connsiteX4" fmla="*/ 1237087 w 3453078"/>
                                      <a:gd name="connsiteY4" fmla="*/ 88820 h 3457431"/>
                                      <a:gd name="connsiteX5" fmla="*/ 2551156 w 3453078"/>
                                      <a:gd name="connsiteY5" fmla="*/ 436959 h 3457431"/>
                                      <a:gd name="connsiteX6" fmla="*/ 2615069 w 3453078"/>
                                      <a:gd name="connsiteY6" fmla="*/ 521446 h 3457431"/>
                                      <a:gd name="connsiteX7" fmla="*/ 2615069 w 3453078"/>
                                      <a:gd name="connsiteY7" fmla="*/ 939308 h 3457431"/>
                                      <a:gd name="connsiteX8" fmla="*/ 2615069 w 3453078"/>
                                      <a:gd name="connsiteY8" fmla="*/ 986075 h 3457431"/>
                                      <a:gd name="connsiteX9" fmla="*/ 2659836 w 3453078"/>
                                      <a:gd name="connsiteY9" fmla="*/ 986075 h 3457431"/>
                                      <a:gd name="connsiteX10" fmla="*/ 3376307 w 3453078"/>
                                      <a:gd name="connsiteY10" fmla="*/ 986075 h 3457431"/>
                                      <a:gd name="connsiteX11" fmla="*/ 3453079 w 3453078"/>
                                      <a:gd name="connsiteY11" fmla="*/ 1063323 h 3457431"/>
                                      <a:gd name="connsiteX12" fmla="*/ 3453079 w 3453078"/>
                                      <a:gd name="connsiteY12" fmla="*/ 3381137 h 3457431"/>
                                      <a:gd name="connsiteX13" fmla="*/ 3376497 w 3453078"/>
                                      <a:gd name="connsiteY13" fmla="*/ 3457432 h 3457431"/>
                                      <a:gd name="connsiteX14" fmla="*/ 75895 w 3453078"/>
                                      <a:gd name="connsiteY14" fmla="*/ 3457432 h 3457431"/>
                                      <a:gd name="connsiteX15" fmla="*/ 932 w 3453078"/>
                                      <a:gd name="connsiteY15" fmla="*/ 3383137 h 3457431"/>
                                      <a:gd name="connsiteX16" fmla="*/ 932 w 3453078"/>
                                      <a:gd name="connsiteY16" fmla="*/ 2761726 h 3457431"/>
                                      <a:gd name="connsiteX17" fmla="*/ 1599 w 3453078"/>
                                      <a:gd name="connsiteY17" fmla="*/ 2733151 h 3457431"/>
                                      <a:gd name="connsiteX18" fmla="*/ 46176 w 3453078"/>
                                      <a:gd name="connsiteY18" fmla="*/ 2690384 h 3457431"/>
                                      <a:gd name="connsiteX19" fmla="*/ 96373 w 3453078"/>
                                      <a:gd name="connsiteY19" fmla="*/ 2726198 h 3457431"/>
                                      <a:gd name="connsiteX20" fmla="*/ 99612 w 3453078"/>
                                      <a:gd name="connsiteY20" fmla="*/ 2765060 h 3457431"/>
                                      <a:gd name="connsiteX21" fmla="*/ 99707 w 3453078"/>
                                      <a:gd name="connsiteY21" fmla="*/ 3311509 h 3457431"/>
                                      <a:gd name="connsiteX22" fmla="*/ 99707 w 3453078"/>
                                      <a:gd name="connsiteY22" fmla="*/ 3356181 h 3457431"/>
                                      <a:gd name="connsiteX23" fmla="*/ 834180 w 3453078"/>
                                      <a:gd name="connsiteY23" fmla="*/ 3356181 h 3457431"/>
                                      <a:gd name="connsiteX24" fmla="*/ 834180 w 3453078"/>
                                      <a:gd name="connsiteY24" fmla="*/ 3096720 h 3457431"/>
                                      <a:gd name="connsiteX25" fmla="*/ 797413 w 3453078"/>
                                      <a:gd name="connsiteY25" fmla="*/ 3095006 h 3457431"/>
                                      <a:gd name="connsiteX26" fmla="*/ 430319 w 3453078"/>
                                      <a:gd name="connsiteY26" fmla="*/ 3094815 h 3457431"/>
                                      <a:gd name="connsiteX27" fmla="*/ 362788 w 3453078"/>
                                      <a:gd name="connsiteY27" fmla="*/ 3027188 h 3457431"/>
                                      <a:gd name="connsiteX28" fmla="*/ 362788 w 3453078"/>
                                      <a:gd name="connsiteY28" fmla="*/ 2802207 h 3457431"/>
                                      <a:gd name="connsiteX29" fmla="*/ 433082 w 3453078"/>
                                      <a:gd name="connsiteY29" fmla="*/ 2733627 h 3457431"/>
                                      <a:gd name="connsiteX30" fmla="*/ 793127 w 3453078"/>
                                      <a:gd name="connsiteY30" fmla="*/ 2733532 h 3457431"/>
                                      <a:gd name="connsiteX31" fmla="*/ 834275 w 3453078"/>
                                      <a:gd name="connsiteY31" fmla="*/ 2733532 h 3457431"/>
                                      <a:gd name="connsiteX32" fmla="*/ 834275 w 3453078"/>
                                      <a:gd name="connsiteY32" fmla="*/ 2470071 h 3457431"/>
                                      <a:gd name="connsiteX33" fmla="*/ 797318 w 3453078"/>
                                      <a:gd name="connsiteY33" fmla="*/ 2470071 h 3457431"/>
                                      <a:gd name="connsiteX34" fmla="*/ 437273 w 3453078"/>
                                      <a:gd name="connsiteY34" fmla="*/ 2470071 h 3457431"/>
                                      <a:gd name="connsiteX35" fmla="*/ 362788 w 3453078"/>
                                      <a:gd name="connsiteY35" fmla="*/ 2397490 h 3457431"/>
                                      <a:gd name="connsiteX36" fmla="*/ 362882 w 3453078"/>
                                      <a:gd name="connsiteY36" fmla="*/ 2172509 h 3457431"/>
                                      <a:gd name="connsiteX37" fmla="*/ 429367 w 3453078"/>
                                      <a:gd name="connsiteY37" fmla="*/ 2106977 h 3457431"/>
                                      <a:gd name="connsiteX38" fmla="*/ 834275 w 3453078"/>
                                      <a:gd name="connsiteY38" fmla="*/ 2106882 h 3457431"/>
                                      <a:gd name="connsiteX39" fmla="*/ 834275 w 3453078"/>
                                      <a:gd name="connsiteY39" fmla="*/ 1842849 h 3457431"/>
                                      <a:gd name="connsiteX40" fmla="*/ 795032 w 3453078"/>
                                      <a:gd name="connsiteY40" fmla="*/ 1842849 h 3457431"/>
                                      <a:gd name="connsiteX41" fmla="*/ 427938 w 3453078"/>
                                      <a:gd name="connsiteY41" fmla="*/ 1842754 h 3457431"/>
                                      <a:gd name="connsiteX42" fmla="*/ 362882 w 3453078"/>
                                      <a:gd name="connsiteY42" fmla="*/ 1779794 h 3457431"/>
                                      <a:gd name="connsiteX43" fmla="*/ 362882 w 3453078"/>
                                      <a:gd name="connsiteY43" fmla="*/ 1544050 h 3457431"/>
                                      <a:gd name="connsiteX44" fmla="*/ 428129 w 3453078"/>
                                      <a:gd name="connsiteY44" fmla="*/ 1480423 h 3457431"/>
                                      <a:gd name="connsiteX45" fmla="*/ 788174 w 3453078"/>
                                      <a:gd name="connsiteY45" fmla="*/ 1480232 h 3457431"/>
                                      <a:gd name="connsiteX46" fmla="*/ 833894 w 3453078"/>
                                      <a:gd name="connsiteY46" fmla="*/ 1480232 h 3457431"/>
                                      <a:gd name="connsiteX47" fmla="*/ 833894 w 3453078"/>
                                      <a:gd name="connsiteY47" fmla="*/ 1219533 h 3457431"/>
                                      <a:gd name="connsiteX48" fmla="*/ 797508 w 3453078"/>
                                      <a:gd name="connsiteY48" fmla="*/ 1217628 h 3457431"/>
                                      <a:gd name="connsiteX49" fmla="*/ 433939 w 3453078"/>
                                      <a:gd name="connsiteY49" fmla="*/ 1217438 h 3457431"/>
                                      <a:gd name="connsiteX50" fmla="*/ 362788 w 3453078"/>
                                      <a:gd name="connsiteY50" fmla="*/ 1145333 h 3457431"/>
                                      <a:gd name="connsiteX51" fmla="*/ 362882 w 3453078"/>
                                      <a:gd name="connsiteY51" fmla="*/ 920353 h 3457431"/>
                                      <a:gd name="connsiteX52" fmla="*/ 429367 w 3453078"/>
                                      <a:gd name="connsiteY52" fmla="*/ 855107 h 3457431"/>
                                      <a:gd name="connsiteX53" fmla="*/ 792936 w 3453078"/>
                                      <a:gd name="connsiteY53" fmla="*/ 855011 h 3457431"/>
                                      <a:gd name="connsiteX54" fmla="*/ 834275 w 3453078"/>
                                      <a:gd name="connsiteY54" fmla="*/ 855011 h 3457431"/>
                                      <a:gd name="connsiteX55" fmla="*/ 834275 w 3453078"/>
                                      <a:gd name="connsiteY55" fmla="*/ 594217 h 3457431"/>
                                      <a:gd name="connsiteX56" fmla="*/ 99992 w 3453078"/>
                                      <a:gd name="connsiteY56" fmla="*/ 594217 h 3457431"/>
                                      <a:gd name="connsiteX57" fmla="*/ 99992 w 3453078"/>
                                      <a:gd name="connsiteY57" fmla="*/ 636794 h 3457431"/>
                                      <a:gd name="connsiteX58" fmla="*/ 99802 w 3453078"/>
                                      <a:gd name="connsiteY58" fmla="*/ 1383173 h 3457431"/>
                                      <a:gd name="connsiteX59" fmla="*/ 94659 w 3453078"/>
                                      <a:gd name="connsiteY59" fmla="*/ 1424511 h 3457431"/>
                                      <a:gd name="connsiteX60" fmla="*/ 46176 w 3453078"/>
                                      <a:gd name="connsiteY60" fmla="*/ 1454896 h 3457431"/>
                                      <a:gd name="connsiteX61" fmla="*/ 2837 w 3453078"/>
                                      <a:gd name="connsiteY61" fmla="*/ 1417082 h 3457431"/>
                                      <a:gd name="connsiteX62" fmla="*/ 1218 w 3453078"/>
                                      <a:gd name="connsiteY62" fmla="*/ 1385649 h 3457431"/>
                                      <a:gd name="connsiteX63" fmla="*/ 1218 w 3453078"/>
                                      <a:gd name="connsiteY63" fmla="*/ 564213 h 3457431"/>
                                      <a:gd name="connsiteX64" fmla="*/ 75228 w 3453078"/>
                                      <a:gd name="connsiteY64" fmla="*/ 491918 h 3457431"/>
                                      <a:gd name="connsiteX65" fmla="*/ 795222 w 3453078"/>
                                      <a:gd name="connsiteY65" fmla="*/ 491918 h 3457431"/>
                                      <a:gd name="connsiteX66" fmla="*/ 838847 w 3453078"/>
                                      <a:gd name="connsiteY66" fmla="*/ 492299 h 3457431"/>
                                      <a:gd name="connsiteX67" fmla="*/ 940669 w 3453078"/>
                                      <a:gd name="connsiteY67" fmla="*/ 112823 h 3457431"/>
                                      <a:gd name="connsiteX68" fmla="*/ 940669 w 3453078"/>
                                      <a:gd name="connsiteY68" fmla="*/ 3356562 h 3457431"/>
                                      <a:gd name="connsiteX69" fmla="*/ 2514771 w 3453078"/>
                                      <a:gd name="connsiteY69" fmla="*/ 3356562 h 3457431"/>
                                      <a:gd name="connsiteX70" fmla="*/ 2514771 w 3453078"/>
                                      <a:gd name="connsiteY70" fmla="*/ 3316272 h 3457431"/>
                                      <a:gd name="connsiteX71" fmla="*/ 2517628 w 3453078"/>
                                      <a:gd name="connsiteY71" fmla="*/ 570023 h 3457431"/>
                                      <a:gd name="connsiteX72" fmla="*/ 2479433 w 3453078"/>
                                      <a:gd name="connsiteY72" fmla="*/ 519827 h 3457431"/>
                                      <a:gd name="connsiteX73" fmla="*/ 1220514 w 3453078"/>
                                      <a:gd name="connsiteY73" fmla="*/ 186166 h 3457431"/>
                                      <a:gd name="connsiteX74" fmla="*/ 940669 w 3453078"/>
                                      <a:gd name="connsiteY74" fmla="*/ 112823 h 3457431"/>
                                      <a:gd name="connsiteX75" fmla="*/ 3351542 w 3453078"/>
                                      <a:gd name="connsiteY75" fmla="*/ 3356848 h 3457431"/>
                                      <a:gd name="connsiteX76" fmla="*/ 3351542 w 3453078"/>
                                      <a:gd name="connsiteY76" fmla="*/ 1087707 h 3457431"/>
                                      <a:gd name="connsiteX77" fmla="*/ 2619164 w 3453078"/>
                                      <a:gd name="connsiteY77" fmla="*/ 1087707 h 3457431"/>
                                      <a:gd name="connsiteX78" fmla="*/ 2619164 w 3453078"/>
                                      <a:gd name="connsiteY78" fmla="*/ 3356848 h 3457431"/>
                                      <a:gd name="connsiteX79" fmla="*/ 3351542 w 3453078"/>
                                      <a:gd name="connsiteY79" fmla="*/ 3356848 h 3457431"/>
                                      <a:gd name="connsiteX80" fmla="*/ 462990 w 3453078"/>
                                      <a:gd name="connsiteY80" fmla="*/ 2208133 h 3457431"/>
                                      <a:gd name="connsiteX81" fmla="*/ 462990 w 3453078"/>
                                      <a:gd name="connsiteY81" fmla="*/ 2368343 h 3457431"/>
                                      <a:gd name="connsiteX82" fmla="*/ 833227 w 3453078"/>
                                      <a:gd name="connsiteY82" fmla="*/ 2368343 h 3457431"/>
                                      <a:gd name="connsiteX83" fmla="*/ 833227 w 3453078"/>
                                      <a:gd name="connsiteY83" fmla="*/ 2208133 h 3457431"/>
                                      <a:gd name="connsiteX84" fmla="*/ 462990 w 3453078"/>
                                      <a:gd name="connsiteY84" fmla="*/ 2208133 h 3457431"/>
                                      <a:gd name="connsiteX85" fmla="*/ 834275 w 3453078"/>
                                      <a:gd name="connsiteY85" fmla="*/ 956357 h 3457431"/>
                                      <a:gd name="connsiteX86" fmla="*/ 463276 w 3453078"/>
                                      <a:gd name="connsiteY86" fmla="*/ 956357 h 3457431"/>
                                      <a:gd name="connsiteX87" fmla="*/ 463276 w 3453078"/>
                                      <a:gd name="connsiteY87" fmla="*/ 1116473 h 3457431"/>
                                      <a:gd name="connsiteX88" fmla="*/ 834275 w 3453078"/>
                                      <a:gd name="connsiteY88" fmla="*/ 1116473 h 3457431"/>
                                      <a:gd name="connsiteX89" fmla="*/ 834275 w 3453078"/>
                                      <a:gd name="connsiteY89" fmla="*/ 956357 h 3457431"/>
                                      <a:gd name="connsiteX90" fmla="*/ 834180 w 3453078"/>
                                      <a:gd name="connsiteY90" fmla="*/ 1742741 h 3457431"/>
                                      <a:gd name="connsiteX91" fmla="*/ 834180 w 3453078"/>
                                      <a:gd name="connsiteY91" fmla="*/ 1581769 h 3457431"/>
                                      <a:gd name="connsiteX92" fmla="*/ 463466 w 3453078"/>
                                      <a:gd name="connsiteY92" fmla="*/ 1581769 h 3457431"/>
                                      <a:gd name="connsiteX93" fmla="*/ 463466 w 3453078"/>
                                      <a:gd name="connsiteY93" fmla="*/ 1742741 h 3457431"/>
                                      <a:gd name="connsiteX94" fmla="*/ 834180 w 3453078"/>
                                      <a:gd name="connsiteY94" fmla="*/ 1742741 h 3457431"/>
                                      <a:gd name="connsiteX95" fmla="*/ 834370 w 3453078"/>
                                      <a:gd name="connsiteY95" fmla="*/ 2832401 h 3457431"/>
                                      <a:gd name="connsiteX96" fmla="*/ 483469 w 3453078"/>
                                      <a:gd name="connsiteY96" fmla="*/ 2832116 h 3457431"/>
                                      <a:gd name="connsiteX97" fmla="*/ 460228 w 3453078"/>
                                      <a:gd name="connsiteY97" fmla="*/ 2858690 h 3457431"/>
                                      <a:gd name="connsiteX98" fmla="*/ 459942 w 3453078"/>
                                      <a:gd name="connsiteY98" fmla="*/ 2965561 h 3457431"/>
                                      <a:gd name="connsiteX99" fmla="*/ 492327 w 3453078"/>
                                      <a:gd name="connsiteY99" fmla="*/ 2997851 h 3457431"/>
                                      <a:gd name="connsiteX100" fmla="*/ 751884 w 3453078"/>
                                      <a:gd name="connsiteY100" fmla="*/ 2997374 h 3457431"/>
                                      <a:gd name="connsiteX101" fmla="*/ 834465 w 3453078"/>
                                      <a:gd name="connsiteY101" fmla="*/ 2997374 h 3457431"/>
                                      <a:gd name="connsiteX102" fmla="*/ 834370 w 3453078"/>
                                      <a:gd name="connsiteY102" fmla="*/ 2832401 h 345743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</a:cxnLst>
                                    <a:rect l="l" t="t" r="r" b="b"/>
                                    <a:pathLst>
                                      <a:path w="3453078" h="3457431">
                                        <a:moveTo>
                                          <a:pt x="838847" y="492299"/>
                                        </a:moveTo>
                                        <a:cubicBezTo>
                                          <a:pt x="838847" y="442388"/>
                                          <a:pt x="838847" y="397240"/>
                                          <a:pt x="838847" y="352091"/>
                                        </a:cubicBezTo>
                                        <a:cubicBezTo>
                                          <a:pt x="838847" y="259223"/>
                                          <a:pt x="838752" y="166354"/>
                                          <a:pt x="838847" y="73485"/>
                                        </a:cubicBezTo>
                                        <a:cubicBezTo>
                                          <a:pt x="838942" y="5667"/>
                                          <a:pt x="859707" y="-10716"/>
                                          <a:pt x="924000" y="6143"/>
                                        </a:cubicBezTo>
                                        <a:cubicBezTo>
                                          <a:pt x="1028395" y="33575"/>
                                          <a:pt x="1132788" y="61198"/>
                                          <a:pt x="1237087" y="88820"/>
                                        </a:cubicBezTo>
                                        <a:cubicBezTo>
                                          <a:pt x="1675142" y="204835"/>
                                          <a:pt x="2113196" y="320849"/>
                                          <a:pt x="2551156" y="436959"/>
                                        </a:cubicBezTo>
                                        <a:cubicBezTo>
                                          <a:pt x="2608878" y="452294"/>
                                          <a:pt x="2615069" y="460676"/>
                                          <a:pt x="2615069" y="521446"/>
                                        </a:cubicBezTo>
                                        <a:cubicBezTo>
                                          <a:pt x="2615164" y="660701"/>
                                          <a:pt x="2615069" y="800052"/>
                                          <a:pt x="2615069" y="939308"/>
                                        </a:cubicBezTo>
                                        <a:cubicBezTo>
                                          <a:pt x="2615069" y="953405"/>
                                          <a:pt x="2615069" y="967502"/>
                                          <a:pt x="2615069" y="986075"/>
                                        </a:cubicBezTo>
                                        <a:cubicBezTo>
                                          <a:pt x="2632119" y="986075"/>
                                          <a:pt x="2645930" y="986075"/>
                                          <a:pt x="2659836" y="986075"/>
                                        </a:cubicBezTo>
                                        <a:cubicBezTo>
                                          <a:pt x="2898628" y="986075"/>
                                          <a:pt x="3137515" y="986075"/>
                                          <a:pt x="3376307" y="986075"/>
                                        </a:cubicBezTo>
                                        <a:cubicBezTo>
                                          <a:pt x="3440315" y="986075"/>
                                          <a:pt x="3453079" y="998934"/>
                                          <a:pt x="3453079" y="1063323"/>
                                        </a:cubicBezTo>
                                        <a:cubicBezTo>
                                          <a:pt x="3453079" y="1835896"/>
                                          <a:pt x="3453079" y="2608564"/>
                                          <a:pt x="3453079" y="3381137"/>
                                        </a:cubicBezTo>
                                        <a:cubicBezTo>
                                          <a:pt x="3453079" y="3446383"/>
                                          <a:pt x="3441934" y="3457432"/>
                                          <a:pt x="3376497" y="3457432"/>
                                        </a:cubicBezTo>
                                        <a:cubicBezTo>
                                          <a:pt x="2276264" y="3457432"/>
                                          <a:pt x="1176127" y="3457432"/>
                                          <a:pt x="75895" y="3457432"/>
                                        </a:cubicBezTo>
                                        <a:cubicBezTo>
                                          <a:pt x="12744" y="3457432"/>
                                          <a:pt x="932" y="3445716"/>
                                          <a:pt x="932" y="3383137"/>
                                        </a:cubicBezTo>
                                        <a:cubicBezTo>
                                          <a:pt x="932" y="3175968"/>
                                          <a:pt x="932" y="2968895"/>
                                          <a:pt x="932" y="2761726"/>
                                        </a:cubicBezTo>
                                        <a:cubicBezTo>
                                          <a:pt x="932" y="2752201"/>
                                          <a:pt x="361" y="2742581"/>
                                          <a:pt x="1599" y="2733151"/>
                                        </a:cubicBezTo>
                                        <a:cubicBezTo>
                                          <a:pt x="5029" y="2707243"/>
                                          <a:pt x="20268" y="2692193"/>
                                          <a:pt x="46176" y="2690384"/>
                                        </a:cubicBezTo>
                                        <a:cubicBezTo>
                                          <a:pt x="71894" y="2688574"/>
                                          <a:pt x="89991" y="2700956"/>
                                          <a:pt x="96373" y="2726198"/>
                                        </a:cubicBezTo>
                                        <a:cubicBezTo>
                                          <a:pt x="99516" y="2738675"/>
                                          <a:pt x="99516" y="2752106"/>
                                          <a:pt x="99612" y="2765060"/>
                                        </a:cubicBezTo>
                                        <a:cubicBezTo>
                                          <a:pt x="99802" y="2947178"/>
                                          <a:pt x="99707" y="3129296"/>
                                          <a:pt x="99707" y="3311509"/>
                                        </a:cubicBezTo>
                                        <a:cubicBezTo>
                                          <a:pt x="99707" y="3325606"/>
                                          <a:pt x="99707" y="3339608"/>
                                          <a:pt x="99707" y="3356181"/>
                                        </a:cubicBezTo>
                                        <a:cubicBezTo>
                                          <a:pt x="345642" y="3356181"/>
                                          <a:pt x="588530" y="3356181"/>
                                          <a:pt x="834180" y="3356181"/>
                                        </a:cubicBezTo>
                                        <a:cubicBezTo>
                                          <a:pt x="834180" y="3271314"/>
                                          <a:pt x="834180" y="3186160"/>
                                          <a:pt x="834180" y="3096720"/>
                                        </a:cubicBezTo>
                                        <a:cubicBezTo>
                                          <a:pt x="822273" y="3096149"/>
                                          <a:pt x="809891" y="3095006"/>
                                          <a:pt x="797413" y="3095006"/>
                                        </a:cubicBezTo>
                                        <a:cubicBezTo>
                                          <a:pt x="675017" y="3094910"/>
                                          <a:pt x="552621" y="3095101"/>
                                          <a:pt x="430319" y="3094815"/>
                                        </a:cubicBezTo>
                                        <a:cubicBezTo>
                                          <a:pt x="375741" y="3094720"/>
                                          <a:pt x="362978" y="3081956"/>
                                          <a:pt x="362788" y="3027188"/>
                                        </a:cubicBezTo>
                                        <a:cubicBezTo>
                                          <a:pt x="362501" y="2952226"/>
                                          <a:pt x="362501" y="2877169"/>
                                          <a:pt x="362788" y="2802207"/>
                                        </a:cubicBezTo>
                                        <a:cubicBezTo>
                                          <a:pt x="362978" y="2746296"/>
                                          <a:pt x="375837" y="2733723"/>
                                          <a:pt x="433082" y="2733627"/>
                                        </a:cubicBezTo>
                                        <a:cubicBezTo>
                                          <a:pt x="553097" y="2733437"/>
                                          <a:pt x="673112" y="2733532"/>
                                          <a:pt x="793127" y="2733532"/>
                                        </a:cubicBezTo>
                                        <a:cubicBezTo>
                                          <a:pt x="805985" y="2733532"/>
                                          <a:pt x="818845" y="2733532"/>
                                          <a:pt x="834275" y="2733532"/>
                                        </a:cubicBezTo>
                                        <a:cubicBezTo>
                                          <a:pt x="834275" y="2645521"/>
                                          <a:pt x="834275" y="2560463"/>
                                          <a:pt x="834275" y="2470071"/>
                                        </a:cubicBezTo>
                                        <a:cubicBezTo>
                                          <a:pt x="822273" y="2470071"/>
                                          <a:pt x="809796" y="2470071"/>
                                          <a:pt x="797318" y="2470071"/>
                                        </a:cubicBezTo>
                                        <a:cubicBezTo>
                                          <a:pt x="677303" y="2470071"/>
                                          <a:pt x="557288" y="2470166"/>
                                          <a:pt x="437273" y="2470071"/>
                                        </a:cubicBezTo>
                                        <a:cubicBezTo>
                                          <a:pt x="377265" y="2470071"/>
                                          <a:pt x="362978" y="2456164"/>
                                          <a:pt x="362788" y="2397490"/>
                                        </a:cubicBezTo>
                                        <a:cubicBezTo>
                                          <a:pt x="362597" y="2322528"/>
                                          <a:pt x="362406" y="2247471"/>
                                          <a:pt x="362882" y="2172509"/>
                                        </a:cubicBezTo>
                                        <a:cubicBezTo>
                                          <a:pt x="363168" y="2122027"/>
                                          <a:pt x="378599" y="2106977"/>
                                          <a:pt x="429367" y="2106977"/>
                                        </a:cubicBezTo>
                                        <a:cubicBezTo>
                                          <a:pt x="563479" y="2106787"/>
                                          <a:pt x="697591" y="2106882"/>
                                          <a:pt x="834275" y="2106882"/>
                                        </a:cubicBezTo>
                                        <a:cubicBezTo>
                                          <a:pt x="834275" y="2018776"/>
                                          <a:pt x="834275" y="1932765"/>
                                          <a:pt x="834275" y="1842849"/>
                                        </a:cubicBezTo>
                                        <a:cubicBezTo>
                                          <a:pt x="820464" y="1842849"/>
                                          <a:pt x="807795" y="1842849"/>
                                          <a:pt x="795032" y="1842849"/>
                                        </a:cubicBezTo>
                                        <a:cubicBezTo>
                                          <a:pt x="672635" y="1842849"/>
                                          <a:pt x="550239" y="1842944"/>
                                          <a:pt x="427938" y="1842754"/>
                                        </a:cubicBezTo>
                                        <a:cubicBezTo>
                                          <a:pt x="378408" y="1842659"/>
                                          <a:pt x="363168" y="1828276"/>
                                          <a:pt x="362882" y="1779794"/>
                                        </a:cubicBezTo>
                                        <a:cubicBezTo>
                                          <a:pt x="362406" y="1701212"/>
                                          <a:pt x="362406" y="1622631"/>
                                          <a:pt x="362882" y="1544050"/>
                                        </a:cubicBezTo>
                                        <a:cubicBezTo>
                                          <a:pt x="363168" y="1496139"/>
                                          <a:pt x="379075" y="1480613"/>
                                          <a:pt x="428129" y="1480423"/>
                                        </a:cubicBezTo>
                                        <a:cubicBezTo>
                                          <a:pt x="548144" y="1480042"/>
                                          <a:pt x="668159" y="1480232"/>
                                          <a:pt x="788174" y="1480232"/>
                                        </a:cubicBezTo>
                                        <a:cubicBezTo>
                                          <a:pt x="802366" y="1480232"/>
                                          <a:pt x="816558" y="1480232"/>
                                          <a:pt x="833894" y="1480232"/>
                                        </a:cubicBezTo>
                                        <a:cubicBezTo>
                                          <a:pt x="833894" y="1393555"/>
                                          <a:pt x="833894" y="1308687"/>
                                          <a:pt x="833894" y="1219533"/>
                                        </a:cubicBezTo>
                                        <a:cubicBezTo>
                                          <a:pt x="822464" y="1218962"/>
                                          <a:pt x="809986" y="1217723"/>
                                          <a:pt x="797508" y="1217628"/>
                                        </a:cubicBezTo>
                                        <a:cubicBezTo>
                                          <a:pt x="676350" y="1217438"/>
                                          <a:pt x="555097" y="1217723"/>
                                          <a:pt x="433939" y="1217438"/>
                                        </a:cubicBezTo>
                                        <a:cubicBezTo>
                                          <a:pt x="376027" y="1217342"/>
                                          <a:pt x="362882" y="1203817"/>
                                          <a:pt x="362788" y="1145333"/>
                                        </a:cubicBezTo>
                                        <a:cubicBezTo>
                                          <a:pt x="362597" y="1070372"/>
                                          <a:pt x="362406" y="995315"/>
                                          <a:pt x="362882" y="920353"/>
                                        </a:cubicBezTo>
                                        <a:cubicBezTo>
                                          <a:pt x="363168" y="869299"/>
                                          <a:pt x="377551" y="855297"/>
                                          <a:pt x="429367" y="855107"/>
                                        </a:cubicBezTo>
                                        <a:cubicBezTo>
                                          <a:pt x="550525" y="854821"/>
                                          <a:pt x="671779" y="855011"/>
                                          <a:pt x="792936" y="855011"/>
                                        </a:cubicBezTo>
                                        <a:cubicBezTo>
                                          <a:pt x="805795" y="855011"/>
                                          <a:pt x="818749" y="855011"/>
                                          <a:pt x="834275" y="855011"/>
                                        </a:cubicBezTo>
                                        <a:cubicBezTo>
                                          <a:pt x="834275" y="767191"/>
                                          <a:pt x="834275" y="682133"/>
                                          <a:pt x="834275" y="594217"/>
                                        </a:cubicBezTo>
                                        <a:cubicBezTo>
                                          <a:pt x="591482" y="594217"/>
                                          <a:pt x="347738" y="594217"/>
                                          <a:pt x="99992" y="594217"/>
                                        </a:cubicBezTo>
                                        <a:cubicBezTo>
                                          <a:pt x="99992" y="608981"/>
                                          <a:pt x="99992" y="622887"/>
                                          <a:pt x="99992" y="636794"/>
                                        </a:cubicBezTo>
                                        <a:cubicBezTo>
                                          <a:pt x="99992" y="885587"/>
                                          <a:pt x="100088" y="1134380"/>
                                          <a:pt x="99802" y="1383173"/>
                                        </a:cubicBezTo>
                                        <a:cubicBezTo>
                                          <a:pt x="99802" y="1397270"/>
                                          <a:pt x="102183" y="1415748"/>
                                          <a:pt x="94659" y="1424511"/>
                                        </a:cubicBezTo>
                                        <a:cubicBezTo>
                                          <a:pt x="82276" y="1438799"/>
                                          <a:pt x="61797" y="1456229"/>
                                          <a:pt x="46176" y="1454896"/>
                                        </a:cubicBezTo>
                                        <a:cubicBezTo>
                                          <a:pt x="30555" y="1453562"/>
                                          <a:pt x="14839" y="1432417"/>
                                          <a:pt x="2837" y="1417082"/>
                                        </a:cubicBezTo>
                                        <a:cubicBezTo>
                                          <a:pt x="-2401" y="1410319"/>
                                          <a:pt x="1218" y="1396317"/>
                                          <a:pt x="1218" y="1385649"/>
                                        </a:cubicBezTo>
                                        <a:cubicBezTo>
                                          <a:pt x="1218" y="1111805"/>
                                          <a:pt x="1123" y="838057"/>
                                          <a:pt x="1218" y="564213"/>
                                        </a:cubicBezTo>
                                        <a:cubicBezTo>
                                          <a:pt x="1218" y="505063"/>
                                          <a:pt x="14839" y="491918"/>
                                          <a:pt x="75228" y="491918"/>
                                        </a:cubicBezTo>
                                        <a:cubicBezTo>
                                          <a:pt x="315257" y="491918"/>
                                          <a:pt x="555192" y="491918"/>
                                          <a:pt x="795222" y="491918"/>
                                        </a:cubicBezTo>
                                        <a:cubicBezTo>
                                          <a:pt x="807891" y="492299"/>
                                          <a:pt x="820749" y="492299"/>
                                          <a:pt x="838847" y="492299"/>
                                        </a:cubicBezTo>
                                        <a:close/>
                                        <a:moveTo>
                                          <a:pt x="940669" y="112823"/>
                                        </a:moveTo>
                                        <a:cubicBezTo>
                                          <a:pt x="940669" y="1197245"/>
                                          <a:pt x="940669" y="2276141"/>
                                          <a:pt x="940669" y="3356562"/>
                                        </a:cubicBezTo>
                                        <a:cubicBezTo>
                                          <a:pt x="1466354" y="3356562"/>
                                          <a:pt x="1988419" y="3356562"/>
                                          <a:pt x="2514771" y="3356562"/>
                                        </a:cubicBezTo>
                                        <a:cubicBezTo>
                                          <a:pt x="2514771" y="3341703"/>
                                          <a:pt x="2514771" y="3329035"/>
                                          <a:pt x="2514771" y="3316272"/>
                                        </a:cubicBezTo>
                                        <a:cubicBezTo>
                                          <a:pt x="2515532" y="2400824"/>
                                          <a:pt x="2516009" y="1485471"/>
                                          <a:pt x="2517628" y="570023"/>
                                        </a:cubicBezTo>
                                        <a:cubicBezTo>
                                          <a:pt x="2517724" y="539639"/>
                                          <a:pt x="2508960" y="527637"/>
                                          <a:pt x="2479433" y="519827"/>
                                        </a:cubicBezTo>
                                        <a:cubicBezTo>
                                          <a:pt x="2059571" y="409432"/>
                                          <a:pt x="1640090" y="297608"/>
                                          <a:pt x="1220514" y="186166"/>
                                        </a:cubicBezTo>
                                        <a:cubicBezTo>
                                          <a:pt x="1127930" y="161687"/>
                                          <a:pt x="1035157" y="137588"/>
                                          <a:pt x="940669" y="112823"/>
                                        </a:cubicBezTo>
                                        <a:close/>
                                        <a:moveTo>
                                          <a:pt x="3351542" y="3356848"/>
                                        </a:moveTo>
                                        <a:cubicBezTo>
                                          <a:pt x="3351542" y="2597801"/>
                                          <a:pt x="3351542" y="1842849"/>
                                          <a:pt x="3351542" y="1087707"/>
                                        </a:cubicBezTo>
                                        <a:cubicBezTo>
                                          <a:pt x="3105892" y="1087707"/>
                                          <a:pt x="2863100" y="1087707"/>
                                          <a:pt x="2619164" y="1087707"/>
                                        </a:cubicBezTo>
                                        <a:cubicBezTo>
                                          <a:pt x="2619164" y="1844945"/>
                                          <a:pt x="2619164" y="2599991"/>
                                          <a:pt x="2619164" y="3356848"/>
                                        </a:cubicBezTo>
                                        <a:cubicBezTo>
                                          <a:pt x="2864052" y="3356848"/>
                                          <a:pt x="3106940" y="3356848"/>
                                          <a:pt x="3351542" y="3356848"/>
                                        </a:cubicBezTo>
                                        <a:close/>
                                        <a:moveTo>
                                          <a:pt x="462990" y="2208133"/>
                                        </a:moveTo>
                                        <a:cubicBezTo>
                                          <a:pt x="462990" y="2262902"/>
                                          <a:pt x="462990" y="2315670"/>
                                          <a:pt x="462990" y="2368343"/>
                                        </a:cubicBezTo>
                                        <a:cubicBezTo>
                                          <a:pt x="588435" y="2368343"/>
                                          <a:pt x="711307" y="2368343"/>
                                          <a:pt x="833227" y="2368343"/>
                                        </a:cubicBezTo>
                                        <a:cubicBezTo>
                                          <a:pt x="833227" y="2313003"/>
                                          <a:pt x="833227" y="2260235"/>
                                          <a:pt x="833227" y="2208133"/>
                                        </a:cubicBezTo>
                                        <a:cubicBezTo>
                                          <a:pt x="708354" y="2208133"/>
                                          <a:pt x="586339" y="2208133"/>
                                          <a:pt x="462990" y="2208133"/>
                                        </a:cubicBezTo>
                                        <a:close/>
                                        <a:moveTo>
                                          <a:pt x="834275" y="956357"/>
                                        </a:moveTo>
                                        <a:cubicBezTo>
                                          <a:pt x="709879" y="956357"/>
                                          <a:pt x="587291" y="956357"/>
                                          <a:pt x="463276" y="956357"/>
                                        </a:cubicBezTo>
                                        <a:cubicBezTo>
                                          <a:pt x="463276" y="1011031"/>
                                          <a:pt x="463276" y="1063609"/>
                                          <a:pt x="463276" y="1116473"/>
                                        </a:cubicBezTo>
                                        <a:cubicBezTo>
                                          <a:pt x="588816" y="1116473"/>
                                          <a:pt x="711402" y="1116473"/>
                                          <a:pt x="834275" y="1116473"/>
                                        </a:cubicBezTo>
                                        <a:cubicBezTo>
                                          <a:pt x="834275" y="1061894"/>
                                          <a:pt x="834275" y="1010078"/>
                                          <a:pt x="834275" y="956357"/>
                                        </a:cubicBezTo>
                                        <a:close/>
                                        <a:moveTo>
                                          <a:pt x="834180" y="1742741"/>
                                        </a:moveTo>
                                        <a:cubicBezTo>
                                          <a:pt x="834180" y="1686734"/>
                                          <a:pt x="834180" y="1635014"/>
                                          <a:pt x="834180" y="1581769"/>
                                        </a:cubicBezTo>
                                        <a:cubicBezTo>
                                          <a:pt x="709593" y="1581769"/>
                                          <a:pt x="587101" y="1581769"/>
                                          <a:pt x="463466" y="1581769"/>
                                        </a:cubicBezTo>
                                        <a:cubicBezTo>
                                          <a:pt x="463466" y="1636633"/>
                                          <a:pt x="463466" y="1689116"/>
                                          <a:pt x="463466" y="1742741"/>
                                        </a:cubicBezTo>
                                        <a:cubicBezTo>
                                          <a:pt x="588244" y="1742741"/>
                                          <a:pt x="709973" y="1742741"/>
                                          <a:pt x="834180" y="1742741"/>
                                        </a:cubicBezTo>
                                        <a:close/>
                                        <a:moveTo>
                                          <a:pt x="834370" y="2832401"/>
                                        </a:moveTo>
                                        <a:cubicBezTo>
                                          <a:pt x="715498" y="2832401"/>
                                          <a:pt x="599484" y="2832687"/>
                                          <a:pt x="483469" y="2832116"/>
                                        </a:cubicBezTo>
                                        <a:cubicBezTo>
                                          <a:pt x="463657" y="2832021"/>
                                          <a:pt x="459847" y="2841831"/>
                                          <a:pt x="460228" y="2858690"/>
                                        </a:cubicBezTo>
                                        <a:cubicBezTo>
                                          <a:pt x="460895" y="2894314"/>
                                          <a:pt x="461752" y="2930033"/>
                                          <a:pt x="459942" y="2965561"/>
                                        </a:cubicBezTo>
                                        <a:cubicBezTo>
                                          <a:pt x="458609" y="2990707"/>
                                          <a:pt x="467657" y="2998136"/>
                                          <a:pt x="492327" y="2997851"/>
                                        </a:cubicBezTo>
                                        <a:cubicBezTo>
                                          <a:pt x="578814" y="2996613"/>
                                          <a:pt x="665301" y="2997374"/>
                                          <a:pt x="751884" y="2997374"/>
                                        </a:cubicBezTo>
                                        <a:cubicBezTo>
                                          <a:pt x="778839" y="2997374"/>
                                          <a:pt x="805795" y="2997374"/>
                                          <a:pt x="834465" y="2997374"/>
                                        </a:cubicBezTo>
                                        <a:cubicBezTo>
                                          <a:pt x="834370" y="2941463"/>
                                          <a:pt x="834370" y="2889742"/>
                                          <a:pt x="834370" y="2832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47" name="任意多边形: 形状 446"/>
                                <wps:cNvSpPr/>
                                <wps:spPr>
                                  <a:xfrm>
                                    <a:off x="5522412" y="10350160"/>
                                    <a:ext cx="98777" cy="243768"/>
                                  </a:xfrm>
                                  <a:custGeom>
                                    <a:avLst/>
                                    <a:gdLst>
                                      <a:gd name="connsiteX0" fmla="*/ 348 w 98777"/>
                                      <a:gd name="connsiteY0" fmla="*/ 121912 h 243768"/>
                                      <a:gd name="connsiteX1" fmla="*/ 538 w 98777"/>
                                      <a:gd name="connsiteY1" fmla="*/ 47236 h 243768"/>
                                      <a:gd name="connsiteX2" fmla="*/ 44258 w 98777"/>
                                      <a:gd name="connsiteY2" fmla="*/ 277 h 243768"/>
                                      <a:gd name="connsiteX3" fmla="*/ 96550 w 98777"/>
                                      <a:gd name="connsiteY3" fmla="*/ 41521 h 243768"/>
                                      <a:gd name="connsiteX4" fmla="*/ 96645 w 98777"/>
                                      <a:gd name="connsiteY4" fmla="*/ 201350 h 243768"/>
                                      <a:gd name="connsiteX5" fmla="*/ 48259 w 98777"/>
                                      <a:gd name="connsiteY5" fmla="*/ 243736 h 243768"/>
                                      <a:gd name="connsiteX6" fmla="*/ 538 w 98777"/>
                                      <a:gd name="connsiteY6" fmla="*/ 196683 h 243768"/>
                                      <a:gd name="connsiteX7" fmla="*/ 348 w 98777"/>
                                      <a:gd name="connsiteY7" fmla="*/ 121912 h 2437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98777" h="243768">
                                        <a:moveTo>
                                          <a:pt x="348" y="121912"/>
                                        </a:moveTo>
                                        <a:cubicBezTo>
                                          <a:pt x="348" y="97051"/>
                                          <a:pt x="-509" y="72096"/>
                                          <a:pt x="538" y="47236"/>
                                        </a:cubicBezTo>
                                        <a:cubicBezTo>
                                          <a:pt x="1681" y="19708"/>
                                          <a:pt x="16731" y="2754"/>
                                          <a:pt x="44258" y="277"/>
                                        </a:cubicBezTo>
                                        <a:cubicBezTo>
                                          <a:pt x="73595" y="-2294"/>
                                          <a:pt x="94931" y="13136"/>
                                          <a:pt x="96550" y="41521"/>
                                        </a:cubicBezTo>
                                        <a:cubicBezTo>
                                          <a:pt x="99693" y="94670"/>
                                          <a:pt x="99312" y="148201"/>
                                          <a:pt x="96645" y="201350"/>
                                        </a:cubicBezTo>
                                        <a:cubicBezTo>
                                          <a:pt x="95312" y="228116"/>
                                          <a:pt x="75405" y="244594"/>
                                          <a:pt x="48259" y="243736"/>
                                        </a:cubicBezTo>
                                        <a:cubicBezTo>
                                          <a:pt x="19969" y="242879"/>
                                          <a:pt x="2062" y="226115"/>
                                          <a:pt x="538" y="196683"/>
                                        </a:cubicBezTo>
                                        <a:cubicBezTo>
                                          <a:pt x="-605" y="171727"/>
                                          <a:pt x="443" y="146772"/>
                                          <a:pt x="348" y="1219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48" name="任意多边形: 形状 447"/>
                                <wps:cNvSpPr/>
                                <wps:spPr>
                                  <a:xfrm>
                                    <a:off x="5522517" y="9859471"/>
                                    <a:ext cx="98927" cy="241484"/>
                                  </a:xfrm>
                                  <a:custGeom>
                                    <a:avLst/>
                                    <a:gdLst>
                                      <a:gd name="connsiteX0" fmla="*/ 98350 w 98927"/>
                                      <a:gd name="connsiteY0" fmla="*/ 121777 h 241484"/>
                                      <a:gd name="connsiteX1" fmla="*/ 97969 w 98927"/>
                                      <a:gd name="connsiteY1" fmla="*/ 193024 h 241484"/>
                                      <a:gd name="connsiteX2" fmla="*/ 47201 w 98927"/>
                                      <a:gd name="connsiteY2" fmla="*/ 241411 h 241484"/>
                                      <a:gd name="connsiteX3" fmla="*/ 242 w 98927"/>
                                      <a:gd name="connsiteY3" fmla="*/ 189500 h 241484"/>
                                      <a:gd name="connsiteX4" fmla="*/ 338 w 98927"/>
                                      <a:gd name="connsiteY4" fmla="*/ 50435 h 241484"/>
                                      <a:gd name="connsiteX5" fmla="*/ 45391 w 98927"/>
                                      <a:gd name="connsiteY5" fmla="*/ 334 h 241484"/>
                                      <a:gd name="connsiteX6" fmla="*/ 97683 w 98927"/>
                                      <a:gd name="connsiteY6" fmla="*/ 46911 h 241484"/>
                                      <a:gd name="connsiteX7" fmla="*/ 98160 w 98927"/>
                                      <a:gd name="connsiteY7" fmla="*/ 121777 h 241484"/>
                                      <a:gd name="connsiteX8" fmla="*/ 98350 w 98927"/>
                                      <a:gd name="connsiteY8" fmla="*/ 121777 h 241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8927" h="241484">
                                        <a:moveTo>
                                          <a:pt x="98350" y="121777"/>
                                        </a:moveTo>
                                        <a:cubicBezTo>
                                          <a:pt x="98350" y="145590"/>
                                          <a:pt x="99874" y="169402"/>
                                          <a:pt x="97969" y="193024"/>
                                        </a:cubicBezTo>
                                        <a:cubicBezTo>
                                          <a:pt x="95492" y="223123"/>
                                          <a:pt x="78061" y="242840"/>
                                          <a:pt x="47201" y="241411"/>
                                        </a:cubicBezTo>
                                        <a:cubicBezTo>
                                          <a:pt x="17006" y="240078"/>
                                          <a:pt x="338" y="220647"/>
                                          <a:pt x="242" y="189500"/>
                                        </a:cubicBezTo>
                                        <a:cubicBezTo>
                                          <a:pt x="52" y="143113"/>
                                          <a:pt x="-234" y="96727"/>
                                          <a:pt x="338" y="50435"/>
                                        </a:cubicBezTo>
                                        <a:cubicBezTo>
                                          <a:pt x="719" y="21193"/>
                                          <a:pt x="16530" y="3667"/>
                                          <a:pt x="45391" y="334"/>
                                        </a:cubicBezTo>
                                        <a:cubicBezTo>
                                          <a:pt x="72537" y="-2810"/>
                                          <a:pt x="95016" y="16526"/>
                                          <a:pt x="97683" y="46911"/>
                                        </a:cubicBezTo>
                                        <a:cubicBezTo>
                                          <a:pt x="99874" y="71676"/>
                                          <a:pt x="98160" y="96822"/>
                                          <a:pt x="98160" y="121777"/>
                                        </a:cubicBezTo>
                                        <a:cubicBezTo>
                                          <a:pt x="98160" y="121777"/>
                                          <a:pt x="98254" y="121777"/>
                                          <a:pt x="98350" y="1217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55" name="任意多边形: 形状 454"/>
                                <wps:cNvSpPr/>
                                <wps:spPr>
                                  <a:xfrm>
                                    <a:off x="6686583" y="8923142"/>
                                    <a:ext cx="392132" cy="393094"/>
                                  </a:xfrm>
                                  <a:custGeom>
                                    <a:avLst/>
                                    <a:gdLst>
                                      <a:gd name="connsiteX0" fmla="*/ 199680 w 392132"/>
                                      <a:gd name="connsiteY0" fmla="*/ 165 h 393094"/>
                                      <a:gd name="connsiteX1" fmla="*/ 335126 w 392132"/>
                                      <a:gd name="connsiteY1" fmla="*/ 355 h 393094"/>
                                      <a:gd name="connsiteX2" fmla="*/ 391704 w 392132"/>
                                      <a:gd name="connsiteY2" fmla="*/ 57410 h 393094"/>
                                      <a:gd name="connsiteX3" fmla="*/ 391704 w 392132"/>
                                      <a:gd name="connsiteY3" fmla="*/ 335921 h 393094"/>
                                      <a:gd name="connsiteX4" fmla="*/ 334269 w 392132"/>
                                      <a:gd name="connsiteY4" fmla="*/ 392595 h 393094"/>
                                      <a:gd name="connsiteX5" fmla="*/ 59853 w 392132"/>
                                      <a:gd name="connsiteY5" fmla="*/ 392595 h 393094"/>
                                      <a:gd name="connsiteX6" fmla="*/ 608 w 392132"/>
                                      <a:gd name="connsiteY6" fmla="*/ 333254 h 393094"/>
                                      <a:gd name="connsiteX7" fmla="*/ 608 w 392132"/>
                                      <a:gd name="connsiteY7" fmla="*/ 58362 h 393094"/>
                                      <a:gd name="connsiteX8" fmla="*/ 60710 w 392132"/>
                                      <a:gd name="connsiteY8" fmla="*/ 355 h 393094"/>
                                      <a:gd name="connsiteX9" fmla="*/ 199680 w 392132"/>
                                      <a:gd name="connsiteY9" fmla="*/ 165 h 393094"/>
                                      <a:gd name="connsiteX10" fmla="*/ 101858 w 392132"/>
                                      <a:gd name="connsiteY10" fmla="*/ 100844 h 393094"/>
                                      <a:gd name="connsiteX11" fmla="*/ 101858 w 392132"/>
                                      <a:gd name="connsiteY11" fmla="*/ 290868 h 393094"/>
                                      <a:gd name="connsiteX12" fmla="*/ 290549 w 392132"/>
                                      <a:gd name="connsiteY12" fmla="*/ 290868 h 393094"/>
                                      <a:gd name="connsiteX13" fmla="*/ 290549 w 392132"/>
                                      <a:gd name="connsiteY13" fmla="*/ 100844 h 393094"/>
                                      <a:gd name="connsiteX14" fmla="*/ 101858 w 392132"/>
                                      <a:gd name="connsiteY14" fmla="*/ 100844 h 39309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92132" h="393094">
                                        <a:moveTo>
                                          <a:pt x="199680" y="165"/>
                                        </a:moveTo>
                                        <a:cubicBezTo>
                                          <a:pt x="244829" y="165"/>
                                          <a:pt x="289977" y="-311"/>
                                          <a:pt x="335126" y="355"/>
                                        </a:cubicBezTo>
                                        <a:cubicBezTo>
                                          <a:pt x="373988" y="927"/>
                                          <a:pt x="391419" y="18262"/>
                                          <a:pt x="391704" y="57410"/>
                                        </a:cubicBezTo>
                                        <a:cubicBezTo>
                                          <a:pt x="392276" y="150279"/>
                                          <a:pt x="392276" y="243052"/>
                                          <a:pt x="391704" y="335921"/>
                                        </a:cubicBezTo>
                                        <a:cubicBezTo>
                                          <a:pt x="391419" y="374307"/>
                                          <a:pt x="373321" y="392309"/>
                                          <a:pt x="334269" y="392595"/>
                                        </a:cubicBezTo>
                                        <a:cubicBezTo>
                                          <a:pt x="242828" y="393262"/>
                                          <a:pt x="151293" y="393262"/>
                                          <a:pt x="59853" y="392595"/>
                                        </a:cubicBezTo>
                                        <a:cubicBezTo>
                                          <a:pt x="19277" y="392309"/>
                                          <a:pt x="988" y="374212"/>
                                          <a:pt x="608" y="333254"/>
                                        </a:cubicBezTo>
                                        <a:cubicBezTo>
                                          <a:pt x="-154" y="241624"/>
                                          <a:pt x="-249" y="149993"/>
                                          <a:pt x="608" y="58362"/>
                                        </a:cubicBezTo>
                                        <a:cubicBezTo>
                                          <a:pt x="988" y="17691"/>
                                          <a:pt x="19467" y="832"/>
                                          <a:pt x="60710" y="355"/>
                                        </a:cubicBezTo>
                                        <a:cubicBezTo>
                                          <a:pt x="107097" y="-216"/>
                                          <a:pt x="153388" y="70"/>
                                          <a:pt x="199680" y="165"/>
                                        </a:cubicBezTo>
                                        <a:close/>
                                        <a:moveTo>
                                          <a:pt x="101858" y="100844"/>
                                        </a:moveTo>
                                        <a:cubicBezTo>
                                          <a:pt x="101858" y="167043"/>
                                          <a:pt x="101858" y="229241"/>
                                          <a:pt x="101858" y="290868"/>
                                        </a:cubicBezTo>
                                        <a:cubicBezTo>
                                          <a:pt x="166724" y="290868"/>
                                          <a:pt x="228922" y="290868"/>
                                          <a:pt x="290549" y="290868"/>
                                        </a:cubicBezTo>
                                        <a:cubicBezTo>
                                          <a:pt x="290549" y="226193"/>
                                          <a:pt x="290549" y="164090"/>
                                          <a:pt x="290549" y="100844"/>
                                        </a:cubicBezTo>
                                        <a:cubicBezTo>
                                          <a:pt x="226446" y="100844"/>
                                          <a:pt x="165200" y="100844"/>
                                          <a:pt x="101858" y="1008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56" name="任意多边形: 形状 455"/>
                                <wps:cNvSpPr/>
                                <wps:spPr>
                                  <a:xfrm>
                                    <a:off x="7418600" y="8922997"/>
                                    <a:ext cx="392052" cy="393120"/>
                                  </a:xfrm>
                                  <a:custGeom>
                                    <a:avLst/>
                                    <a:gdLst>
                                      <a:gd name="connsiteX0" fmla="*/ 206 w 392052"/>
                                      <a:gd name="connsiteY0" fmla="*/ 195191 h 393120"/>
                                      <a:gd name="connsiteX1" fmla="*/ 396 w 392052"/>
                                      <a:gd name="connsiteY1" fmla="*/ 55936 h 393120"/>
                                      <a:gd name="connsiteX2" fmla="*/ 54784 w 392052"/>
                                      <a:gd name="connsiteY2" fmla="*/ 500 h 393120"/>
                                      <a:gd name="connsiteX3" fmla="*/ 336343 w 392052"/>
                                      <a:gd name="connsiteY3" fmla="*/ 500 h 393120"/>
                                      <a:gd name="connsiteX4" fmla="*/ 391112 w 392052"/>
                                      <a:gd name="connsiteY4" fmla="*/ 52697 h 393120"/>
                                      <a:gd name="connsiteX5" fmla="*/ 391207 w 392052"/>
                                      <a:gd name="connsiteY5" fmla="*/ 338352 h 393120"/>
                                      <a:gd name="connsiteX6" fmla="*/ 334343 w 392052"/>
                                      <a:gd name="connsiteY6" fmla="*/ 392549 h 393120"/>
                                      <a:gd name="connsiteX7" fmla="*/ 56403 w 392052"/>
                                      <a:gd name="connsiteY7" fmla="*/ 392549 h 393120"/>
                                      <a:gd name="connsiteX8" fmla="*/ 396 w 392052"/>
                                      <a:gd name="connsiteY8" fmla="*/ 334447 h 393120"/>
                                      <a:gd name="connsiteX9" fmla="*/ 206 w 392052"/>
                                      <a:gd name="connsiteY9" fmla="*/ 195191 h 393120"/>
                                      <a:gd name="connsiteX10" fmla="*/ 291004 w 392052"/>
                                      <a:gd name="connsiteY10" fmla="*/ 291584 h 393120"/>
                                      <a:gd name="connsiteX11" fmla="*/ 291004 w 392052"/>
                                      <a:gd name="connsiteY11" fmla="*/ 101560 h 393120"/>
                                      <a:gd name="connsiteX12" fmla="*/ 100885 w 392052"/>
                                      <a:gd name="connsiteY12" fmla="*/ 101560 h 393120"/>
                                      <a:gd name="connsiteX13" fmla="*/ 100885 w 392052"/>
                                      <a:gd name="connsiteY13" fmla="*/ 291584 h 393120"/>
                                      <a:gd name="connsiteX14" fmla="*/ 291004 w 392052"/>
                                      <a:gd name="connsiteY14" fmla="*/ 291584 h 3931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92052" h="393120">
                                        <a:moveTo>
                                          <a:pt x="206" y="195191"/>
                                        </a:moveTo>
                                        <a:cubicBezTo>
                                          <a:pt x="206" y="148804"/>
                                          <a:pt x="-366" y="102322"/>
                                          <a:pt x="396" y="55936"/>
                                        </a:cubicBezTo>
                                        <a:cubicBezTo>
                                          <a:pt x="968" y="18693"/>
                                          <a:pt x="18113" y="786"/>
                                          <a:pt x="54784" y="500"/>
                                        </a:cubicBezTo>
                                        <a:cubicBezTo>
                                          <a:pt x="148605" y="-167"/>
                                          <a:pt x="242426" y="-167"/>
                                          <a:pt x="336343" y="500"/>
                                        </a:cubicBezTo>
                                        <a:cubicBezTo>
                                          <a:pt x="371205" y="786"/>
                                          <a:pt x="390635" y="18217"/>
                                          <a:pt x="391112" y="52697"/>
                                        </a:cubicBezTo>
                                        <a:cubicBezTo>
                                          <a:pt x="392350" y="147852"/>
                                          <a:pt x="392350" y="243102"/>
                                          <a:pt x="391207" y="338352"/>
                                        </a:cubicBezTo>
                                        <a:cubicBezTo>
                                          <a:pt x="390731" y="374452"/>
                                          <a:pt x="371205" y="392263"/>
                                          <a:pt x="334343" y="392549"/>
                                        </a:cubicBezTo>
                                        <a:cubicBezTo>
                                          <a:pt x="241665" y="393311"/>
                                          <a:pt x="149081" y="393311"/>
                                          <a:pt x="56403" y="392549"/>
                                        </a:cubicBezTo>
                                        <a:cubicBezTo>
                                          <a:pt x="18017" y="392263"/>
                                          <a:pt x="968" y="373690"/>
                                          <a:pt x="396" y="334447"/>
                                        </a:cubicBezTo>
                                        <a:cubicBezTo>
                                          <a:pt x="-175" y="288060"/>
                                          <a:pt x="206" y="241673"/>
                                          <a:pt x="206" y="195191"/>
                                        </a:cubicBezTo>
                                        <a:close/>
                                        <a:moveTo>
                                          <a:pt x="291004" y="291584"/>
                                        </a:moveTo>
                                        <a:cubicBezTo>
                                          <a:pt x="291004" y="227671"/>
                                          <a:pt x="291004" y="165473"/>
                                          <a:pt x="291004" y="101560"/>
                                        </a:cubicBezTo>
                                        <a:cubicBezTo>
                                          <a:pt x="226996" y="101560"/>
                                          <a:pt x="164893" y="101560"/>
                                          <a:pt x="100885" y="101560"/>
                                        </a:cubicBezTo>
                                        <a:cubicBezTo>
                                          <a:pt x="100885" y="165568"/>
                                          <a:pt x="100885" y="227767"/>
                                          <a:pt x="100885" y="291584"/>
                                        </a:cubicBezTo>
                                        <a:cubicBezTo>
                                          <a:pt x="164893" y="291584"/>
                                          <a:pt x="226996" y="291584"/>
                                          <a:pt x="291004" y="29158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57" name="任意多边形: 形状 456"/>
                                <wps:cNvSpPr/>
                                <wps:spPr>
                                  <a:xfrm>
                                    <a:off x="6686690" y="9536751"/>
                                    <a:ext cx="391973" cy="392943"/>
                                  </a:xfrm>
                                  <a:custGeom>
                                    <a:avLst/>
                                    <a:gdLst>
                                      <a:gd name="connsiteX0" fmla="*/ 391787 w 391973"/>
                                      <a:gd name="connsiteY0" fmla="*/ 194180 h 392943"/>
                                      <a:gd name="connsiteX1" fmla="*/ 391692 w 391973"/>
                                      <a:gd name="connsiteY1" fmla="*/ 329816 h 392943"/>
                                      <a:gd name="connsiteX2" fmla="*/ 329017 w 391973"/>
                                      <a:gd name="connsiteY2" fmla="*/ 392491 h 392943"/>
                                      <a:gd name="connsiteX3" fmla="*/ 61841 w 391973"/>
                                      <a:gd name="connsiteY3" fmla="*/ 392396 h 392943"/>
                                      <a:gd name="connsiteX4" fmla="*/ 500 w 391973"/>
                                      <a:gd name="connsiteY4" fmla="*/ 331150 h 392943"/>
                                      <a:gd name="connsiteX5" fmla="*/ 500 w 391973"/>
                                      <a:gd name="connsiteY5" fmla="*/ 59878 h 392943"/>
                                      <a:gd name="connsiteX6" fmla="*/ 62222 w 391973"/>
                                      <a:gd name="connsiteY6" fmla="*/ 251 h 392943"/>
                                      <a:gd name="connsiteX7" fmla="*/ 333018 w 391973"/>
                                      <a:gd name="connsiteY7" fmla="*/ 251 h 392943"/>
                                      <a:gd name="connsiteX8" fmla="*/ 391692 w 391973"/>
                                      <a:gd name="connsiteY8" fmla="*/ 58449 h 392943"/>
                                      <a:gd name="connsiteX9" fmla="*/ 391787 w 391973"/>
                                      <a:gd name="connsiteY9" fmla="*/ 194180 h 392943"/>
                                      <a:gd name="connsiteX10" fmla="*/ 101942 w 391973"/>
                                      <a:gd name="connsiteY10" fmla="*/ 100550 h 392943"/>
                                      <a:gd name="connsiteX11" fmla="*/ 101942 w 391973"/>
                                      <a:gd name="connsiteY11" fmla="*/ 290478 h 392943"/>
                                      <a:gd name="connsiteX12" fmla="*/ 290060 w 391973"/>
                                      <a:gd name="connsiteY12" fmla="*/ 290478 h 392943"/>
                                      <a:gd name="connsiteX13" fmla="*/ 290060 w 391973"/>
                                      <a:gd name="connsiteY13" fmla="*/ 100550 h 392943"/>
                                      <a:gd name="connsiteX14" fmla="*/ 101942 w 391973"/>
                                      <a:gd name="connsiteY14" fmla="*/ 100550 h 3929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91973" h="392943">
                                        <a:moveTo>
                                          <a:pt x="391787" y="194180"/>
                                        </a:moveTo>
                                        <a:cubicBezTo>
                                          <a:pt x="391787" y="239424"/>
                                          <a:pt x="392073" y="284668"/>
                                          <a:pt x="391692" y="329816"/>
                                        </a:cubicBezTo>
                                        <a:cubicBezTo>
                                          <a:pt x="391311" y="374870"/>
                                          <a:pt x="374547" y="392205"/>
                                          <a:pt x="329017" y="392491"/>
                                        </a:cubicBezTo>
                                        <a:cubicBezTo>
                                          <a:pt x="239959" y="393062"/>
                                          <a:pt x="150900" y="393158"/>
                                          <a:pt x="61841" y="392396"/>
                                        </a:cubicBezTo>
                                        <a:cubicBezTo>
                                          <a:pt x="18979" y="392014"/>
                                          <a:pt x="881" y="373917"/>
                                          <a:pt x="500" y="331150"/>
                                        </a:cubicBezTo>
                                        <a:cubicBezTo>
                                          <a:pt x="-167" y="240758"/>
                                          <a:pt x="-167" y="150270"/>
                                          <a:pt x="500" y="59878"/>
                                        </a:cubicBezTo>
                                        <a:cubicBezTo>
                                          <a:pt x="881" y="16920"/>
                                          <a:pt x="18407" y="442"/>
                                          <a:pt x="62222" y="251"/>
                                        </a:cubicBezTo>
                                        <a:cubicBezTo>
                                          <a:pt x="152519" y="-34"/>
                                          <a:pt x="242721" y="-130"/>
                                          <a:pt x="333018" y="251"/>
                                        </a:cubicBezTo>
                                        <a:cubicBezTo>
                                          <a:pt x="374737" y="442"/>
                                          <a:pt x="391120" y="16825"/>
                                          <a:pt x="391692" y="58449"/>
                                        </a:cubicBezTo>
                                        <a:cubicBezTo>
                                          <a:pt x="392263" y="103693"/>
                                          <a:pt x="391787" y="148937"/>
                                          <a:pt x="391787" y="194180"/>
                                        </a:cubicBezTo>
                                        <a:close/>
                                        <a:moveTo>
                                          <a:pt x="101942" y="100550"/>
                                        </a:moveTo>
                                        <a:cubicBezTo>
                                          <a:pt x="101942" y="167320"/>
                                          <a:pt x="101942" y="229518"/>
                                          <a:pt x="101942" y="290478"/>
                                        </a:cubicBezTo>
                                        <a:cubicBezTo>
                                          <a:pt x="166902" y="290478"/>
                                          <a:pt x="228909" y="290478"/>
                                          <a:pt x="290060" y="290478"/>
                                        </a:cubicBezTo>
                                        <a:cubicBezTo>
                                          <a:pt x="290060" y="225232"/>
                                          <a:pt x="290060" y="163034"/>
                                          <a:pt x="290060" y="100550"/>
                                        </a:cubicBezTo>
                                        <a:cubicBezTo>
                                          <a:pt x="225862" y="100550"/>
                                          <a:pt x="164711" y="100550"/>
                                          <a:pt x="101942" y="100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58" name="任意多边形: 形状 457"/>
                                <wps:cNvSpPr/>
                                <wps:spPr>
                                  <a:xfrm>
                                    <a:off x="7418472" y="9536858"/>
                                    <a:ext cx="392215" cy="392979"/>
                                  </a:xfrm>
                                  <a:custGeom>
                                    <a:avLst/>
                                    <a:gdLst>
                                      <a:gd name="connsiteX0" fmla="*/ 197215 w 392215"/>
                                      <a:gd name="connsiteY0" fmla="*/ 144 h 392979"/>
                                      <a:gd name="connsiteX1" fmla="*/ 332565 w 392215"/>
                                      <a:gd name="connsiteY1" fmla="*/ 240 h 392979"/>
                                      <a:gd name="connsiteX2" fmla="*/ 391620 w 392215"/>
                                      <a:gd name="connsiteY2" fmla="*/ 58914 h 392979"/>
                                      <a:gd name="connsiteX3" fmla="*/ 391525 w 392215"/>
                                      <a:gd name="connsiteY3" fmla="*/ 333805 h 392979"/>
                                      <a:gd name="connsiteX4" fmla="*/ 334661 w 392215"/>
                                      <a:gd name="connsiteY4" fmla="*/ 392193 h 392979"/>
                                      <a:gd name="connsiteX5" fmla="*/ 56721 w 392215"/>
                                      <a:gd name="connsiteY5" fmla="*/ 392193 h 392979"/>
                                      <a:gd name="connsiteX6" fmla="*/ 429 w 392215"/>
                                      <a:gd name="connsiteY6" fmla="*/ 334186 h 392979"/>
                                      <a:gd name="connsiteX7" fmla="*/ 429 w 392215"/>
                                      <a:gd name="connsiteY7" fmla="*/ 55770 h 392979"/>
                                      <a:gd name="connsiteX8" fmla="*/ 58055 w 392215"/>
                                      <a:gd name="connsiteY8" fmla="*/ 335 h 392979"/>
                                      <a:gd name="connsiteX9" fmla="*/ 197215 w 392215"/>
                                      <a:gd name="connsiteY9" fmla="*/ 144 h 392979"/>
                                      <a:gd name="connsiteX10" fmla="*/ 101203 w 392215"/>
                                      <a:gd name="connsiteY10" fmla="*/ 291228 h 392979"/>
                                      <a:gd name="connsiteX11" fmla="*/ 290941 w 392215"/>
                                      <a:gd name="connsiteY11" fmla="*/ 291228 h 392979"/>
                                      <a:gd name="connsiteX12" fmla="*/ 290941 w 392215"/>
                                      <a:gd name="connsiteY12" fmla="*/ 101014 h 392979"/>
                                      <a:gd name="connsiteX13" fmla="*/ 101203 w 392215"/>
                                      <a:gd name="connsiteY13" fmla="*/ 101014 h 392979"/>
                                      <a:gd name="connsiteX14" fmla="*/ 101203 w 392215"/>
                                      <a:gd name="connsiteY14" fmla="*/ 291228 h 392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92215" h="392979">
                                        <a:moveTo>
                                          <a:pt x="197215" y="144"/>
                                        </a:moveTo>
                                        <a:cubicBezTo>
                                          <a:pt x="242364" y="144"/>
                                          <a:pt x="287512" y="-237"/>
                                          <a:pt x="332565" y="240"/>
                                        </a:cubicBezTo>
                                        <a:cubicBezTo>
                                          <a:pt x="373523" y="716"/>
                                          <a:pt x="391334" y="17575"/>
                                          <a:pt x="391620" y="58914"/>
                                        </a:cubicBezTo>
                                        <a:cubicBezTo>
                                          <a:pt x="392383" y="150544"/>
                                          <a:pt x="392477" y="242175"/>
                                          <a:pt x="391525" y="333805"/>
                                        </a:cubicBezTo>
                                        <a:cubicBezTo>
                                          <a:pt x="391144" y="372572"/>
                                          <a:pt x="372856" y="391717"/>
                                          <a:pt x="334661" y="392193"/>
                                        </a:cubicBezTo>
                                        <a:cubicBezTo>
                                          <a:pt x="242078" y="393241"/>
                                          <a:pt x="149400" y="393241"/>
                                          <a:pt x="56721" y="392193"/>
                                        </a:cubicBezTo>
                                        <a:cubicBezTo>
                                          <a:pt x="17955" y="391717"/>
                                          <a:pt x="619" y="373143"/>
                                          <a:pt x="429" y="334186"/>
                                        </a:cubicBezTo>
                                        <a:cubicBezTo>
                                          <a:pt x="-143" y="241413"/>
                                          <a:pt x="-143" y="148544"/>
                                          <a:pt x="429" y="55770"/>
                                        </a:cubicBezTo>
                                        <a:cubicBezTo>
                                          <a:pt x="715" y="16718"/>
                                          <a:pt x="17860" y="811"/>
                                          <a:pt x="58055" y="335"/>
                                        </a:cubicBezTo>
                                        <a:cubicBezTo>
                                          <a:pt x="104537" y="-237"/>
                                          <a:pt x="150828" y="144"/>
                                          <a:pt x="197215" y="144"/>
                                        </a:cubicBezTo>
                                        <a:close/>
                                        <a:moveTo>
                                          <a:pt x="101203" y="291228"/>
                                        </a:moveTo>
                                        <a:cubicBezTo>
                                          <a:pt x="165497" y="291228"/>
                                          <a:pt x="227505" y="291228"/>
                                          <a:pt x="290941" y="291228"/>
                                        </a:cubicBezTo>
                                        <a:cubicBezTo>
                                          <a:pt x="290941" y="226839"/>
                                          <a:pt x="290941" y="164641"/>
                                          <a:pt x="290941" y="101014"/>
                                        </a:cubicBezTo>
                                        <a:cubicBezTo>
                                          <a:pt x="226743" y="101014"/>
                                          <a:pt x="164735" y="101014"/>
                                          <a:pt x="101203" y="101014"/>
                                        </a:cubicBezTo>
                                        <a:cubicBezTo>
                                          <a:pt x="101203" y="165403"/>
                                          <a:pt x="101203" y="227601"/>
                                          <a:pt x="101203" y="29122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59" name="任意多边形: 形状 458"/>
                                <wps:cNvSpPr/>
                                <wps:spPr>
                                  <a:xfrm>
                                    <a:off x="7418620" y="10149484"/>
                                    <a:ext cx="392044" cy="392691"/>
                                  </a:xfrm>
                                  <a:custGeom>
                                    <a:avLst/>
                                    <a:gdLst>
                                      <a:gd name="connsiteX0" fmla="*/ 186 w 392044"/>
                                      <a:gd name="connsiteY0" fmla="*/ 193620 h 392691"/>
                                      <a:gd name="connsiteX1" fmla="*/ 281 w 392044"/>
                                      <a:gd name="connsiteY1" fmla="*/ 57983 h 392691"/>
                                      <a:gd name="connsiteX2" fmla="*/ 56288 w 392044"/>
                                      <a:gd name="connsiteY2" fmla="*/ 643 h 392691"/>
                                      <a:gd name="connsiteX3" fmla="*/ 334132 w 392044"/>
                                      <a:gd name="connsiteY3" fmla="*/ 643 h 392691"/>
                                      <a:gd name="connsiteX4" fmla="*/ 391378 w 392044"/>
                                      <a:gd name="connsiteY4" fmla="*/ 57698 h 392691"/>
                                      <a:gd name="connsiteX5" fmla="*/ 391282 w 392044"/>
                                      <a:gd name="connsiteY5" fmla="*/ 336018 h 392691"/>
                                      <a:gd name="connsiteX6" fmla="*/ 336133 w 392044"/>
                                      <a:gd name="connsiteY6" fmla="*/ 391835 h 392691"/>
                                      <a:gd name="connsiteX7" fmla="*/ 54764 w 392044"/>
                                      <a:gd name="connsiteY7" fmla="*/ 391835 h 392691"/>
                                      <a:gd name="connsiteX8" fmla="*/ 377 w 392044"/>
                                      <a:gd name="connsiteY8" fmla="*/ 336209 h 392691"/>
                                      <a:gd name="connsiteX9" fmla="*/ 186 w 392044"/>
                                      <a:gd name="connsiteY9" fmla="*/ 193620 h 392691"/>
                                      <a:gd name="connsiteX10" fmla="*/ 290889 w 392044"/>
                                      <a:gd name="connsiteY10" fmla="*/ 292298 h 392691"/>
                                      <a:gd name="connsiteX11" fmla="*/ 290889 w 392044"/>
                                      <a:gd name="connsiteY11" fmla="*/ 100941 h 392691"/>
                                      <a:gd name="connsiteX12" fmla="*/ 101056 w 392044"/>
                                      <a:gd name="connsiteY12" fmla="*/ 100941 h 392691"/>
                                      <a:gd name="connsiteX13" fmla="*/ 101056 w 392044"/>
                                      <a:gd name="connsiteY13" fmla="*/ 292298 h 392691"/>
                                      <a:gd name="connsiteX14" fmla="*/ 290889 w 392044"/>
                                      <a:gd name="connsiteY14" fmla="*/ 292298 h 3926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92044" h="392691">
                                        <a:moveTo>
                                          <a:pt x="186" y="193620"/>
                                        </a:moveTo>
                                        <a:cubicBezTo>
                                          <a:pt x="186" y="148376"/>
                                          <a:pt x="-290" y="103227"/>
                                          <a:pt x="281" y="57983"/>
                                        </a:cubicBezTo>
                                        <a:cubicBezTo>
                                          <a:pt x="853" y="18074"/>
                                          <a:pt x="16569" y="1024"/>
                                          <a:pt x="56288" y="643"/>
                                        </a:cubicBezTo>
                                        <a:cubicBezTo>
                                          <a:pt x="148871" y="-214"/>
                                          <a:pt x="241454" y="-214"/>
                                          <a:pt x="334132" y="643"/>
                                        </a:cubicBezTo>
                                        <a:cubicBezTo>
                                          <a:pt x="373185" y="1024"/>
                                          <a:pt x="390997" y="18645"/>
                                          <a:pt x="391378" y="57698"/>
                                        </a:cubicBezTo>
                                        <a:cubicBezTo>
                                          <a:pt x="392235" y="150471"/>
                                          <a:pt x="392330" y="243245"/>
                                          <a:pt x="391282" y="336018"/>
                                        </a:cubicBezTo>
                                        <a:cubicBezTo>
                                          <a:pt x="390902" y="372975"/>
                                          <a:pt x="372899" y="391454"/>
                                          <a:pt x="336133" y="391835"/>
                                        </a:cubicBezTo>
                                        <a:cubicBezTo>
                                          <a:pt x="242311" y="392978"/>
                                          <a:pt x="148586" y="392978"/>
                                          <a:pt x="54764" y="391835"/>
                                        </a:cubicBezTo>
                                        <a:cubicBezTo>
                                          <a:pt x="16950" y="391358"/>
                                          <a:pt x="948" y="373832"/>
                                          <a:pt x="377" y="336209"/>
                                        </a:cubicBezTo>
                                        <a:cubicBezTo>
                                          <a:pt x="-290" y="288774"/>
                                          <a:pt x="281" y="241245"/>
                                          <a:pt x="186" y="193620"/>
                                        </a:cubicBezTo>
                                        <a:close/>
                                        <a:moveTo>
                                          <a:pt x="290889" y="292298"/>
                                        </a:moveTo>
                                        <a:cubicBezTo>
                                          <a:pt x="290889" y="227338"/>
                                          <a:pt x="290889" y="165045"/>
                                          <a:pt x="290889" y="100941"/>
                                        </a:cubicBezTo>
                                        <a:cubicBezTo>
                                          <a:pt x="226691" y="100941"/>
                                          <a:pt x="164492" y="100941"/>
                                          <a:pt x="101056" y="100941"/>
                                        </a:cubicBezTo>
                                        <a:cubicBezTo>
                                          <a:pt x="101056" y="165616"/>
                                          <a:pt x="101056" y="227910"/>
                                          <a:pt x="101056" y="292298"/>
                                        </a:cubicBezTo>
                                        <a:cubicBezTo>
                                          <a:pt x="164492" y="292298"/>
                                          <a:pt x="225643" y="292298"/>
                                          <a:pt x="290889" y="292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60" name="任意多边形: 形状 459"/>
                                <wps:cNvSpPr/>
                                <wps:spPr>
                                  <a:xfrm>
                                    <a:off x="6686619" y="10149566"/>
                                    <a:ext cx="392064" cy="392716"/>
                                  </a:xfrm>
                                  <a:custGeom>
                                    <a:avLst/>
                                    <a:gdLst>
                                      <a:gd name="connsiteX0" fmla="*/ 391859 w 392064"/>
                                      <a:gd name="connsiteY0" fmla="*/ 196489 h 392716"/>
                                      <a:gd name="connsiteX1" fmla="*/ 391668 w 392064"/>
                                      <a:gd name="connsiteY1" fmla="*/ 335650 h 392716"/>
                                      <a:gd name="connsiteX2" fmla="*/ 337852 w 392064"/>
                                      <a:gd name="connsiteY2" fmla="*/ 391847 h 392716"/>
                                      <a:gd name="connsiteX3" fmla="*/ 56483 w 392064"/>
                                      <a:gd name="connsiteY3" fmla="*/ 391942 h 392716"/>
                                      <a:gd name="connsiteX4" fmla="*/ 572 w 392064"/>
                                      <a:gd name="connsiteY4" fmla="*/ 333173 h 392716"/>
                                      <a:gd name="connsiteX5" fmla="*/ 572 w 392064"/>
                                      <a:gd name="connsiteY5" fmla="*/ 58377 h 392716"/>
                                      <a:gd name="connsiteX6" fmla="*/ 57150 w 392064"/>
                                      <a:gd name="connsiteY6" fmla="*/ 655 h 392716"/>
                                      <a:gd name="connsiteX7" fmla="*/ 334994 w 392064"/>
                                      <a:gd name="connsiteY7" fmla="*/ 560 h 392716"/>
                                      <a:gd name="connsiteX8" fmla="*/ 391763 w 392064"/>
                                      <a:gd name="connsiteY8" fmla="*/ 60758 h 392716"/>
                                      <a:gd name="connsiteX9" fmla="*/ 391859 w 392064"/>
                                      <a:gd name="connsiteY9" fmla="*/ 196489 h 392716"/>
                                      <a:gd name="connsiteX10" fmla="*/ 101537 w 392064"/>
                                      <a:gd name="connsiteY10" fmla="*/ 100477 h 392716"/>
                                      <a:gd name="connsiteX11" fmla="*/ 101537 w 392064"/>
                                      <a:gd name="connsiteY11" fmla="*/ 291739 h 392716"/>
                                      <a:gd name="connsiteX12" fmla="*/ 290703 w 392064"/>
                                      <a:gd name="connsiteY12" fmla="*/ 291739 h 392716"/>
                                      <a:gd name="connsiteX13" fmla="*/ 290703 w 392064"/>
                                      <a:gd name="connsiteY13" fmla="*/ 100477 h 392716"/>
                                      <a:gd name="connsiteX14" fmla="*/ 101537 w 392064"/>
                                      <a:gd name="connsiteY14" fmla="*/ 100477 h 392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92064" h="392716">
                                        <a:moveTo>
                                          <a:pt x="391859" y="196489"/>
                                        </a:moveTo>
                                        <a:cubicBezTo>
                                          <a:pt x="391859" y="242876"/>
                                          <a:pt x="392430" y="289263"/>
                                          <a:pt x="391668" y="335650"/>
                                        </a:cubicBezTo>
                                        <a:cubicBezTo>
                                          <a:pt x="391097" y="373559"/>
                                          <a:pt x="375285" y="391371"/>
                                          <a:pt x="337852" y="391847"/>
                                        </a:cubicBezTo>
                                        <a:cubicBezTo>
                                          <a:pt x="244031" y="392990"/>
                                          <a:pt x="150305" y="392990"/>
                                          <a:pt x="56483" y="391942"/>
                                        </a:cubicBezTo>
                                        <a:cubicBezTo>
                                          <a:pt x="17907" y="391466"/>
                                          <a:pt x="952" y="372988"/>
                                          <a:pt x="572" y="333173"/>
                                        </a:cubicBezTo>
                                        <a:cubicBezTo>
                                          <a:pt x="-191" y="241543"/>
                                          <a:pt x="-191" y="150007"/>
                                          <a:pt x="572" y="58377"/>
                                        </a:cubicBezTo>
                                        <a:cubicBezTo>
                                          <a:pt x="952" y="18848"/>
                                          <a:pt x="18288" y="1036"/>
                                          <a:pt x="57150" y="655"/>
                                        </a:cubicBezTo>
                                        <a:cubicBezTo>
                                          <a:pt x="149733" y="-202"/>
                                          <a:pt x="242412" y="-202"/>
                                          <a:pt x="334994" y="560"/>
                                        </a:cubicBezTo>
                                        <a:cubicBezTo>
                                          <a:pt x="376238" y="941"/>
                                          <a:pt x="391383" y="17991"/>
                                          <a:pt x="391763" y="60758"/>
                                        </a:cubicBezTo>
                                        <a:cubicBezTo>
                                          <a:pt x="392144" y="106002"/>
                                          <a:pt x="391859" y="151246"/>
                                          <a:pt x="391859" y="196489"/>
                                        </a:cubicBezTo>
                                        <a:close/>
                                        <a:moveTo>
                                          <a:pt x="101537" y="100477"/>
                                        </a:moveTo>
                                        <a:cubicBezTo>
                                          <a:pt x="101537" y="166200"/>
                                          <a:pt x="101537" y="228589"/>
                                          <a:pt x="101537" y="291739"/>
                                        </a:cubicBezTo>
                                        <a:cubicBezTo>
                                          <a:pt x="166021" y="291739"/>
                                          <a:pt x="228124" y="291739"/>
                                          <a:pt x="290703" y="291739"/>
                                        </a:cubicBezTo>
                                        <a:cubicBezTo>
                                          <a:pt x="290703" y="226874"/>
                                          <a:pt x="290703" y="164485"/>
                                          <a:pt x="290703" y="100477"/>
                                        </a:cubicBezTo>
                                        <a:cubicBezTo>
                                          <a:pt x="226981" y="100477"/>
                                          <a:pt x="165735" y="100477"/>
                                          <a:pt x="101537" y="1004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61" name="任意多边形: 形状 460"/>
                                <wps:cNvSpPr/>
                                <wps:spPr>
                                  <a:xfrm>
                                    <a:off x="6686535" y="10762405"/>
                                    <a:ext cx="392147" cy="392573"/>
                                  </a:xfrm>
                                  <a:custGeom>
                                    <a:avLst/>
                                    <a:gdLst>
                                      <a:gd name="connsiteX0" fmla="*/ 391942 w 392147"/>
                                      <a:gd name="connsiteY0" fmla="*/ 200490 h 392573"/>
                                      <a:gd name="connsiteX1" fmla="*/ 391752 w 392147"/>
                                      <a:gd name="connsiteY1" fmla="*/ 336126 h 392573"/>
                                      <a:gd name="connsiteX2" fmla="*/ 337745 w 392147"/>
                                      <a:gd name="connsiteY2" fmla="*/ 391847 h 392573"/>
                                      <a:gd name="connsiteX3" fmla="*/ 56377 w 392147"/>
                                      <a:gd name="connsiteY3" fmla="*/ 391942 h 392573"/>
                                      <a:gd name="connsiteX4" fmla="*/ 750 w 392147"/>
                                      <a:gd name="connsiteY4" fmla="*/ 336983 h 392573"/>
                                      <a:gd name="connsiteX5" fmla="*/ 750 w 392147"/>
                                      <a:gd name="connsiteY5" fmla="*/ 55043 h 392573"/>
                                      <a:gd name="connsiteX6" fmla="*/ 53709 w 392147"/>
                                      <a:gd name="connsiteY6" fmla="*/ 941 h 392573"/>
                                      <a:gd name="connsiteX7" fmla="*/ 338602 w 392147"/>
                                      <a:gd name="connsiteY7" fmla="*/ 846 h 392573"/>
                                      <a:gd name="connsiteX8" fmla="*/ 391656 w 392147"/>
                                      <a:gd name="connsiteY8" fmla="*/ 57805 h 392573"/>
                                      <a:gd name="connsiteX9" fmla="*/ 391942 w 392147"/>
                                      <a:gd name="connsiteY9" fmla="*/ 200490 h 392573"/>
                                      <a:gd name="connsiteX10" fmla="*/ 101906 w 392147"/>
                                      <a:gd name="connsiteY10" fmla="*/ 100477 h 392573"/>
                                      <a:gd name="connsiteX11" fmla="*/ 101906 w 392147"/>
                                      <a:gd name="connsiteY11" fmla="*/ 291072 h 392573"/>
                                      <a:gd name="connsiteX12" fmla="*/ 290405 w 392147"/>
                                      <a:gd name="connsiteY12" fmla="*/ 291072 h 392573"/>
                                      <a:gd name="connsiteX13" fmla="*/ 290405 w 392147"/>
                                      <a:gd name="connsiteY13" fmla="*/ 100477 h 392573"/>
                                      <a:gd name="connsiteX14" fmla="*/ 101906 w 392147"/>
                                      <a:gd name="connsiteY14" fmla="*/ 100477 h 3925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92147" h="392573">
                                        <a:moveTo>
                                          <a:pt x="391942" y="200490"/>
                                        </a:moveTo>
                                        <a:cubicBezTo>
                                          <a:pt x="391942" y="245733"/>
                                          <a:pt x="392514" y="290882"/>
                                          <a:pt x="391752" y="336126"/>
                                        </a:cubicBezTo>
                                        <a:cubicBezTo>
                                          <a:pt x="391180" y="374130"/>
                                          <a:pt x="375273" y="391466"/>
                                          <a:pt x="337745" y="391847"/>
                                        </a:cubicBezTo>
                                        <a:cubicBezTo>
                                          <a:pt x="243923" y="392799"/>
                                          <a:pt x="150198" y="392799"/>
                                          <a:pt x="56377" y="391942"/>
                                        </a:cubicBezTo>
                                        <a:cubicBezTo>
                                          <a:pt x="19420" y="391561"/>
                                          <a:pt x="1131" y="373749"/>
                                          <a:pt x="750" y="336983"/>
                                        </a:cubicBezTo>
                                        <a:cubicBezTo>
                                          <a:pt x="-202" y="242971"/>
                                          <a:pt x="-297" y="149055"/>
                                          <a:pt x="750" y="55043"/>
                                        </a:cubicBezTo>
                                        <a:cubicBezTo>
                                          <a:pt x="1131" y="19991"/>
                                          <a:pt x="19038" y="1322"/>
                                          <a:pt x="53709" y="941"/>
                                        </a:cubicBezTo>
                                        <a:cubicBezTo>
                                          <a:pt x="148673" y="-297"/>
                                          <a:pt x="243638" y="-297"/>
                                          <a:pt x="338602" y="846"/>
                                        </a:cubicBezTo>
                                        <a:cubicBezTo>
                                          <a:pt x="375369" y="1322"/>
                                          <a:pt x="391180" y="19705"/>
                                          <a:pt x="391656" y="57805"/>
                                        </a:cubicBezTo>
                                        <a:cubicBezTo>
                                          <a:pt x="392418" y="105335"/>
                                          <a:pt x="391942" y="152865"/>
                                          <a:pt x="391942" y="200490"/>
                                        </a:cubicBezTo>
                                        <a:close/>
                                        <a:moveTo>
                                          <a:pt x="101906" y="100477"/>
                                        </a:moveTo>
                                        <a:cubicBezTo>
                                          <a:pt x="101906" y="166581"/>
                                          <a:pt x="101906" y="228684"/>
                                          <a:pt x="101906" y="291072"/>
                                        </a:cubicBezTo>
                                        <a:cubicBezTo>
                                          <a:pt x="166580" y="291072"/>
                                          <a:pt x="228493" y="291072"/>
                                          <a:pt x="290405" y="291072"/>
                                        </a:cubicBezTo>
                                        <a:cubicBezTo>
                                          <a:pt x="290405" y="226017"/>
                                          <a:pt x="290405" y="164009"/>
                                          <a:pt x="290405" y="100477"/>
                                        </a:cubicBezTo>
                                        <a:cubicBezTo>
                                          <a:pt x="226398" y="100477"/>
                                          <a:pt x="165342" y="100477"/>
                                          <a:pt x="101906" y="1004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62" name="任意多边形: 形状 461"/>
                                <wps:cNvSpPr/>
                                <wps:spPr>
                                  <a:xfrm>
                                    <a:off x="7418654" y="10762274"/>
                                    <a:ext cx="392081" cy="392680"/>
                                  </a:xfrm>
                                  <a:custGeom>
                                    <a:avLst/>
                                    <a:gdLst>
                                      <a:gd name="connsiteX0" fmla="*/ 247 w 392081"/>
                                      <a:gd name="connsiteY0" fmla="*/ 195667 h 392680"/>
                                      <a:gd name="connsiteX1" fmla="*/ 438 w 392081"/>
                                      <a:gd name="connsiteY1" fmla="*/ 56507 h 392680"/>
                                      <a:gd name="connsiteX2" fmla="*/ 54730 w 392081"/>
                                      <a:gd name="connsiteY2" fmla="*/ 786 h 392680"/>
                                      <a:gd name="connsiteX3" fmla="*/ 336099 w 392081"/>
                                      <a:gd name="connsiteY3" fmla="*/ 786 h 392680"/>
                                      <a:gd name="connsiteX4" fmla="*/ 391344 w 392081"/>
                                      <a:gd name="connsiteY4" fmla="*/ 56507 h 392680"/>
                                      <a:gd name="connsiteX5" fmla="*/ 391248 w 392081"/>
                                      <a:gd name="connsiteY5" fmla="*/ 338447 h 392680"/>
                                      <a:gd name="connsiteX6" fmla="*/ 337813 w 392081"/>
                                      <a:gd name="connsiteY6" fmla="*/ 391978 h 392680"/>
                                      <a:gd name="connsiteX7" fmla="*/ 52921 w 392081"/>
                                      <a:gd name="connsiteY7" fmla="*/ 391882 h 392680"/>
                                      <a:gd name="connsiteX8" fmla="*/ 438 w 392081"/>
                                      <a:gd name="connsiteY8" fmla="*/ 338447 h 392680"/>
                                      <a:gd name="connsiteX9" fmla="*/ 247 w 392081"/>
                                      <a:gd name="connsiteY9" fmla="*/ 195667 h 392680"/>
                                      <a:gd name="connsiteX10" fmla="*/ 291046 w 392081"/>
                                      <a:gd name="connsiteY10" fmla="*/ 101180 h 392680"/>
                                      <a:gd name="connsiteX11" fmla="*/ 101022 w 392081"/>
                                      <a:gd name="connsiteY11" fmla="*/ 101180 h 392680"/>
                                      <a:gd name="connsiteX12" fmla="*/ 101022 w 392081"/>
                                      <a:gd name="connsiteY12" fmla="*/ 290632 h 392680"/>
                                      <a:gd name="connsiteX13" fmla="*/ 291046 w 392081"/>
                                      <a:gd name="connsiteY13" fmla="*/ 290632 h 392680"/>
                                      <a:gd name="connsiteX14" fmla="*/ 291046 w 392081"/>
                                      <a:gd name="connsiteY14" fmla="*/ 101180 h 3926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92081" h="392680">
                                        <a:moveTo>
                                          <a:pt x="247" y="195667"/>
                                        </a:moveTo>
                                        <a:cubicBezTo>
                                          <a:pt x="247" y="149281"/>
                                          <a:pt x="-324" y="102894"/>
                                          <a:pt x="438" y="56507"/>
                                        </a:cubicBezTo>
                                        <a:cubicBezTo>
                                          <a:pt x="1009" y="18788"/>
                                          <a:pt x="17011" y="1262"/>
                                          <a:pt x="54730" y="786"/>
                                        </a:cubicBezTo>
                                        <a:cubicBezTo>
                                          <a:pt x="148551" y="-262"/>
                                          <a:pt x="242277" y="-262"/>
                                          <a:pt x="336099" y="786"/>
                                        </a:cubicBezTo>
                                        <a:cubicBezTo>
                                          <a:pt x="372865" y="1167"/>
                                          <a:pt x="390963" y="19550"/>
                                          <a:pt x="391344" y="56507"/>
                                        </a:cubicBezTo>
                                        <a:cubicBezTo>
                                          <a:pt x="392296" y="150519"/>
                                          <a:pt x="392391" y="244435"/>
                                          <a:pt x="391248" y="338447"/>
                                        </a:cubicBezTo>
                                        <a:cubicBezTo>
                                          <a:pt x="390867" y="373499"/>
                                          <a:pt x="372580" y="391597"/>
                                          <a:pt x="337813" y="391978"/>
                                        </a:cubicBezTo>
                                        <a:cubicBezTo>
                                          <a:pt x="242849" y="392930"/>
                                          <a:pt x="147885" y="392930"/>
                                          <a:pt x="52921" y="391882"/>
                                        </a:cubicBezTo>
                                        <a:cubicBezTo>
                                          <a:pt x="17392" y="391501"/>
                                          <a:pt x="1105" y="373975"/>
                                          <a:pt x="438" y="338447"/>
                                        </a:cubicBezTo>
                                        <a:cubicBezTo>
                                          <a:pt x="-420" y="290822"/>
                                          <a:pt x="247" y="243197"/>
                                          <a:pt x="247" y="195667"/>
                                        </a:cubicBezTo>
                                        <a:close/>
                                        <a:moveTo>
                                          <a:pt x="291046" y="101180"/>
                                        </a:moveTo>
                                        <a:cubicBezTo>
                                          <a:pt x="227228" y="101180"/>
                                          <a:pt x="165220" y="101180"/>
                                          <a:pt x="101022" y="101180"/>
                                        </a:cubicBezTo>
                                        <a:cubicBezTo>
                                          <a:pt x="101022" y="165283"/>
                                          <a:pt x="101022" y="227481"/>
                                          <a:pt x="101022" y="290632"/>
                                        </a:cubicBezTo>
                                        <a:cubicBezTo>
                                          <a:pt x="165411" y="290632"/>
                                          <a:pt x="228276" y="290632"/>
                                          <a:pt x="291046" y="290632"/>
                                        </a:cubicBezTo>
                                        <a:cubicBezTo>
                                          <a:pt x="291046" y="226052"/>
                                          <a:pt x="291046" y="164711"/>
                                          <a:pt x="291046" y="1011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63" name="任意多边形: 形状 462"/>
                                <wps:cNvSpPr/>
                                <wps:spPr>
                                  <a:xfrm>
                                    <a:off x="8257803" y="10458021"/>
                                    <a:ext cx="497158" cy="329685"/>
                                  </a:xfrm>
                                  <a:custGeom>
                                    <a:avLst/>
                                    <a:gdLst>
                                      <a:gd name="connsiteX0" fmla="*/ 249329 w 497158"/>
                                      <a:gd name="connsiteY0" fmla="*/ 144 h 329685"/>
                                      <a:gd name="connsiteX1" fmla="*/ 438210 w 497158"/>
                                      <a:gd name="connsiteY1" fmla="*/ 240 h 329685"/>
                                      <a:gd name="connsiteX2" fmla="*/ 496693 w 497158"/>
                                      <a:gd name="connsiteY2" fmla="*/ 58533 h 329685"/>
                                      <a:gd name="connsiteX3" fmla="*/ 496693 w 497158"/>
                                      <a:gd name="connsiteY3" fmla="*/ 269226 h 329685"/>
                                      <a:gd name="connsiteX4" fmla="*/ 435257 w 497158"/>
                                      <a:gd name="connsiteY4" fmla="*/ 329328 h 329685"/>
                                      <a:gd name="connsiteX5" fmla="*/ 61115 w 497158"/>
                                      <a:gd name="connsiteY5" fmla="*/ 329328 h 329685"/>
                                      <a:gd name="connsiteX6" fmla="*/ 727 w 497158"/>
                                      <a:gd name="connsiteY6" fmla="*/ 271702 h 329685"/>
                                      <a:gd name="connsiteX7" fmla="*/ 632 w 497158"/>
                                      <a:gd name="connsiteY7" fmla="*/ 57485 h 329685"/>
                                      <a:gd name="connsiteX8" fmla="*/ 60448 w 497158"/>
                                      <a:gd name="connsiteY8" fmla="*/ 240 h 329685"/>
                                      <a:gd name="connsiteX9" fmla="*/ 249329 w 497158"/>
                                      <a:gd name="connsiteY9" fmla="*/ 144 h 329685"/>
                                      <a:gd name="connsiteX10" fmla="*/ 396681 w 497158"/>
                                      <a:gd name="connsiteY10" fmla="*/ 100824 h 329685"/>
                                      <a:gd name="connsiteX11" fmla="*/ 100168 w 497158"/>
                                      <a:gd name="connsiteY11" fmla="*/ 100824 h 329685"/>
                                      <a:gd name="connsiteX12" fmla="*/ 100168 w 497158"/>
                                      <a:gd name="connsiteY12" fmla="*/ 228077 h 329685"/>
                                      <a:gd name="connsiteX13" fmla="*/ 396681 w 497158"/>
                                      <a:gd name="connsiteY13" fmla="*/ 228077 h 329685"/>
                                      <a:gd name="connsiteX14" fmla="*/ 396681 w 497158"/>
                                      <a:gd name="connsiteY14" fmla="*/ 100824 h 3296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497158" h="329685">
                                        <a:moveTo>
                                          <a:pt x="249329" y="144"/>
                                        </a:moveTo>
                                        <a:cubicBezTo>
                                          <a:pt x="312289" y="144"/>
                                          <a:pt x="375250" y="-237"/>
                                          <a:pt x="438210" y="240"/>
                                        </a:cubicBezTo>
                                        <a:cubicBezTo>
                                          <a:pt x="480501" y="621"/>
                                          <a:pt x="496312" y="16146"/>
                                          <a:pt x="496693" y="58533"/>
                                        </a:cubicBezTo>
                                        <a:cubicBezTo>
                                          <a:pt x="497360" y="128732"/>
                                          <a:pt x="497265" y="199026"/>
                                          <a:pt x="496693" y="269226"/>
                                        </a:cubicBezTo>
                                        <a:cubicBezTo>
                                          <a:pt x="496312" y="311993"/>
                                          <a:pt x="478882" y="329138"/>
                                          <a:pt x="435257" y="329328"/>
                                        </a:cubicBezTo>
                                        <a:cubicBezTo>
                                          <a:pt x="310575" y="329805"/>
                                          <a:pt x="185798" y="329805"/>
                                          <a:pt x="61115" y="329328"/>
                                        </a:cubicBezTo>
                                        <a:cubicBezTo>
                                          <a:pt x="19300" y="329138"/>
                                          <a:pt x="1203" y="312279"/>
                                          <a:pt x="727" y="271702"/>
                                        </a:cubicBezTo>
                                        <a:cubicBezTo>
                                          <a:pt x="-226" y="200265"/>
                                          <a:pt x="-226" y="128827"/>
                                          <a:pt x="632" y="57485"/>
                                        </a:cubicBezTo>
                                        <a:cubicBezTo>
                                          <a:pt x="1203" y="15765"/>
                                          <a:pt x="17681" y="621"/>
                                          <a:pt x="60448" y="240"/>
                                        </a:cubicBezTo>
                                        <a:cubicBezTo>
                                          <a:pt x="123409" y="-237"/>
                                          <a:pt x="186369" y="144"/>
                                          <a:pt x="249329" y="144"/>
                                        </a:cubicBezTo>
                                        <a:close/>
                                        <a:moveTo>
                                          <a:pt x="396681" y="100824"/>
                                        </a:moveTo>
                                        <a:cubicBezTo>
                                          <a:pt x="295431" y="100824"/>
                                          <a:pt x="198847" y="100824"/>
                                          <a:pt x="100168" y="100824"/>
                                        </a:cubicBezTo>
                                        <a:cubicBezTo>
                                          <a:pt x="100168" y="144258"/>
                                          <a:pt x="100168" y="185215"/>
                                          <a:pt x="100168" y="228077"/>
                                        </a:cubicBezTo>
                                        <a:cubicBezTo>
                                          <a:pt x="199704" y="228077"/>
                                          <a:pt x="297430" y="228077"/>
                                          <a:pt x="396681" y="228077"/>
                                        </a:cubicBezTo>
                                        <a:cubicBezTo>
                                          <a:pt x="396681" y="185120"/>
                                          <a:pt x="396681" y="144162"/>
                                          <a:pt x="396681" y="1008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64" name="任意多边形: 形状 463"/>
                                <wps:cNvSpPr/>
                                <wps:spPr>
                                  <a:xfrm>
                                    <a:off x="8257839" y="10951974"/>
                                    <a:ext cx="497086" cy="329412"/>
                                  </a:xfrm>
                                  <a:custGeom>
                                    <a:avLst/>
                                    <a:gdLst>
                                      <a:gd name="connsiteX0" fmla="*/ 249960 w 497086"/>
                                      <a:gd name="connsiteY0" fmla="*/ 62 h 329412"/>
                                      <a:gd name="connsiteX1" fmla="*/ 435317 w 497086"/>
                                      <a:gd name="connsiteY1" fmla="*/ 157 h 329412"/>
                                      <a:gd name="connsiteX2" fmla="*/ 496657 w 497086"/>
                                      <a:gd name="connsiteY2" fmla="*/ 59498 h 329412"/>
                                      <a:gd name="connsiteX3" fmla="*/ 496657 w 497086"/>
                                      <a:gd name="connsiteY3" fmla="*/ 270191 h 329412"/>
                                      <a:gd name="connsiteX4" fmla="*/ 438174 w 497086"/>
                                      <a:gd name="connsiteY4" fmla="*/ 329056 h 329412"/>
                                      <a:gd name="connsiteX5" fmla="*/ 60317 w 497086"/>
                                      <a:gd name="connsiteY5" fmla="*/ 329056 h 329412"/>
                                      <a:gd name="connsiteX6" fmla="*/ 500 w 497086"/>
                                      <a:gd name="connsiteY6" fmla="*/ 267619 h 329412"/>
                                      <a:gd name="connsiteX7" fmla="*/ 500 w 497086"/>
                                      <a:gd name="connsiteY7" fmla="*/ 60451 h 329412"/>
                                      <a:gd name="connsiteX8" fmla="*/ 61079 w 497086"/>
                                      <a:gd name="connsiteY8" fmla="*/ 157 h 329412"/>
                                      <a:gd name="connsiteX9" fmla="*/ 249960 w 497086"/>
                                      <a:gd name="connsiteY9" fmla="*/ 62 h 329412"/>
                                      <a:gd name="connsiteX10" fmla="*/ 100322 w 497086"/>
                                      <a:gd name="connsiteY10" fmla="*/ 101313 h 329412"/>
                                      <a:gd name="connsiteX11" fmla="*/ 100322 w 497086"/>
                                      <a:gd name="connsiteY11" fmla="*/ 227710 h 329412"/>
                                      <a:gd name="connsiteX12" fmla="*/ 396550 w 497086"/>
                                      <a:gd name="connsiteY12" fmla="*/ 227710 h 329412"/>
                                      <a:gd name="connsiteX13" fmla="*/ 396550 w 497086"/>
                                      <a:gd name="connsiteY13" fmla="*/ 101313 h 329412"/>
                                      <a:gd name="connsiteX14" fmla="*/ 100322 w 497086"/>
                                      <a:gd name="connsiteY14" fmla="*/ 101313 h 3294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497086" h="329412">
                                        <a:moveTo>
                                          <a:pt x="249960" y="62"/>
                                        </a:moveTo>
                                        <a:cubicBezTo>
                                          <a:pt x="311777" y="62"/>
                                          <a:pt x="373499" y="-128"/>
                                          <a:pt x="435317" y="157"/>
                                        </a:cubicBezTo>
                                        <a:cubicBezTo>
                                          <a:pt x="479703" y="348"/>
                                          <a:pt x="496276" y="16064"/>
                                          <a:pt x="496657" y="59498"/>
                                        </a:cubicBezTo>
                                        <a:cubicBezTo>
                                          <a:pt x="497229" y="129697"/>
                                          <a:pt x="497229" y="199992"/>
                                          <a:pt x="496657" y="270191"/>
                                        </a:cubicBezTo>
                                        <a:cubicBezTo>
                                          <a:pt x="496276" y="311720"/>
                                          <a:pt x="479417" y="328865"/>
                                          <a:pt x="438174" y="329056"/>
                                        </a:cubicBezTo>
                                        <a:cubicBezTo>
                                          <a:pt x="312253" y="329532"/>
                                          <a:pt x="186333" y="329532"/>
                                          <a:pt x="60317" y="329056"/>
                                        </a:cubicBezTo>
                                        <a:cubicBezTo>
                                          <a:pt x="17360" y="328865"/>
                                          <a:pt x="881" y="312006"/>
                                          <a:pt x="500" y="267619"/>
                                        </a:cubicBezTo>
                                        <a:cubicBezTo>
                                          <a:pt x="-167" y="198563"/>
                                          <a:pt x="-167" y="129507"/>
                                          <a:pt x="500" y="60451"/>
                                        </a:cubicBezTo>
                                        <a:cubicBezTo>
                                          <a:pt x="976" y="16159"/>
                                          <a:pt x="17264" y="348"/>
                                          <a:pt x="61079" y="157"/>
                                        </a:cubicBezTo>
                                        <a:cubicBezTo>
                                          <a:pt x="124039" y="-128"/>
                                          <a:pt x="187000" y="62"/>
                                          <a:pt x="249960" y="62"/>
                                        </a:cubicBezTo>
                                        <a:close/>
                                        <a:moveTo>
                                          <a:pt x="100322" y="101313"/>
                                        </a:moveTo>
                                        <a:cubicBezTo>
                                          <a:pt x="100322" y="144461"/>
                                          <a:pt x="100322" y="185324"/>
                                          <a:pt x="100322" y="227710"/>
                                        </a:cubicBezTo>
                                        <a:cubicBezTo>
                                          <a:pt x="199954" y="227710"/>
                                          <a:pt x="297585" y="227710"/>
                                          <a:pt x="396550" y="227710"/>
                                        </a:cubicBezTo>
                                        <a:cubicBezTo>
                                          <a:pt x="396550" y="184752"/>
                                          <a:pt x="396550" y="143890"/>
                                          <a:pt x="396550" y="101313"/>
                                        </a:cubicBezTo>
                                        <a:cubicBezTo>
                                          <a:pt x="296918" y="101313"/>
                                          <a:pt x="199478" y="101313"/>
                                          <a:pt x="100322" y="1013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65" name="任意多边形: 形状 464"/>
                                <wps:cNvSpPr/>
                                <wps:spPr>
                                  <a:xfrm>
                                    <a:off x="8257839" y="9467970"/>
                                    <a:ext cx="496979" cy="330318"/>
                                  </a:xfrm>
                                  <a:custGeom>
                                    <a:avLst/>
                                    <a:gdLst>
                                      <a:gd name="connsiteX0" fmla="*/ 246340 w 496979"/>
                                      <a:gd name="connsiteY0" fmla="*/ 330113 h 330318"/>
                                      <a:gd name="connsiteX1" fmla="*/ 61079 w 496979"/>
                                      <a:gd name="connsiteY1" fmla="*/ 329922 h 330318"/>
                                      <a:gd name="connsiteX2" fmla="*/ 500 w 496979"/>
                                      <a:gd name="connsiteY2" fmla="*/ 269343 h 330318"/>
                                      <a:gd name="connsiteX3" fmla="*/ 500 w 496979"/>
                                      <a:gd name="connsiteY3" fmla="*/ 62270 h 330318"/>
                                      <a:gd name="connsiteX4" fmla="*/ 64032 w 496979"/>
                                      <a:gd name="connsiteY4" fmla="*/ 357 h 330318"/>
                                      <a:gd name="connsiteX5" fmla="*/ 434554 w 496979"/>
                                      <a:gd name="connsiteY5" fmla="*/ 357 h 330318"/>
                                      <a:gd name="connsiteX6" fmla="*/ 496657 w 496979"/>
                                      <a:gd name="connsiteY6" fmla="*/ 63413 h 330318"/>
                                      <a:gd name="connsiteX7" fmla="*/ 496657 w 496979"/>
                                      <a:gd name="connsiteY7" fmla="*/ 266867 h 330318"/>
                                      <a:gd name="connsiteX8" fmla="*/ 435126 w 496979"/>
                                      <a:gd name="connsiteY8" fmla="*/ 329827 h 330318"/>
                                      <a:gd name="connsiteX9" fmla="*/ 246340 w 496979"/>
                                      <a:gd name="connsiteY9" fmla="*/ 330113 h 330318"/>
                                      <a:gd name="connsiteX10" fmla="*/ 98512 w 496979"/>
                                      <a:gd name="connsiteY10" fmla="*/ 101227 h 330318"/>
                                      <a:gd name="connsiteX11" fmla="*/ 99370 w 496979"/>
                                      <a:gd name="connsiteY11" fmla="*/ 215813 h 330318"/>
                                      <a:gd name="connsiteX12" fmla="*/ 117467 w 496979"/>
                                      <a:gd name="connsiteY12" fmla="*/ 231053 h 330318"/>
                                      <a:gd name="connsiteX13" fmla="*/ 395692 w 496979"/>
                                      <a:gd name="connsiteY13" fmla="*/ 231720 h 330318"/>
                                      <a:gd name="connsiteX14" fmla="*/ 395692 w 496979"/>
                                      <a:gd name="connsiteY14" fmla="*/ 101227 h 330318"/>
                                      <a:gd name="connsiteX15" fmla="*/ 98512 w 496979"/>
                                      <a:gd name="connsiteY15" fmla="*/ 101227 h 3303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496979" h="330318">
                                        <a:moveTo>
                                          <a:pt x="246340" y="330113"/>
                                        </a:moveTo>
                                        <a:cubicBezTo>
                                          <a:pt x="184619" y="330113"/>
                                          <a:pt x="122801" y="330684"/>
                                          <a:pt x="61079" y="329922"/>
                                        </a:cubicBezTo>
                                        <a:cubicBezTo>
                                          <a:pt x="16597" y="329351"/>
                                          <a:pt x="976" y="313730"/>
                                          <a:pt x="500" y="269343"/>
                                        </a:cubicBezTo>
                                        <a:cubicBezTo>
                                          <a:pt x="-167" y="200287"/>
                                          <a:pt x="-167" y="131326"/>
                                          <a:pt x="500" y="62270"/>
                                        </a:cubicBezTo>
                                        <a:cubicBezTo>
                                          <a:pt x="976" y="16931"/>
                                          <a:pt x="17645" y="548"/>
                                          <a:pt x="64032" y="357"/>
                                        </a:cubicBezTo>
                                        <a:cubicBezTo>
                                          <a:pt x="187571" y="-119"/>
                                          <a:pt x="311110" y="-119"/>
                                          <a:pt x="434554" y="357"/>
                                        </a:cubicBezTo>
                                        <a:cubicBezTo>
                                          <a:pt x="480179" y="548"/>
                                          <a:pt x="496372" y="17502"/>
                                          <a:pt x="496657" y="63413"/>
                                        </a:cubicBezTo>
                                        <a:cubicBezTo>
                                          <a:pt x="497134" y="131231"/>
                                          <a:pt x="497038" y="199049"/>
                                          <a:pt x="496657" y="266867"/>
                                        </a:cubicBezTo>
                                        <a:cubicBezTo>
                                          <a:pt x="496372" y="314016"/>
                                          <a:pt x="481608" y="329351"/>
                                          <a:pt x="435126" y="329827"/>
                                        </a:cubicBezTo>
                                        <a:cubicBezTo>
                                          <a:pt x="372261" y="330684"/>
                                          <a:pt x="309300" y="330113"/>
                                          <a:pt x="246340" y="330113"/>
                                        </a:cubicBezTo>
                                        <a:close/>
                                        <a:moveTo>
                                          <a:pt x="98512" y="101227"/>
                                        </a:moveTo>
                                        <a:cubicBezTo>
                                          <a:pt x="98512" y="140565"/>
                                          <a:pt x="97751" y="178284"/>
                                          <a:pt x="99370" y="215813"/>
                                        </a:cubicBezTo>
                                        <a:cubicBezTo>
                                          <a:pt x="99560" y="221337"/>
                                          <a:pt x="111085" y="230958"/>
                                          <a:pt x="117467" y="231053"/>
                                        </a:cubicBezTo>
                                        <a:cubicBezTo>
                                          <a:pt x="209574" y="232005"/>
                                          <a:pt x="301776" y="231720"/>
                                          <a:pt x="395692" y="231720"/>
                                        </a:cubicBezTo>
                                        <a:cubicBezTo>
                                          <a:pt x="395692" y="185904"/>
                                          <a:pt x="395692" y="144185"/>
                                          <a:pt x="395692" y="101227"/>
                                        </a:cubicBezTo>
                                        <a:cubicBezTo>
                                          <a:pt x="296156" y="101227"/>
                                          <a:pt x="199478" y="101227"/>
                                          <a:pt x="98512" y="1012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66" name="任意多边形: 形状 465"/>
                                <wps:cNvSpPr/>
                                <wps:spPr>
                                  <a:xfrm>
                                    <a:off x="8257731" y="9963231"/>
                                    <a:ext cx="497122" cy="330366"/>
                                  </a:xfrm>
                                  <a:custGeom>
                                    <a:avLst/>
                                    <a:gdLst>
                                      <a:gd name="connsiteX0" fmla="*/ 251115 w 497122"/>
                                      <a:gd name="connsiteY0" fmla="*/ 206 h 330366"/>
                                      <a:gd name="connsiteX1" fmla="*/ 436377 w 497122"/>
                                      <a:gd name="connsiteY1" fmla="*/ 396 h 330366"/>
                                      <a:gd name="connsiteX2" fmla="*/ 496765 w 497122"/>
                                      <a:gd name="connsiteY2" fmla="*/ 60785 h 330366"/>
                                      <a:gd name="connsiteX3" fmla="*/ 496765 w 497122"/>
                                      <a:gd name="connsiteY3" fmla="*/ 267858 h 330366"/>
                                      <a:gd name="connsiteX4" fmla="*/ 437139 w 497122"/>
                                      <a:gd name="connsiteY4" fmla="*/ 329866 h 330366"/>
                                      <a:gd name="connsiteX5" fmla="*/ 59472 w 497122"/>
                                      <a:gd name="connsiteY5" fmla="*/ 329866 h 330366"/>
                                      <a:gd name="connsiteX6" fmla="*/ 608 w 497122"/>
                                      <a:gd name="connsiteY6" fmla="*/ 270525 h 330366"/>
                                      <a:gd name="connsiteX7" fmla="*/ 608 w 497122"/>
                                      <a:gd name="connsiteY7" fmla="*/ 59928 h 330366"/>
                                      <a:gd name="connsiteX8" fmla="*/ 62234 w 497122"/>
                                      <a:gd name="connsiteY8" fmla="*/ 396 h 330366"/>
                                      <a:gd name="connsiteX9" fmla="*/ 251115 w 497122"/>
                                      <a:gd name="connsiteY9" fmla="*/ 206 h 330366"/>
                                      <a:gd name="connsiteX10" fmla="*/ 98525 w 497122"/>
                                      <a:gd name="connsiteY10" fmla="*/ 228806 h 330366"/>
                                      <a:gd name="connsiteX11" fmla="*/ 395515 w 497122"/>
                                      <a:gd name="connsiteY11" fmla="*/ 228806 h 330366"/>
                                      <a:gd name="connsiteX12" fmla="*/ 395515 w 497122"/>
                                      <a:gd name="connsiteY12" fmla="*/ 98599 h 330366"/>
                                      <a:gd name="connsiteX13" fmla="*/ 119004 w 497122"/>
                                      <a:gd name="connsiteY13" fmla="*/ 99361 h 330366"/>
                                      <a:gd name="connsiteX14" fmla="*/ 99477 w 497122"/>
                                      <a:gd name="connsiteY14" fmla="*/ 116601 h 330366"/>
                                      <a:gd name="connsiteX15" fmla="*/ 98525 w 497122"/>
                                      <a:gd name="connsiteY15" fmla="*/ 228806 h 3303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497122" h="330366">
                                        <a:moveTo>
                                          <a:pt x="251115" y="206"/>
                                        </a:moveTo>
                                        <a:cubicBezTo>
                                          <a:pt x="312837" y="206"/>
                                          <a:pt x="374655" y="-366"/>
                                          <a:pt x="436377" y="396"/>
                                        </a:cubicBezTo>
                                        <a:cubicBezTo>
                                          <a:pt x="481049" y="873"/>
                                          <a:pt x="496479" y="16494"/>
                                          <a:pt x="496765" y="60785"/>
                                        </a:cubicBezTo>
                                        <a:cubicBezTo>
                                          <a:pt x="497242" y="129841"/>
                                          <a:pt x="497242" y="198802"/>
                                          <a:pt x="496765" y="267858"/>
                                        </a:cubicBezTo>
                                        <a:cubicBezTo>
                                          <a:pt x="496479" y="311769"/>
                                          <a:pt x="480096" y="329580"/>
                                          <a:pt x="437139" y="329866"/>
                                        </a:cubicBezTo>
                                        <a:cubicBezTo>
                                          <a:pt x="311218" y="330533"/>
                                          <a:pt x="185298" y="330533"/>
                                          <a:pt x="59472" y="329866"/>
                                        </a:cubicBezTo>
                                        <a:cubicBezTo>
                                          <a:pt x="18134" y="329580"/>
                                          <a:pt x="1084" y="312054"/>
                                          <a:pt x="608" y="270525"/>
                                        </a:cubicBezTo>
                                        <a:cubicBezTo>
                                          <a:pt x="-250" y="200326"/>
                                          <a:pt x="-154" y="130127"/>
                                          <a:pt x="608" y="59928"/>
                                        </a:cubicBezTo>
                                        <a:cubicBezTo>
                                          <a:pt x="1084" y="16017"/>
                                          <a:pt x="16991" y="873"/>
                                          <a:pt x="62234" y="396"/>
                                        </a:cubicBezTo>
                                        <a:cubicBezTo>
                                          <a:pt x="125195" y="-270"/>
                                          <a:pt x="188155" y="206"/>
                                          <a:pt x="251115" y="206"/>
                                        </a:cubicBezTo>
                                        <a:close/>
                                        <a:moveTo>
                                          <a:pt x="98525" y="228806"/>
                                        </a:moveTo>
                                        <a:cubicBezTo>
                                          <a:pt x="201109" y="228806"/>
                                          <a:pt x="297883" y="228806"/>
                                          <a:pt x="395515" y="228806"/>
                                        </a:cubicBezTo>
                                        <a:cubicBezTo>
                                          <a:pt x="395515" y="184896"/>
                                          <a:pt x="395515" y="143176"/>
                                          <a:pt x="395515" y="98599"/>
                                        </a:cubicBezTo>
                                        <a:cubicBezTo>
                                          <a:pt x="301122" y="98599"/>
                                          <a:pt x="210063" y="98218"/>
                                          <a:pt x="119004" y="99361"/>
                                        </a:cubicBezTo>
                                        <a:cubicBezTo>
                                          <a:pt x="112146" y="99456"/>
                                          <a:pt x="99763" y="110315"/>
                                          <a:pt x="99477" y="116601"/>
                                        </a:cubicBezTo>
                                        <a:cubicBezTo>
                                          <a:pt x="97572" y="153082"/>
                                          <a:pt x="98525" y="189658"/>
                                          <a:pt x="98525" y="2288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0.05pt;margin-top:64.25pt;height:156.05pt;width:542.45pt;z-index:251693056;mso-width-relative:page;mso-height-relative:page;" coordorigin="732,94345" coordsize="10849,3121" o:gfxdata="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">
                <o:lock v:ext="edit" aspectratio="f"/>
                <v:rect id="矩形 23" o:spid="_x0000_s1026" o:spt="1" style="position:absolute;left:6436;top:96714;height:184;width:202;v-text-anchor:middle;" filled="f" stroked="t" coordsize="21600,21600" o:gfxdata="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cYu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rect>
                <v:rect id="矩形 23" o:spid="_x0000_s1026" o:spt="1" style="position:absolute;left:8338;top:96696;height:184;width:202;v-text-anchor:middle;" filled="f" stroked="t" coordsize="21600,21600" o:gfxdata="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Qx3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rect>
                <v:group id="组合 13" o:spid="_x0000_s1026" o:spt="203" style="position:absolute;left:732;top:94345;height:3121;width:10849;" coordorigin="5094,94345" coordsize="10849,3121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36" o:spid="_x0000_s1026" o:spt="202" type="#_x0000_t202" style="position:absolute;left:6124;top:94353;height:949;width:9494;" filled="f" stroked="f" coordsize="21600,21600" o:gfxdata="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RZK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/>
                            <w:bidi w:val="0"/>
                            <w:adjustRightInd/>
                            <w:snapToGrid/>
                            <w:spacing w:line="340" w:lineRule="exact"/>
                            <w:ind w:leftChars="0"/>
                            <w:textAlignment w:val="auto"/>
                            <w:rPr>
                              <w:rFonts w:hint="eastAsia" w:ascii="思源黑体 CN Regular" w:hAnsi="思源黑体 CN Regular" w:eastAsia="思源黑体 CN Regular" w:cs="思源黑体 CN Regular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000000"/>
                              <w:spacing w:val="0"/>
                              <w:w w:val="100"/>
                              <w:kern w:val="24"/>
                              <w:position w:val="0"/>
                              <w:sz w:val="20"/>
                              <w:szCs w:val="20"/>
                              <w:u w:val="none" w:color="auto"/>
                              <w:vertAlign w:val="baseline"/>
                              <w:lang w:val="en-US" w:eastAsia="zh-CN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收费：</w:t>
                          </w: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000000"/>
                              <w:spacing w:val="0"/>
                              <w:w w:val="100"/>
                              <w:kern w:val="24"/>
                              <w:position w:val="0"/>
                              <w:sz w:val="22"/>
                              <w:szCs w:val="22"/>
                              <w:u w:val="none" w:color="auto"/>
                              <w:vertAlign w:val="baseline"/>
                              <w:lang w:val="en-US" w:eastAsia="zh-CN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5200元/人</w:t>
                          </w: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000000"/>
                              <w:spacing w:val="0"/>
                              <w:w w:val="100"/>
                              <w:kern w:val="24"/>
                              <w:position w:val="0"/>
                              <w:sz w:val="24"/>
                              <w:szCs w:val="24"/>
                              <w:u w:val="none" w:color="auto"/>
                              <w:vertAlign w:val="baseline"/>
                              <w:lang w:val="en-US" w:eastAsia="zh-CN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19"/>
                              <w:szCs w:val="19"/>
                            </w:rPr>
                            <w:t>报名费包括学费、资料费；交通食宿费用自理。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/>
                            <w:bidi w:val="0"/>
                            <w:adjustRightInd/>
                            <w:snapToGrid/>
                            <w:spacing w:line="340" w:lineRule="exact"/>
                            <w:ind w:leftChars="0"/>
                            <w:textAlignment w:val="auto"/>
                            <w:rPr>
                              <w:rFonts w:hint="eastAsia" w:ascii="思源黑体 CN Regular" w:hAnsi="思源黑体 CN Regular" w:eastAsia="思源黑体 CN Regular" w:cs="思源黑体 CN Regular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19"/>
                              <w:szCs w:val="19"/>
                            </w:rPr>
                            <w:t>因本次课程限定席位为</w:t>
                          </w: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000000"/>
                              <w:spacing w:val="0"/>
                              <w:w w:val="100"/>
                              <w:kern w:val="24"/>
                              <w:position w:val="0"/>
                              <w:sz w:val="22"/>
                              <w:szCs w:val="22"/>
                              <w:u w:val="none" w:color="auto"/>
                              <w:vertAlign w:val="baseline"/>
                              <w:lang w:val="en-US" w:eastAsia="zh-CN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50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19"/>
                              <w:szCs w:val="19"/>
                            </w:rPr>
                            <w:t>位，名额有限，先报先得，请尽快申请课程。</w:t>
                          </w:r>
                        </w:p>
                        <w:p>
                          <w:pPr>
                            <w:numPr>
                              <w:ilvl w:val="0"/>
                              <w:numId w:val="0"/>
                            </w:numPr>
                            <w:autoSpaceDE w:val="0"/>
                            <w:spacing w:line="400" w:lineRule="exact"/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group id="组合 12" o:spid="_x0000_s1026" o:spt="203" style="position:absolute;left:5094;top:94345;height:3121;width:10849;" coordorigin="5094,94345" coordsize="10849,3121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36" o:spid="_x0000_s1026" o:spt="202" type="#_x0000_t202" style="position:absolute;left:6113;top:96543;height:923;width:9412;" filled="f" stroked="f" coordsize="21600,21600" o:gfxdata="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0Ms1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Chars="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000000"/>
                                <w:spacing w:val="0"/>
                                <w:w w:val="100"/>
                                <w:kern w:val="24"/>
                                <w:position w:val="0"/>
                                <w:sz w:val="20"/>
                                <w:szCs w:val="20"/>
                                <w:u w:val="none" w:color="auto"/>
                                <w:vertAlign w:val="baseline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/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本课程可提供的学习工具包（打勾代表可提供）：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eastAsia="zh-CN"/>
                              </w:rPr>
                              <w:t>电子版学员讲义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课后延展学习-书籍推荐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（本课程由于特殊原因，不提供电子版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eastAsia="zh-CN"/>
                              </w:rPr>
                              <w:t>学员讲义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，敬请谅解。）</w:t>
                            </w:r>
                          </w:p>
                        </w:txbxContent>
                      </v:textbox>
                    </v:shape>
                    <v:group id="组合 127" o:spid="_x0000_s1026" o:spt="203" style="position:absolute;left:5094;top:94345;height:907;width:907;" coordorigin="1098293,2451578" coordsize="717164,717166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oundrect id="矩形: 圆角 22" o:spid="_x0000_s1026" o:spt="2" style="position:absolute;left:1098293;top:2451578;height:717166;width:717164;v-text-anchor:middle;" filled="f" stroked="t" coordsize="21600,21600" arcsize="0.166666666666667" o:gfxdata="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0Fa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roundrect>
                      <v:group id="组合 64" o:spid="_x0000_s1026" o:spt="203" style="position:absolute;left:1191702;top:2544988;height:530346;width:530346;" coordorigin="-5145764,3885925" coordsize="1327020,1327020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Freeform 5" o:spid="_x0000_s1026" o:spt="100" style="position:absolute;left:-5145764;top:3885925;height:1327020;width:1327020;" filled="t" stroked="f" coordsize="1533,1533" o:gfxdata="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mXrr4A&#10;AADcAAAADwAAAAAAAAABACAAAAAiAAAAZHJzL2Rvd25yZXYueG1sUEsBAhQAFAAAAAgAh07iQDMv&#10;BZ47AAAAOQAAABAAAAAAAAAAAQAgAAAADQEAAGRycy9zaGFwZXhtbC54bWxQSwUGAAAAAAYABgBb&#10;AQAAtwMAAAAA&#10;" path="m0,1470c0,1298,0,1127,0,955c16,909,49,891,97,894c122,896,148,895,173,894c207,894,232,908,248,938c250,941,254,945,257,945c276,946,295,945,314,945c253,771,276,610,388,460c363,468,341,477,319,483c305,486,290,488,276,486c240,481,213,453,206,418c199,381,215,348,249,327c385,244,520,161,656,79c687,60,720,51,756,51c877,51,999,51,1121,51c1171,51,1220,51,1270,51c1275,51,1282,50,1283,47c1294,22,1315,9,1338,0c1382,0,1426,0,1470,0c1520,20,1533,39,1533,94c1533,248,1533,402,1533,556c1533,607,1502,638,1451,638c1420,639,1390,638,1360,639c1326,639,1301,625,1285,595c1283,592,1280,588,1277,588c1258,587,1239,588,1218,588c1249,670,1259,753,1246,839c1233,925,1199,1002,1143,1074c1171,1064,1193,1056,1217,1049c1263,1035,1311,1060,1325,1106c1337,1145,1321,1183,1284,1206c1149,1289,1013,1371,877,1454c846,1473,812,1482,775,1482c605,1482,436,1482,266,1482c256,1482,250,1483,245,1493c231,1519,208,1532,179,1533c163,1533,147,1533,131,1533c119,1533,106,1533,94,1533c39,1533,21,1521,0,1470xm715,351c645,374,576,397,507,420c503,421,500,424,497,426c340,544,286,780,375,955c377,959,381,963,385,965c409,981,435,996,459,1012c485,1029,510,1045,541,1046c584,1048,626,1047,668,1048c684,1048,699,1049,714,1053c775,1068,809,1112,818,1181c820,1181,821,1181,823,1181c890,1158,957,1136,1024,1113c1028,1112,1033,1109,1037,1106c1194,986,1247,756,1158,579c1156,575,1154,571,1150,569c1120,549,1089,530,1058,510c1031,493,1001,485,969,485c932,486,896,484,860,486c791,488,716,434,715,351xm1277,103c1272,102,1267,102,1263,102c1094,102,925,102,755,102c728,102,703,110,680,124c605,170,529,216,453,262c394,298,335,334,276,371c258,381,253,395,257,412c264,433,283,441,309,433c452,385,596,336,739,289c754,284,770,282,785,282c841,281,897,281,954,281c996,281,1034,270,1069,245c1085,234,1100,235,1109,249c1118,262,1114,275,1098,287c1057,317,1010,332,958,332c904,332,850,332,795,332c775,332,767,339,768,359c769,371,773,384,780,394c798,420,823,433,855,434c889,435,924,436,958,434c1013,431,1061,448,1105,480c1124,494,1143,506,1164,517c1199,537,1238,539,1277,535c1277,390,1277,247,1277,103xm256,1431c263,1431,269,1431,274,1431c421,1431,567,1431,713,1431c827,1431,808,1436,905,1378c1021,1307,1137,1236,1253,1165c1262,1159,1270,1151,1275,1141c1281,1129,1277,1116,1266,1106c1254,1094,1240,1095,1225,1100c1093,1144,961,1188,830,1233c792,1246,754,1254,714,1252c669,1250,624,1252,579,1252c537,1252,499,1263,464,1288c449,1299,434,1297,425,1285c415,1272,419,1258,436,1246c477,1216,523,1201,574,1201c628,1201,683,1201,737,1201c758,1201,766,1193,765,1173c764,1161,759,1148,752,1138c734,1113,709,1099,677,1099c638,1098,598,1099,559,1099c522,1099,488,1090,457,1071c434,1057,412,1041,389,1026c349,1000,304,993,256,998c256,1142,256,1286,256,1431xm1329,318c1329,398,1329,478,1329,558c1329,578,1338,587,1358,587c1389,588,1421,588,1452,587c1473,587,1482,578,1482,557c1482,399,1482,241,1482,82c1482,60,1473,51,1450,51c1421,51,1392,51,1363,51c1337,51,1329,59,1329,85c1329,163,1329,240,1329,318xm204,1215c204,1135,204,1056,204,977c204,954,196,946,174,946c143,945,112,945,81,946c60,946,51,955,51,976c51,1134,51,1292,51,1450c51,1473,60,1482,83,1482c112,1482,141,1482,170,1482c196,1482,204,1474,204,1448c204,1370,204,1293,204,1215xe">
                          <v:path o:connectlocs="0,826682;149755,773878;222468,818026;335866,398192;238915,420699;215543,283062;654420,44147;1099357,44147;1158220,0;1327020,81369;1256037,552275;1112342,515053;1054344,508993;989421,929693;1146967,957393;759162,1258634;230259,1282872;154948,1327020;81369,1327020;618929,303838;430221,368760;333269,835338;468309,905455;618064,911514;712418,1022316;897664,957393;995481,492546;838801,419833;618929,303838;1093298,88294;588632,107338;238915,321150;267481,374820;679524,244109;925364,212080;950468,248437;688180,287391;675196,341060;829279,375686;1007600,447533;1105417,89160;237184,1238725;783400,1192846;1103685,987690;1060404,952199;618064,1083776;401655,1114939;377417,1078582;637973,1039628;650958,985093;483890,951333;336732,888142;221602,1238725;1150430,483024;1256903,508128;1282872,70982;1179861,44147;1150430,275272;176589,845726;70116,818891;44147,1255172;147158,1282872;176589,1051747" o:connectangles="0,0,0,0,0,0,0,0,0,0,0,0,0,0,0,0,0,0,0,0,0,0,0,0,0,0,0,0,0,0,0,0,0,0,0,0,0,0,0,0,0,0,0,0,0,0,0,0,0,0,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Freeform 14" o:spid="_x0000_s1026" o:spt="100" style="position:absolute;left:-4408814;top:4403831;height:463965;width:258771;" filled="t" stroked="f" coordsize="299,536" o:gfxdata="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6Sxb4A&#10;AADcAAAADwAAAAAAAAABACAAAAAiAAAAZHJzL2Rvd25yZXYueG1sUEsBAhQAFAAAAAgAh07iQDMv&#10;BZ47AAAAOQAAABAAAAAAAAAAAQAgAAAADQEAAGRycy9zaGFwZXhtbC54bWxQSwUGAAAAAAYABgBb&#10;AQAAtwMAAAAA&#10;" path="m299,168c299,330,196,476,44,529c25,536,11,531,5,516c0,501,7,489,27,481c147,434,220,348,243,221c254,163,246,106,226,51c225,49,224,46,223,43c217,25,221,12,236,6c251,0,264,7,271,25c289,71,299,119,299,168xe">
                          <v:path o:connectlocs="258771,145421;38080,457905;4327,446652;23367,416356;210305,191299;195592,44145;192996,37221;204247,5193;234538,21640;258771,145421" o:connectangles="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Freeform 15" o:spid="_x0000_s1026" o:spt="100" style="position:absolute;left:-4814100;top:4230710;height:463965;width:256220;" filled="t" stroked="f" coordsize="296,536" o:gfxdata="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Baq2vQAA&#10;ANwAAAAPAAAAAAAAAAEAIAAAACIAAABkcnMvZG93bnJldi54bWxQSwECFAAUAAAACACHTuJAMy8F&#10;njsAAAA5AAAAEAAAAAAAAAABACAAAAAMAQAAZHJzL3NoYXBleG1sLnhtbFBLBQYAAAAABgAGAFsB&#10;AAC2AwAAAAA=&#10;" path="m0,369c0,207,104,60,256,7c278,0,296,10,295,30c294,46,283,52,270,57c209,79,158,115,119,168c48,265,33,372,73,486c74,491,77,495,78,499c82,514,75,527,62,532c49,536,35,531,30,516c20,483,11,449,4,416c0,401,1,385,0,369xe">
                          <v:path o:connectlocs="0,319408;221595,6059;255354,25968;233714,49339;103007,145421;63189,420684;67517,431937;53667,460502;25968,446652;3462,360092;0,319408" o:connectangles="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图形 61" o:spid="_x0000_s1026" o:spt="100" style="position:absolute;left:-4635876;top:4369245;height:383126;width:301777;v-text-anchor:middle;" filled="t" stroked="f" coordsize="301777,383126" o:gfxdata="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4NgTb4A&#10;AADcAAAADwAAAAAAAAABACAAAAAiAAAAZHJzL2Rvd25yZXYueG1sUEsBAhQAFAAAAAgAh07iQDMv&#10;BZ47AAAAOQAAABAAAAAAAAAAAQAgAAAADQEAAGRycy9zaGFwZXhtbC54bWxQSwUGAAAAAAYABgBb&#10;AQAAtwMAAAAA&#10;" path="m110214,300466l25804,300466c17932,299883,11882,296602,7654,290625c3426,284648,875,278015,0,270725c875,263436,3426,257459,7654,252794c11882,248128,17932,245504,25804,244921l110214,244921,110214,217367,25804,216930c17932,216347,11882,213577,7654,208620c3426,203664,875,197395,0,189814c875,182524,3426,176547,7654,171882c11882,167217,17932,164593,25804,164010l88784,164010,30178,60793c27262,57294,24492,52847,21868,47453c19244,42059,18077,36155,18369,29740c19827,21576,22743,14943,27116,9841c31490,4738,39654,1458,51608,0c58606,583,64875,2989,70415,7216c75955,11444,80474,16037,83973,20993l150451,142579,223490,20119c226989,15162,231509,10788,237049,6998c242589,3207,248857,875,255855,0c260229,292,264238,875,267882,1749c271527,2624,274734,4082,277504,6123c280274,8164,282607,11080,284502,14870c286397,18661,287782,23617,288657,29740c288657,38196,285741,46214,279910,53795l212119,164010,276411,164010c283992,164593,289969,167217,294343,171882c298716,176547,301195,182524,301778,189814c301195,197395,298643,203809,294124,209058c289605,214306,283554,217222,275974,217805l192438,218242,192438,244921,276411,244921c283992,245504,289969,248420,294343,253668c298716,258917,301195,265185,301778,272475c301195,280055,298716,286397,294343,291500c289969,296602,283992,299445,276411,300028l192438,299591,192438,345951c191272,370735,177713,383126,151764,383126c138935,383126,128948,380065,121804,373942c114661,367819,110797,358489,110214,345951l110214,300466xe">
                          <v:path o:connectlocs="110214,300466;25804,300466;7654,290625;0,270725;7654,252794;25804,244921;110214,244921;110214,217367;25804,216930;7654,208620;0,189814;7654,171882;25804,164010;88784,164010;30178,60793;21868,47453;18369,29740;27116,9841;51608,0;70415,7216;83973,20993;150451,142579;223490,20119;237049,6998;255855,0;267882,1749;277504,6123;284502,14870;288657,29740;279910,53795;212119,164010;276411,164010;294343,171882;301778,189814;294124,209058;275974,217805;192438,218242;192438,244921;276411,244921;294343,253668;301778,272475;294343,291500;276411,300028;192438,299591;192438,345951;151764,383126;121804,373942;110214,345951;110214,300466" o:connectangles="0,0,0,0,0,0,0,0,0,0,0,0,0,0,0,0,0,0,0,0,0,0,0,0,0,0,0,0,0,0,0,0,0,0,0,0,0,0,0,0,0,0,0,0,0,0,0,0,0"/>
                          <v:fill on="t" focussize="0,0"/>
                          <v:stroke on="f" weight="0.032992125984252pt" joinstyle="miter"/>
                          <v:imagedata o:title=""/>
                          <o:lock v:ext="edit" aspectratio="f"/>
                        </v:shape>
                      </v:group>
                    </v:group>
                    <v:group id="组合 2" o:spid="_x0000_s1026" o:spt="203" style="position:absolute;left:5107;top:95464;height:906;width:906;" coordorigin="8167,7715" coordsize="840,840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图形 496" o:spid="_x0000_s1026" o:spt="203" style="position:absolute;left:8340;top:7888;height:495;width:495;" coordorigin="7445796,7475959" coordsize="3657791,3657695" o:gfxdata="UEsDBAoAAAAAAIdO4kAAAAAAAAAAAAAAAAAEAAAAZHJzL1BLAwQUAAAACACHTuJA9oin1L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9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oin1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任意多边形: 形状 499" o:spid="_x0000_s1026" o:spt="100" style="position:absolute;left:7445796;top:7720330;height:3413132;width:1960281;v-text-anchor:middle;" filled="t" stroked="f" coordsize="1960281,3413132" o:gfxdata="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hud57sAAADc&#10;AAAADwAAAAAAAAABACAAAAAiAAAAZHJzL2Rvd25yZXYueG1sUEsBAhQAFAAAAAgAh07iQDMvBZ47&#10;AAAAOQAAABAAAAAAAAAAAQAgAAAACgEAAGRycy9zaGFwZXhtbC54bWxQSwUGAAAAAAYABgBbAQAA&#10;tAMAAAAA&#10;" path="m191,2798770c20193,2729238,48959,2665040,109728,2620653c122206,2611604,135065,2603032,149924,2592745c35528,2449393,24289,2302804,149447,2161834c243269,2056106,363474,2048391,547021,2125734c547021,1841032,547021,1557282,547021,1273532c545497,1272865,544068,1272199,542544,1271532c525971,1323824,513112,1377736,491585,1427837c474631,1467080,452914,1508038,422624,1537089c360998,1596049,265938,1598430,194405,1551948c124492,1506609,90202,1420789,113062,1340207c167354,1149326,221647,958350,278702,768326c323564,618974,475678,501150,630555,490387c642080,489625,653510,487529,670751,485338c616363,406567,598361,323794,618554,235117c634079,167013,670179,110815,725138,66524c825722,-14534,971360,-23106,1081469,49570c1173575,110339,1259586,238831,1195197,428379c1209294,421902,1220724,417139,1231583,411520c1379411,334939,1526667,257405,1674971,181872c1766507,135295,1877092,166441,1929289,250261c1984153,338272,1964722,449048,1882521,512104c1867567,523534,1850327,532201,1833467,540964c1658398,632119,1483328,723273,1307878,813475c1287685,823857,1278922,835001,1278922,859290c1279874,1253339,1279589,1647484,1279684,2041533c1279684,2051915,1280827,2062297,1281494,2073537c1417701,2057249,1528953,2098397,1599057,2215650c1678019,2347762,1655159,2474920,1557242,2590554c1579150,2607604,1601153,2621891,1619726,2639703c1677543,2695234,1706499,2764195,1706880,2844109c1707642,3008416,1706690,3172722,1707452,3337028c1707642,3371699,1693069,3395798,1664494,3413133c1450181,3413133,1235869,3413133,1021556,3413133c988219,3398369,975074,3372461,975265,3336361c975932,3173198,975455,3010130,975741,2846967c975836,2764290,1005173,2693710,1065657,2636655c1069372,2633131,1072134,2628654,1076611,2622939c926116,2622939,779621,2622939,627221,2622939c698849,2687423,731996,2762861,731425,2853825c730568,3013369,730663,3172912,731520,3332456c731711,3369413,720947,3397512,685800,3413133c457867,3413133,229838,3413133,0,3413133c191,3208441,191,3003653,191,2798770xm1060133,2497209c1057942,2488065,1056704,2480064,1054227,2472349c1014889,2347571,1044607,2241177,1136904,2149546c1149096,2137450,1157002,2115161,1157097,2097635c1158240,1674916,1158716,1252196,1157002,829572c1156811,776137,1173575,744609,1222058,720320c1403699,629071,1583531,534106,1764030,440380c1777746,433237,1791557,426093,1804321,417425c1836611,395422,1846802,356751,1830229,323318c1813846,290457,1775841,274741,1739265,286647c1728026,290266,1717643,296458,1707071,301887c1524476,396565,1342358,492196,1158907,585256c1131570,599162,1098137,606877,1067372,607449c940022,609925,812578,607544,685229,608687c535210,610021,427101,690412,387287,827762c373761,874530,360331,921393,346805,968256c308896,1099606,270415,1230765,233267,1362305c219170,1412121,246031,1454317,292703,1460413c331661,1465461,361283,1441172,377381,1390023c434816,1207524,491871,1024834,549688,842431c561404,805474,587597,787852,617887,792805c649891,798139,668846,821380,671132,859099c671798,869767,671322,880531,671322,891199c671322,1332968,671703,1774738,671036,2216507c670846,2309948,682181,2404721,644557,2496733c715423,2496733,782669,2496733,854202,2496733c854202,2151451,854202,1808075,854202,1464127c896303,1464127,934022,1464127,976313,1464127c976313,1809123,976313,2152404,976313,2497209c1006507,2497209,1032320,2497209,1060133,2497209xm122301,3289403c285941,3289403,445961,3289403,607028,3289403c607028,3129383,610172,2971268,605504,2813534c603504,2745811,537401,2688471,468630,2684566c404622,2680946,340138,2680851,276035,2683327c189357,2686757,124587,2749812,123063,2836204c120301,2986032,122301,3135956,122301,3289403xm1584865,3290070c1584865,3135098,1587532,2984032,1583817,2833156c1581626,2746383,1515713,2686757,1428179,2682946c1378267,2680756,1328261,2681899,1278255,2682089c1160145,2682661,1098233,2744478,1097947,2862778c1097566,2993652,1097852,3124525,1097947,3255494c1097947,3266829,1099376,3278164,1100233,3290070c1262920,3290070,1421892,3290070,1584865,3290070xm366998,2556550c466916,2556074,549212,2473777,549021,2374527c548926,2275467,466153,2192504,366808,2191933c265652,2191361,183071,2274705,184118,2376527c185261,2477492,265938,2556931,366998,2556550xm1523238,2373670c1522762,2273752,1440847,2191837,1341215,2191837c1242060,2191837,1159002,2274324,1158335,2373670c1157573,2474349,1241489,2557312,1343120,2556454c1443800,2555692,1523619,2474635,1523238,2373670xm913448,485719c1014127,486291,1095280,406757,1096994,305887c1098614,205684,1014222,120245,913924,120912c814578,121483,732091,204446,732091,303601c732091,403900,812959,485148,913448,485719xe">
                          <v:path o:connectlocs="191,2798770;109728,2620653;149924,2592745;149447,2161834;547021,2125734;547021,1273532;542544,1271532;491585,1427837;422624,1537089;194405,1551948;113062,1340207;278702,768326;630555,490387;670751,485338;618554,235117;725138,66524;1081469,49570;1195197,428379;1231583,411520;1674971,181872;1929289,250261;1882521,512104;1833467,540964;1307878,813475;1278922,859290;1279684,2041533;1281494,2073537;1599057,2215650;1557242,2590554;1619726,2639703;1706880,2844109;1707452,3337028;1664494,3413133;1021556,3413133;975265,3336361;975741,2846967;1065657,2636655;1076611,2622939;627221,2622939;731425,2853825;731520,3332456;685800,3413133;0,3413133;191,2798770;1060133,2497209;1054227,2472349;1136904,2149546;1157097,2097635;1157002,829572;1222058,720320;1764030,440380;1804321,417425;1830229,323318;1739265,286647;1707071,301887;1158907,585256;1067372,607449;685229,608687;387287,827762;346805,968256;233267,1362305;292703,1460413;377381,1390023;549688,842431;617887,792805;671132,859099;671322,891199;671036,2216507;644557,2496733;854202,2496733;854202,1464127;976313,1464127;976313,2497209;1060133,2497209;122301,3289403;607028,3289403;605504,2813534;468630,2684566;276035,2683327;123063,2836204;122301,3289403;1584865,3290070;1583817,2833156;1428179,2682946;1278255,2682089;1097947,2862778;1097947,3255494;1100233,3290070;1584865,3290070;366998,2556550;549021,2374527;366808,2191933;184118,2376527;366998,2556550;1523238,2373670;1341215,2191837;1158335,2373670;1343120,2556454;1523238,2373670;913448,485719;1096994,305887;913924,120912;732091,303601;913448,485719" o:connectangles="0,0,0,0,0,0,0,0,0,0,0,0,0,0,0,0,0,0,0,0,0,0,0,0,0,0,0,0,0,0,0,0,0,0,0,0,0,0,0,0,0,0,0,0,0,0,0,0,0,0,0,0,0,0,0,0,0,0,0,0,0,0,0,0,0,0,0,0,0,0,0,0,0,0,0,0,0,0,0,0,0,0,0,0,0,0,0,0,0,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500" o:spid="_x0000_s1026" o:spt="100" style="position:absolute;left:7445987;top:7475959;height:1585626;width:3657600;v-text-anchor:middle;" filled="t" stroked="f" coordsize="3657600,1585626" o:gfxdata="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eqDYvQAA&#10;ANwAAAAPAAAAAAAAAAEAIAAAACIAAABkcnMvZG93bnJldi54bWxQSwECFAAUAAAACACHTuJAMy8F&#10;njsAAAA5AAAAEAAAAAAAAAABACAAAAAMAQAAZHJzL3NoYXBleG1sLnhtbFBLBQYAAAAABgAGAFsB&#10;AAC2AwAAAAA=&#10;" path="m3657600,1542764c3637788,1575816,3608261,1585627,3570541,1585627c2861024,1584960,2151602,1585151,1442085,1585151c1430369,1585151,1418558,1585151,1404176,1585151c1404176,1544193,1404176,1505712,1404176,1463421c2114360,1463421,2823115,1463421,3533870,1463421c3533870,1014889,3533870,570262,3533870,123444c2397728,123444,1262634,123444,123539,123444c123539,506444,123539,890207,123539,1278446c79820,1278446,39910,1278446,0,1278446c0,852392,0,426339,0,0c1219200,0,2438400,0,3657600,0c3657600,514541,3657600,1028700,3657600,1542764xe">
                          <v:path o:connectlocs="3657600,1542764;3570541,1585627;1442085,1585151;1404176,1585151;1404176,1463421;3533870,1463421;3533870,123444;123539,123444;123539,1278446;0,1278446;0,0;3657600,0;3657600,1542764" o:connectangles="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501" o:spid="_x0000_s1026" o:spt="100" style="position:absolute;left:10372064;top:9790169;height:1343389;width:731522;v-text-anchor:middle;" filled="t" stroked="f" coordsize="731522,1343389" o:gfxdata="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76GI74A&#10;AADcAAAADwAAAAAAAAABACAAAAAiAAAAZHJzL2Rvd25yZXYueG1sUEsBAhQAFAAAAAgAh07iQDMv&#10;BZ47AAAAOQAAABAAAAAAAAAAAQAgAAAADQEAAGRycy9zaGFwZXhtbC54bWxQSwUGAAAAAAYABgBb&#10;AQAAtwMAAAAA&#10;" path="m45722,1343389c10670,1327768,-188,1299765,2,1262808c860,1103454,-188,944006,574,784653c1145,666828,38864,601011,150212,521667c76774,437562,43913,341264,71345,229821c90109,153717,134019,94662,197932,50466c313661,-29544,477776,-12780,581408,89137c695899,201723,696565,347550,581980,523191c648369,562625,697137,617013,719330,692546c722950,704833,727427,716835,731522,728931c731522,933719,731522,1138602,731522,1343389c502922,1343389,274322,1343389,45722,1343389xm122494,1218897c288419,1218897,448249,1218897,609221,1218897c609221,1065069,611603,914002,608269,763031c606459,678449,541118,617489,455869,613488c402434,610917,348808,611774,295277,612441c186121,613774,123161,676830,122684,786272c122018,918384,122494,1050400,122494,1182512c122494,1194132,122494,1205753,122494,1218897xm364619,486711c465680,487187,546452,407748,547499,306688c548642,204771,466442,121522,365096,121998c266036,122475,182882,205723,182692,304497c182406,403748,264797,486234,364619,486711xe">
                          <v:path o:connectlocs="45722,1343389;2,1262808;574,784653;150212,521667;71345,229821;197932,50466;581408,89137;581980,523191;719330,692546;731522,728931;731522,1343389;45722,1343389;122494,1218897;609221,1218897;608269,763031;455869,613488;295277,612441;122684,786272;122494,1182512;122494,1218897;364619,486711;547499,306688;365096,121998;182692,304497;364619,486711" o:connectangles="0,0,0,0,0,0,0,0,0,0,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502" o:spid="_x0000_s1026" o:spt="100" style="position:absolute;left:9395002;top:9789874;height:1343780;width:733227;v-text-anchor:middle;" filled="t" stroked="f" coordsize="733227,1343780" o:gfxdata="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ocsyvQAA&#10;ANwAAAAPAAAAAAAAAAEAIAAAACIAAABkcnMvZG93bnJldi54bWxQSwECFAAUAAAACACHTuJAMy8F&#10;njsAAAA5AAAAEAAAAAAAAAABACAAAAAMAQAAZHJzL3NoYXBleG1sLnhtbFBLBQYAAAAABgAGAFsB&#10;AAC2AwAAAAA=&#10;" path="m44091,1343685c10849,1324159,466,1294917,847,1256912c2276,1117657,4848,978306,371,839241c-3915,706272,27803,594258,153914,522725c81715,444239,51235,354514,67999,252025c79333,183159,111718,123532,165249,78003c286788,-25248,448237,-25820,565966,75241c632927,132676,667217,206686,671027,293744c674741,380803,642356,455955,581587,521201c596636,531869,609304,540061,621211,549300c698363,608926,733034,688651,732939,785044c732844,944492,732463,1104036,733225,1263484c733415,1300346,722461,1328636,686933,1343780c472716,1343685,258403,1343685,44091,1343685xm123720,1219955c287264,1219955,447284,1219955,608352,1219955c608352,1060031,611400,902011,606923,744181c605018,676554,539201,619023,470430,615022c406422,611403,341938,611213,277834,613784c191062,617213,126482,679221,124672,766470c121434,916298,123720,1066222,123720,1219955xm367084,487006c467191,487197,549392,406234,550345,306317c551393,207638,468906,123628,369655,122294c268786,120961,185251,204019,185537,305460c185823,406425,266119,486721,367084,487006xe">
                          <v:path o:connectlocs="44091,1343685;847,1256912;371,839241;153914,522725;67999,252025;165249,78003;565966,75241;671027,293744;581587,521201;621211,549300;732939,785044;733225,1263484;686933,1343780;44091,1343685;123720,1219955;608352,1219955;606923,744181;470430,615022;277834,613784;124672,766470;123720,1219955;367084,487006;550345,306317;369655,122294;185537,305460;367084,487006" o:connectangles="0,0,0,0,0,0,0,0,0,0,0,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504" o:spid="_x0000_s1026" o:spt="100" style="position:absolute;left:9640928;top:8149567;height:115823;width:1217199;v-text-anchor:middle;" filled="t" stroked="f" coordsize="1217199,115823" o:gfxdata="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9Gi+rsAAADc&#10;AAAADwAAAAAAAAABACAAAAAiAAAAZHJzL2Rvd25yZXYueG1sUEsBAhQAFAAAAAgAh07iQDMvBZ47&#10;AAAAOQAAABAAAAAAAAAAAQAgAAAACgEAAGRycy9zaGFwZXhtbC54bWxQSwUGAAAAAAYABgBbAQAA&#10;tAMAAAAA&#10;" path="m0,115824c0,76295,0,39624,0,0c405670,0,810292,0,1217200,0c1217200,37719,1217200,75343,1217200,115824c812863,115824,408146,115824,0,115824xe">
                          <v:path o:connectlocs="0,115824;0,0;1217200,0;1217200,115824;0,115824" o:connectangles="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505" o:spid="_x0000_s1026" o:spt="100" style="position:absolute;left:9398135;top:8513612;height:117824;width:1215675;v-text-anchor:middle;" filled="t" stroked="f" coordsize="1215675,117824" o:gfxdata="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jghentwAAANwAAAAP&#10;AAAAAAAAAAEAIAAAACIAAABkcnMvZG93bnJldi54bWxQSwECFAAUAAAACACHTuJAMy8FnjsAAAA5&#10;AAAAEAAAAAAAAAABACAAAAAGAQAAZHJzL3NoYXBleG1sLnhtbFBLBQYAAAAABgAGAFsBAACwAwAA&#10;AAA=&#10;" path="m0,117824c0,77057,0,39529,0,0c405479,0,809339,0,1215676,0c1215676,38957,1215676,77343,1215676,117824c810577,117824,406813,117824,0,117824xe">
                          <v:path o:connectlocs="0,117824;0,0;1215676,0;1215676,117824;0,117824" o:connectangles="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506" o:spid="_x0000_s1026" o:spt="100" style="position:absolute;left:9460905;top:7784092;height:116681;width:1213389;v-text-anchor:middle;" filled="t" stroked="f" coordsize="1213389,116681" o:gfxdata="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8Szr4A&#10;AADcAAAADwAAAAAAAAABACAAAAAiAAAAZHJzL2Rvd25yZXYueG1sUEsBAhQAFAAAAAgAh07iQDMv&#10;BZ47AAAAOQAAABAAAAAAAAAAAQAgAAAADQEAAGRycy9zaGFwZXhtbC54bWxQSwUGAAAAAAYABgBb&#10;AQAAtwMAAAAA&#10;" path="m1213390,0c1213390,39529,1213390,77057,1213390,116681c808577,116681,405670,116681,0,116681c0,78200,0,40767,0,0c402717,0,806482,0,1213390,0xe">
                          <v:path o:connectlocs="1213390,0;1213390,116681;0,116681;0,0;1213390,0" o:connectangles="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</v:group>
                      <v:roundrect id="矩形: 圆角 519" o:spid="_x0000_s1026" o:spt="2" style="position:absolute;left:8167;top:7715;height:841;width:841;v-text-anchor:middle;" filled="f" stroked="t" coordsize="21600,21600" arcsize="0.166666666666667" o:gfxdata="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QelJ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roundrect>
                    </v:group>
                    <v:shape id="文本框 36" o:spid="_x0000_s1026" o:spt="202" type="#_x0000_t202" style="position:absolute;left:6124;top:95309;height:1250;width:9819;" filled="f" stroked="f" coordsize="21600,21600" o:gfxdata="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oEL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 w:val="0"/>
                              <w:spacing w:line="400" w:lineRule="exact"/>
                              <w:ind w:leftChars="0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000000"/>
                                <w:spacing w:val="0"/>
                                <w:w w:val="100"/>
                                <w:kern w:val="24"/>
                                <w:position w:val="0"/>
                                <w:sz w:val="20"/>
                                <w:szCs w:val="20"/>
                                <w:u w:val="none" w:color="auto"/>
                                <w:vertAlign w:val="baseline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/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报名方式：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益策学习通会员，请登录学乎网报名自动扣费；非会员用户，请联系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eastAsia="zh-CN"/>
                              </w:rPr>
                              <w:t>您的学习顾问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Chars="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000000"/>
                                <w:spacing w:val="0"/>
                                <w:w w:val="100"/>
                                <w:kern w:val="24"/>
                                <w:position w:val="0"/>
                                <w:sz w:val="20"/>
                                <w:szCs w:val="20"/>
                                <w:u w:val="none" w:color="auto"/>
                                <w:vertAlign w:val="baseline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/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撤销席位：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报名成功的客户通过学乎网撤销预留席位，如在开课前3天取消报名，将100%退回原课程费用；如在开课3天内取消报名或缺席，将收取课程费用的50％作为课程席位空置费。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 w:val="0"/>
                              <w:spacing w:line="400" w:lineRule="exact"/>
                              <w:ind w:leftChars="0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  <v:group id="组合 3" o:spid="_x0000_s1026" o:spt="203" style="position:absolute;left:5130;top:96569;height:875;width:863;" coordorigin="8167,5810" coordsize="840,840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oundrect id="矩形: 圆角 429" o:spid="_x0000_s1026" o:spt="2" style="position:absolute;left:8167;top:5810;height:841;width:841;v-text-anchor:middle;" filled="f" stroked="t" coordsize="21600,21600" arcsize="0.166666666666667" o:gfxdata="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lwC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roundrect>
                      <v:group id="图形 441" o:spid="_x0000_s1026" o:spt="203" style="position:absolute;left:8319;top:5962;height:538;width:537;" coordorigin="5521636,8152591" coordsize="3453078,3457431" o:gfxdata="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lgZa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任意多边形: 形状 445" o:spid="_x0000_s1026" o:spt="100" style="position:absolute;left:5521636;top:8152591;height:3457431;width:3453078;v-text-anchor:middle;" filled="t" stroked="f" coordsize="3453078,3457431" o:gfxdata="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979e/&#10;AAAA3AAAAA8AAAAAAAAAAQAgAAAAIgAAAGRycy9kb3ducmV2LnhtbFBLAQIUABQAAAAIAIdO4kAz&#10;LwWeOwAAADkAAAAQAAAAAAAAAAEAIAAAAA4BAABkcnMvc2hhcGV4bWwueG1sUEsFBgAAAAAGAAYA&#10;WwEAALgDAAAAAA==&#10;" path="m838847,492299c838847,442388,838847,397240,838847,352091c838847,259223,838752,166354,838847,73485c838942,5667,859707,-10716,924000,6143c1028395,33575,1132788,61198,1237087,88820c1675142,204835,2113196,320849,2551156,436959c2608878,452294,2615069,460676,2615069,521446c2615164,660701,2615069,800052,2615069,939308c2615069,953405,2615069,967502,2615069,986075c2632119,986075,2645930,986075,2659836,986075c2898628,986075,3137515,986075,3376307,986075c3440315,986075,3453079,998934,3453079,1063323c3453079,1835896,3453079,2608564,3453079,3381137c3453079,3446383,3441934,3457432,3376497,3457432c2276264,3457432,1176127,3457432,75895,3457432c12744,3457432,932,3445716,932,3383137c932,3175968,932,2968895,932,2761726c932,2752201,361,2742581,1599,2733151c5029,2707243,20268,2692193,46176,2690384c71894,2688574,89991,2700956,96373,2726198c99516,2738675,99516,2752106,99612,2765060c99802,2947178,99707,3129296,99707,3311509c99707,3325606,99707,3339608,99707,3356181c345642,3356181,588530,3356181,834180,3356181c834180,3271314,834180,3186160,834180,3096720c822273,3096149,809891,3095006,797413,3095006c675017,3094910,552621,3095101,430319,3094815c375741,3094720,362978,3081956,362788,3027188c362501,2952226,362501,2877169,362788,2802207c362978,2746296,375837,2733723,433082,2733627c553097,2733437,673112,2733532,793127,2733532c805985,2733532,818845,2733532,834275,2733532c834275,2645521,834275,2560463,834275,2470071c822273,2470071,809796,2470071,797318,2470071c677303,2470071,557288,2470166,437273,2470071c377265,2470071,362978,2456164,362788,2397490c362597,2322528,362406,2247471,362882,2172509c363168,2122027,378599,2106977,429367,2106977c563479,2106787,697591,2106882,834275,2106882c834275,2018776,834275,1932765,834275,1842849c820464,1842849,807795,1842849,795032,1842849c672635,1842849,550239,1842944,427938,1842754c378408,1842659,363168,1828276,362882,1779794c362406,1701212,362406,1622631,362882,1544050c363168,1496139,379075,1480613,428129,1480423c548144,1480042,668159,1480232,788174,1480232c802366,1480232,816558,1480232,833894,1480232c833894,1393555,833894,1308687,833894,1219533c822464,1218962,809986,1217723,797508,1217628c676350,1217438,555097,1217723,433939,1217438c376027,1217342,362882,1203817,362788,1145333c362597,1070372,362406,995315,362882,920353c363168,869299,377551,855297,429367,855107c550525,854821,671779,855011,792936,855011c805795,855011,818749,855011,834275,855011c834275,767191,834275,682133,834275,594217c591482,594217,347738,594217,99992,594217c99992,608981,99992,622887,99992,636794c99992,885587,100088,1134380,99802,1383173c99802,1397270,102183,1415748,94659,1424511c82276,1438799,61797,1456229,46176,1454896c30555,1453562,14839,1432417,2837,1417082c-2401,1410319,1218,1396317,1218,1385649c1218,1111805,1123,838057,1218,564213c1218,505063,14839,491918,75228,491918c315257,491918,555192,491918,795222,491918c807891,492299,820749,492299,838847,492299xm940669,112823c940669,1197245,940669,2276141,940669,3356562c1466354,3356562,1988419,3356562,2514771,3356562c2514771,3341703,2514771,3329035,2514771,3316272c2515532,2400824,2516009,1485471,2517628,570023c2517724,539639,2508960,527637,2479433,519827c2059571,409432,1640090,297608,1220514,186166c1127930,161687,1035157,137588,940669,112823xm3351542,3356848c3351542,2597801,3351542,1842849,3351542,1087707c3105892,1087707,2863100,1087707,2619164,1087707c2619164,1844945,2619164,2599991,2619164,3356848c2864052,3356848,3106940,3356848,3351542,3356848xm462990,2208133c462990,2262902,462990,2315670,462990,2368343c588435,2368343,711307,2368343,833227,2368343c833227,2313003,833227,2260235,833227,2208133c708354,2208133,586339,2208133,462990,2208133xm834275,956357c709879,956357,587291,956357,463276,956357c463276,1011031,463276,1063609,463276,1116473c588816,1116473,711402,1116473,834275,1116473c834275,1061894,834275,1010078,834275,956357xm834180,1742741c834180,1686734,834180,1635014,834180,1581769c709593,1581769,587101,1581769,463466,1581769c463466,1636633,463466,1689116,463466,1742741c588244,1742741,709973,1742741,834180,1742741xm834370,2832401c715498,2832401,599484,2832687,483469,2832116c463657,2832021,459847,2841831,460228,2858690c460895,2894314,461752,2930033,459942,2965561c458609,2990707,467657,2998136,492327,2997851c578814,2996613,665301,2997374,751884,2997374c778839,2997374,805795,2997374,834465,2997374c834370,2941463,834370,2889742,834370,2832401xe">
                          <v:path o:connectlocs="838847,492299;838847,352091;838847,73485;924000,6143;1237087,88820;2551156,436959;2615069,521446;2615069,939308;2615069,986075;2659836,986075;3376307,986075;3453079,1063323;3453079,3381137;3376497,3457432;75895,3457432;932,3383137;932,2761726;1599,2733151;46176,2690384;96373,2726198;99612,2765060;99707,3311509;99707,3356181;834180,3356181;834180,3096720;797413,3095006;430319,3094815;362788,3027188;362788,2802207;433082,2733627;793127,2733532;834275,2733532;834275,2470071;797318,2470071;437273,2470071;362788,2397490;362882,2172509;429367,2106977;834275,2106882;834275,1842849;795032,1842849;427938,1842754;362882,1779794;362882,1544050;428129,1480423;788174,1480232;833894,1480232;833894,1219533;797508,1217628;433939,1217438;362788,1145333;362882,920353;429367,855107;792936,855011;834275,855011;834275,594217;99992,594217;99992,636794;99802,1383173;94659,1424511;46176,1454896;2837,1417082;1218,1385649;1218,564213;75228,491918;795222,491918;838847,492299;940669,112823;940669,3356562;2514771,3356562;2514771,3316272;2517628,570023;2479433,519827;1220514,186166;940669,112823;3351542,3356848;3351542,1087707;2619164,1087707;2619164,3356848;3351542,3356848;462990,2208133;462990,2368343;833227,2368343;833227,2208133;462990,2208133;834275,956357;463276,956357;463276,1116473;834275,1116473;834275,956357;834180,1742741;834180,1581769;463466,1581769;463466,1742741;834180,1742741;834370,2832401;483469,2832116;460228,2858690;459942,2965561;492327,2997851;751884,2997374;834465,2997374;834370,2832401" o:connectangles="0,0,0,0,0,0,0,0,0,0,0,0,0,0,0,0,0,0,0,0,0,0,0,0,0,0,0,0,0,0,0,0,0,0,0,0,0,0,0,0,0,0,0,0,0,0,0,0,0,0,0,0,0,0,0,0,0,0,0,0,0,0,0,0,0,0,0,0,0,0,0,0,0,0,0,0,0,0,0,0,0,0,0,0,0,0,0,0,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46" o:spid="_x0000_s1026" o:spt="100" style="position:absolute;left:5522412;top:10350160;height:243768;width:98777;v-text-anchor:middle;" filled="t" stroked="f" coordsize="98777,243768" o:gfxdata="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SlVvQAA&#10;ANwAAAAPAAAAAAAAAAEAIAAAACIAAABkcnMvZG93bnJldi54bWxQSwECFAAUAAAACACHTuJAMy8F&#10;njsAAAA5AAAAEAAAAAAAAAABACAAAAAMAQAAZHJzL3NoYXBleG1sLnhtbFBLBQYAAAAABgAGAFsB&#10;AAC2AwAAAAA=&#10;" path="m348,121912c348,97051,-509,72096,538,47236c1681,19708,16731,2754,44258,277c73595,-2294,94931,13136,96550,41521c99693,94670,99312,148201,96645,201350c95312,228116,75405,244594,48259,243736c19969,242879,2062,226115,538,196683c-605,171727,443,146772,348,121912xe">
                          <v:path o:connectlocs="348,121912;538,47236;44258,277;96550,41521;96645,201350;48259,243736;538,196683;348,121912" o:connectangles="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47" o:spid="_x0000_s1026" o:spt="100" style="position:absolute;left:5522517;top:9859471;height:241484;width:98927;v-text-anchor:middle;" filled="t" stroked="f" coordsize="98927,241484" o:gfxdata="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9MvWZtwAAANwAAAAP&#10;AAAAAAAAAAEAIAAAACIAAABkcnMvZG93bnJldi54bWxQSwECFAAUAAAACACHTuJAMy8FnjsAAAA5&#10;AAAAEAAAAAAAAAABACAAAAAGAQAAZHJzL3NoYXBleG1sLnhtbFBLBQYAAAAABgAGAFsBAACwAwAA&#10;AAA=&#10;" path="m98350,121777c98350,145590,99874,169402,97969,193024c95492,223123,78061,242840,47201,241411c17006,240078,338,220647,242,189500c52,143113,-234,96727,338,50435c719,21193,16530,3667,45391,334c72537,-2810,95016,16526,97683,46911c99874,71676,98160,96822,98160,121777c98160,121777,98254,121777,98350,121777xe">
                          <v:path o:connectlocs="98350,121777;97969,193024;47201,241411;242,189500;338,50435;45391,334;97683,46911;98160,121777;98350,121777" o:connectangles="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54" o:spid="_x0000_s1026" o:spt="100" style="position:absolute;left:6686583;top:8923142;height:393094;width:392132;v-text-anchor:middle;" filled="t" stroked="f" coordsize="392132,393094" o:gfxdata="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bniQ&#10;wAAAANwAAAAPAAAAAAAAAAEAIAAAACIAAABkcnMvZG93bnJldi54bWxQSwECFAAUAAAACACHTuJA&#10;My8FnjsAAAA5AAAAEAAAAAAAAAABACAAAAAPAQAAZHJzL3NoYXBleG1sLnhtbFBLBQYAAAAABgAG&#10;AFsBAAC5AwAAAAA=&#10;" path="m199680,165c244829,165,289977,-311,335126,355c373988,927,391419,18262,391704,57410c392276,150279,392276,243052,391704,335921c391419,374307,373321,392309,334269,392595c242828,393262,151293,393262,59853,392595c19277,392309,988,374212,608,333254c-154,241624,-249,149993,608,58362c988,17691,19467,832,60710,355c107097,-216,153388,70,199680,165xm101858,100844c101858,167043,101858,229241,101858,290868c166724,290868,228922,290868,290549,290868c290549,226193,290549,164090,290549,100844c226446,100844,165200,100844,101858,100844xe">
                          <v:path o:connectlocs="199680,165;335126,355;391704,57410;391704,335921;334269,392595;59853,392595;608,333254;608,58362;60710,355;199680,165;101858,100844;101858,290868;290549,290868;290549,100844;101858,100844" o:connectangles="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55" o:spid="_x0000_s1026" o:spt="100" style="position:absolute;left:7418600;top:8922997;height:393120;width:392052;v-text-anchor:middle;" filled="t" stroked="f" coordsize="392052,393120" o:gfxdata="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yqa0&#10;wAAAANwAAAAPAAAAAAAAAAEAIAAAACIAAABkcnMvZG93bnJldi54bWxQSwECFAAUAAAACACHTuJA&#10;My8FnjsAAAA5AAAAEAAAAAAAAAABACAAAAAPAQAAZHJzL3NoYXBleG1sLnhtbFBLBQYAAAAABgAG&#10;AFsBAAC5AwAAAAA=&#10;" path="m206,195191c206,148804,-366,102322,396,55936c968,18693,18113,786,54784,500c148605,-167,242426,-167,336343,500c371205,786,390635,18217,391112,52697c392350,147852,392350,243102,391207,338352c390731,374452,371205,392263,334343,392549c241665,393311,149081,393311,56403,392549c18017,392263,968,373690,396,334447c-175,288060,206,241673,206,195191xm291004,291584c291004,227671,291004,165473,291004,101560c226996,101560,164893,101560,100885,101560c100885,165568,100885,227767,100885,291584c164893,291584,226996,291584,291004,291584xe">
                          <v:path o:connectlocs="206,195191;396,55936;54784,500;336343,500;391112,52697;391207,338352;334343,392549;56403,392549;396,334447;206,195191;291004,291584;291004,101560;100885,101560;100885,291584;291004,291584" o:connectangles="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56" o:spid="_x0000_s1026" o:spt="100" style="position:absolute;left:6686690;top:9536751;height:392943;width:391973;v-text-anchor:middle;" filled="t" stroked="f" coordsize="391973,392943" o:gfxdata="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JYJa/&#10;AAAA3AAAAA8AAAAAAAAAAQAgAAAAIgAAAGRycy9kb3ducmV2LnhtbFBLAQIUABQAAAAIAIdO4kAz&#10;LwWeOwAAADkAAAAQAAAAAAAAAAEAIAAAAA4BAABkcnMvc2hhcGV4bWwueG1sUEsFBgAAAAAGAAYA&#10;WwEAALgDAAAAAA==&#10;" path="m391787,194180c391787,239424,392073,284668,391692,329816c391311,374870,374547,392205,329017,392491c239959,393062,150900,393158,61841,392396c18979,392014,881,373917,500,331150c-167,240758,-167,150270,500,59878c881,16920,18407,442,62222,251c152519,-34,242721,-130,333018,251c374737,442,391120,16825,391692,58449c392263,103693,391787,148937,391787,194180xm101942,100550c101942,167320,101942,229518,101942,290478c166902,290478,228909,290478,290060,290478c290060,225232,290060,163034,290060,100550c225862,100550,164711,100550,101942,100550xe">
                          <v:path o:connectlocs="391787,194180;391692,329816;329017,392491;61841,392396;500,331150;500,59878;62222,251;333018,251;391692,58449;391787,194180;101942,100550;101942,290478;290060,290478;290060,100550;101942,100550" o:connectangles="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57" o:spid="_x0000_s1026" o:spt="100" style="position:absolute;left:7418472;top:9536858;height:392979;width:392215;v-text-anchor:middle;" filled="t" stroked="f" coordsize="392215,392979" o:gfxdata="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g3TFvQAA&#10;ANwAAAAPAAAAAAAAAAEAIAAAACIAAABkcnMvZG93bnJldi54bWxQSwECFAAUAAAACACHTuJAMy8F&#10;njsAAAA5AAAAEAAAAAAAAAABACAAAAAMAQAAZHJzL3NoYXBleG1sLnhtbFBLBQYAAAAABgAGAFsB&#10;AAC2AwAAAAA=&#10;" path="m197215,144c242364,144,287512,-237,332565,240c373523,716,391334,17575,391620,58914c392383,150544,392477,242175,391525,333805c391144,372572,372856,391717,334661,392193c242078,393241,149400,393241,56721,392193c17955,391717,619,373143,429,334186c-143,241413,-143,148544,429,55770c715,16718,17860,811,58055,335c104537,-237,150828,144,197215,144xm101203,291228c165497,291228,227505,291228,290941,291228c290941,226839,290941,164641,290941,101014c226743,101014,164735,101014,101203,101014c101203,165403,101203,227601,101203,291228xe">
                          <v:path o:connectlocs="197215,144;332565,240;391620,58914;391525,333805;334661,392193;56721,392193;429,334186;429,55770;58055,335;197215,144;101203,291228;290941,291228;290941,101014;101203,101014;101203,291228" o:connectangles="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58" o:spid="_x0000_s1026" o:spt="100" style="position:absolute;left:7418620;top:10149484;height:392691;width:392044;v-text-anchor:middle;" filled="t" stroked="f" coordsize="392044,392691" o:gfxdata="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nqB7&#10;wAAAANwAAAAPAAAAAAAAAAEAIAAAACIAAABkcnMvZG93bnJldi54bWxQSwECFAAUAAAACACHTuJA&#10;My8FnjsAAAA5AAAAEAAAAAAAAAABACAAAAAPAQAAZHJzL3NoYXBleG1sLnhtbFBLBQYAAAAABgAG&#10;AFsBAAC5AwAAAAA=&#10;" path="m186,193620c186,148376,-290,103227,281,57983c853,18074,16569,1024,56288,643c148871,-214,241454,-214,334132,643c373185,1024,390997,18645,391378,57698c392235,150471,392330,243245,391282,336018c390902,372975,372899,391454,336133,391835c242311,392978,148586,392978,54764,391835c16950,391358,948,373832,377,336209c-290,288774,281,241245,186,193620xm290889,292298c290889,227338,290889,165045,290889,100941c226691,100941,164492,100941,101056,100941c101056,165616,101056,227910,101056,292298c164492,292298,225643,292298,290889,292298xe">
                          <v:path o:connectlocs="186,193620;281,57983;56288,643;334132,643;391378,57698;391282,336018;336133,391835;54764,391835;377,336209;186,193620;290889,292298;290889,100941;101056,100941;101056,292298;290889,292298" o:connectangles="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59" o:spid="_x0000_s1026" o:spt="100" style="position:absolute;left:6686619;top:10149566;height:392716;width:392064;v-text-anchor:middle;" filled="t" stroked="f" coordsize="392064,392716" o:gfxdata="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bzU7sAAADc&#10;AAAADwAAAAAAAAABACAAAAAiAAAAZHJzL2Rvd25yZXYueG1sUEsBAhQAFAAAAAgAh07iQDMvBZ47&#10;AAAAOQAAABAAAAAAAAAAAQAgAAAACgEAAGRycy9zaGFwZXhtbC54bWxQSwUGAAAAAAYABgBbAQAA&#10;tAMAAAAA&#10;" path="m391859,196489c391859,242876,392430,289263,391668,335650c391097,373559,375285,391371,337852,391847c244031,392990,150305,392990,56483,391942c17907,391466,952,372988,572,333173c-191,241543,-191,150007,572,58377c952,18848,18288,1036,57150,655c149733,-202,242412,-202,334994,560c376238,941,391383,17991,391763,60758c392144,106002,391859,151246,391859,196489xm101537,100477c101537,166200,101537,228589,101537,291739c166021,291739,228124,291739,290703,291739c290703,226874,290703,164485,290703,100477c226981,100477,165735,100477,101537,100477xe">
                          <v:path o:connectlocs="391859,196489;391668,335650;337852,391847;56483,391942;572,333173;572,58377;57150,655;334994,560;391763,60758;391859,196489;101537,100477;101537,291739;290703,291739;290703,100477;101537,100477" o:connectangles="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60" o:spid="_x0000_s1026" o:spt="100" style="position:absolute;left:6686535;top:10762405;height:392573;width:392147;v-text-anchor:middle;" filled="t" stroked="f" coordsize="392147,392573" o:gfxdata="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F5V74A&#10;AADcAAAADwAAAAAAAAABACAAAAAiAAAAZHJzL2Rvd25yZXYueG1sUEsBAhQAFAAAAAgAh07iQDMv&#10;BZ47AAAAOQAAABAAAAAAAAAAAQAgAAAADQEAAGRycy9zaGFwZXhtbC54bWxQSwUGAAAAAAYABgBb&#10;AQAAtwMAAAAA&#10;" path="m391942,200490c391942,245733,392514,290882,391752,336126c391180,374130,375273,391466,337745,391847c243923,392799,150198,392799,56377,391942c19420,391561,1131,373749,750,336983c-202,242971,-297,149055,750,55043c1131,19991,19038,1322,53709,941c148673,-297,243638,-297,338602,846c375369,1322,391180,19705,391656,57805c392418,105335,391942,152865,391942,200490xm101906,100477c101906,166581,101906,228684,101906,291072c166580,291072,228493,291072,290405,291072c290405,226017,290405,164009,290405,100477c226398,100477,165342,100477,101906,100477xe">
                          <v:path o:connectlocs="391942,200490;391752,336126;337745,391847;56377,391942;750,336983;750,55043;53709,941;338602,846;391656,57805;391942,200490;101906,100477;101906,291072;290405,291072;290405,100477;101906,100477" o:connectangles="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61" o:spid="_x0000_s1026" o:spt="100" style="position:absolute;left:7418654;top:10762274;height:392680;width:392081;v-text-anchor:middle;" filled="t" stroked="f" coordsize="392081,392680" o:gfxdata="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29d74A&#10;AADcAAAADwAAAAAAAAABACAAAAAiAAAAZHJzL2Rvd25yZXYueG1sUEsBAhQAFAAAAAgAh07iQDMv&#10;BZ47AAAAOQAAABAAAAAAAAAAAQAgAAAADQEAAGRycy9zaGFwZXhtbC54bWxQSwUGAAAAAAYABgBb&#10;AQAAtwMAAAAA&#10;" path="m247,195667c247,149281,-324,102894,438,56507c1009,18788,17011,1262,54730,786c148551,-262,242277,-262,336099,786c372865,1167,390963,19550,391344,56507c392296,150519,392391,244435,391248,338447c390867,373499,372580,391597,337813,391978c242849,392930,147885,392930,52921,391882c17392,391501,1105,373975,438,338447c-420,290822,247,243197,247,195667xm291046,101180c227228,101180,165220,101180,101022,101180c101022,165283,101022,227481,101022,290632c165411,290632,228276,290632,291046,290632c291046,226052,291046,164711,291046,101180xe">
                          <v:path o:connectlocs="247,195667;438,56507;54730,786;336099,786;391344,56507;391248,338447;337813,391978;52921,391882;438,338447;247,195667;291046,101180;101022,101180;101022,290632;291046,290632;291046,101180" o:connectangles="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62" o:spid="_x0000_s1026" o:spt="100" style="position:absolute;left:8257803;top:10458021;height:329685;width:497158;v-text-anchor:middle;" filled="t" stroked="f" coordsize="497158,329685" o:gfxdata="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Yiv&#10;R8EAAADcAAAADwAAAAAAAAABACAAAAAiAAAAZHJzL2Rvd25yZXYueG1sUEsBAhQAFAAAAAgAh07i&#10;QDMvBZ47AAAAOQAAABAAAAAAAAAAAQAgAAAAEAEAAGRycy9zaGFwZXhtbC54bWxQSwUGAAAAAAYA&#10;BgBbAQAAugMAAAAA&#10;" path="m249329,144c312289,144,375250,-237,438210,240c480501,621,496312,16146,496693,58533c497360,128732,497265,199026,496693,269226c496312,311993,478882,329138,435257,329328c310575,329805,185798,329805,61115,329328c19300,329138,1203,312279,727,271702c-226,200265,-226,128827,632,57485c1203,15765,17681,621,60448,240c123409,-237,186369,144,249329,144xm396681,100824c295431,100824,198847,100824,100168,100824c100168,144258,100168,185215,100168,228077c199704,228077,297430,228077,396681,228077c396681,185120,396681,144162,396681,100824xe">
                          <v:path o:connectlocs="249329,144;438210,240;496693,58533;496693,269226;435257,329328;61115,329328;727,271702;632,57485;60448,240;249329,144;396681,100824;100168,100824;100168,228077;396681,228077;396681,100824" o:connectangles="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63" o:spid="_x0000_s1026" o:spt="100" style="position:absolute;left:8257839;top:10951974;height:329412;width:497086;v-text-anchor:middle;" filled="t" stroked="f" coordsize="497086,329412" o:gfxdata="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Te7e8AAAA&#10;3AAAAA8AAAAAAAAAAQAgAAAAIgAAAGRycy9kb3ducmV2LnhtbFBLAQIUABQAAAAIAIdO4kAzLwWe&#10;OwAAADkAAAAQAAAAAAAAAAEAIAAAAAsBAABkcnMvc2hhcGV4bWwueG1sUEsFBgAAAAAGAAYAWwEA&#10;ALUDAAAAAA==&#10;" path="m249960,62c311777,62,373499,-128,435317,157c479703,348,496276,16064,496657,59498c497229,129697,497229,199992,496657,270191c496276,311720,479417,328865,438174,329056c312253,329532,186333,329532,60317,329056c17360,328865,881,312006,500,267619c-167,198563,-167,129507,500,60451c976,16159,17264,348,61079,157c124039,-128,187000,62,249960,62xm100322,101313c100322,144461,100322,185324,100322,227710c199954,227710,297585,227710,396550,227710c396550,184752,396550,143890,396550,101313c296918,101313,199478,101313,100322,101313xe">
                          <v:path o:connectlocs="249960,62;435317,157;496657,59498;496657,270191;438174,329056;60317,329056;500,267619;500,60451;61079,157;249960,62;100322,101313;100322,227710;396550,227710;396550,101313;100322,101313" o:connectangles="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64" o:spid="_x0000_s1026" o:spt="100" style="position:absolute;left:8257839;top:9467970;height:330318;width:496979;v-text-anchor:middle;" filled="t" stroked="f" coordsize="496979,330318" o:gfxdata="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b3au8AAAA&#10;3AAAAA8AAAAAAAAAAQAgAAAAIgAAAGRycy9kb3ducmV2LnhtbFBLAQIUABQAAAAIAIdO4kAzLwWe&#10;OwAAADkAAAAQAAAAAAAAAAEAIAAAAAsBAABkcnMvc2hhcGV4bWwueG1sUEsFBgAAAAAGAAYAWwEA&#10;ALUDAAAAAA==&#10;" path="m246340,330113c184619,330113,122801,330684,61079,329922c16597,329351,976,313730,500,269343c-167,200287,-167,131326,500,62270c976,16931,17645,548,64032,357c187571,-119,311110,-119,434554,357c480179,548,496372,17502,496657,63413c497134,131231,497038,199049,496657,266867c496372,314016,481608,329351,435126,329827c372261,330684,309300,330113,246340,330113xm98512,101227c98512,140565,97751,178284,99370,215813c99560,221337,111085,230958,117467,231053c209574,232005,301776,231720,395692,231720c395692,185904,395692,144185,395692,101227c296156,101227,199478,101227,98512,101227xe">
                          <v:path o:connectlocs="246340,330113;61079,329922;500,269343;500,62270;64032,357;434554,357;496657,63413;496657,266867;435126,329827;246340,330113;98512,101227;99370,215813;117467,231053;395692,231720;395692,101227;98512,101227" o:connectangles="0,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465" o:spid="_x0000_s1026" o:spt="100" style="position:absolute;left:8257731;top:9963231;height:330366;width:497122;v-text-anchor:middle;" filled="t" stroked="f" coordsize="497122,330366" o:gfxdata="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qvdDvQAA&#10;ANwAAAAPAAAAAAAAAAEAIAAAACIAAABkcnMvZG93bnJldi54bWxQSwECFAAUAAAACACHTuJAMy8F&#10;njsAAAA5AAAAEAAAAAAAAAABACAAAAAMAQAAZHJzL3NoYXBleG1sLnhtbFBLBQYAAAAABgAGAFsB&#10;AAC2AwAAAAA=&#10;" path="m251115,206c312837,206,374655,-366,436377,396c481049,873,496479,16494,496765,60785c497242,129841,497242,198802,496765,267858c496479,311769,480096,329580,437139,329866c311218,330533,185298,330533,59472,329866c18134,329580,1084,312054,608,270525c-250,200326,-154,130127,608,59928c1084,16017,16991,873,62234,396c125195,-270,188155,206,251115,206xm98525,228806c201109,228806,297883,228806,395515,228806c395515,184896,395515,143176,395515,98599c301122,98599,210063,98218,119004,99361c112146,99456,99763,110315,99477,116601c97572,153082,98525,189658,98525,228806xe">
                          <v:path o:connectlocs="251115,206;436377,396;496765,60785;496765,267858;437139,329866;59472,329866;608,270525;608,59928;62234,396;251115,206;98525,228806;395515,228806;395515,98599;119004,99361;99477,116601;98525,228806" o:connectangles="0,0,0,0,0,0,0,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3334385</wp:posOffset>
                </wp:positionV>
                <wp:extent cx="2106930" cy="699135"/>
                <wp:effectExtent l="0" t="0" r="0" b="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99135"/>
                          <a:chOff x="4606" y="92579"/>
                          <a:chExt cx="3318" cy="1101"/>
                        </a:xfrm>
                      </wpg:grpSpPr>
                      <pic:pic xmlns:pic="http://schemas.openxmlformats.org/drawingml/2006/picture">
                        <pic:nvPicPr>
                          <pic:cNvPr id="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8" y="92780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96" name="文本框 96"/>
                        <wps:cNvSpPr txBox="1"/>
                        <wps:spPr>
                          <a:xfrm>
                            <a:off x="4606" y="92579"/>
                            <a:ext cx="968" cy="1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文本框 97"/>
                        <wps:cNvSpPr txBox="1"/>
                        <wps:spPr>
                          <a:xfrm>
                            <a:off x="5610" y="92586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课程回执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95pt;margin-top:262.55pt;height:55.05pt;width:165.9pt;z-index:251673600;mso-width-relative:page;mso-height-relative:page;" coordorigin="4606,92579" coordsize="3318,1101" o:gfxdata="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">
                <o:lock v:ext="edit" aspectratio="f"/>
                <v:shape id="Picture 4" o:spid="_x0000_s1026" o:spt="75" type="#_x0000_t75" style="position:absolute;left:4648;top:92780;height:723;width:3154;" filled="f" o:preferrelative="t" stroked="f" coordsize="21600,21600" o:gfxdata="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wos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202" type="#_x0000_t202" style="position:absolute;left:4606;top:92579;height:1101;width:968;v-text-anchor:middle;" filled="f" stroked="f" coordsize="21600,21600" o:gfxdata="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6hFD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07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10;top:92586;height:1075;width:2314;v-text-anchor:middle;" filled="f" stroked="f" coordsize="21600,21600" o:gfxdata="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5OCU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课程回执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-189230</wp:posOffset>
                </wp:positionV>
                <wp:extent cx="2106930" cy="687070"/>
                <wp:effectExtent l="0" t="0" r="0" b="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7070"/>
                          <a:chOff x="4603" y="86902"/>
                          <a:chExt cx="3318" cy="1082"/>
                        </a:xfrm>
                      </wpg:grpSpPr>
                      <pic:pic xmlns:pic="http://schemas.openxmlformats.org/drawingml/2006/picture">
                        <pic:nvPicPr>
                          <pic:cNvPr id="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5" y="87103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93" name="文本框 93"/>
                        <wps:cNvSpPr txBox="1"/>
                        <wps:spPr>
                          <a:xfrm>
                            <a:off x="4603" y="86902"/>
                            <a:ext cx="968" cy="10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4" name="文本框 94"/>
                        <wps:cNvSpPr txBox="1"/>
                        <wps:spPr>
                          <a:xfrm>
                            <a:off x="5607" y="86909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温馨提示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1pt;margin-top:-14.9pt;height:54.1pt;width:165.9pt;z-index:251663360;mso-width-relative:page;mso-height-relative:page;" coordorigin="4603,86902" coordsize="3318,1082" o:gfxdata="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">
                <o:lock v:ext="edit" aspectratio="f"/>
                <v:shape id="Picture 4" o:spid="_x0000_s1026" o:spt="75" type="#_x0000_t75" style="position:absolute;left:4645;top:87103;height:723;width:3154;" filled="f" o:preferrelative="t" stroked="f" coordsize="21600,21600" o:gfxdata="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Mkt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202" type="#_x0000_t202" style="position:absolute;left:4603;top:86902;height:1082;width:968;v-text-anchor:middle;" filled="f" stroked="f" coordsize="21600,21600" o:gfxdata="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f5p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06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07;top:86909;height:1075;width:2314;v-text-anchor:middle;" filled="f" stroked="f" coordsize="21600,21600" o:gfxdata="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n7j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温馨提示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-805180</wp:posOffset>
                </wp:positionH>
                <wp:positionV relativeFrom="paragraph">
                  <wp:posOffset>3933825</wp:posOffset>
                </wp:positionV>
                <wp:extent cx="6932295" cy="326009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295" cy="326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  <w:t>《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8"/>
                                <w:szCs w:val="28"/>
                              </w:rPr>
                              <w:t>4D领导力 — 打造高绩效的完美团队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  <w:t>》课程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时间/地点/主讲：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val="en-US" w:eastAsia="zh-CN"/>
                              </w:rPr>
                              <w:t>11月16-17日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eastAsia="zh-CN"/>
                              </w:rPr>
                              <w:t>广州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eastAsia="zh-CN"/>
                              </w:rPr>
                              <w:t>苏进</w:t>
                            </w:r>
                          </w:p>
                          <w:tbl>
                            <w:tblPr>
                              <w:tblStyle w:val="7"/>
                              <w:tblW w:w="10061" w:type="dxa"/>
                              <w:jc w:val="center"/>
                              <w:tblCellSpacing w:w="20" w:type="dxa"/>
                              <w:tblBorders>
                                <w:top w:val="inset" w:color="auto" w:sz="6" w:space="0"/>
                                <w:left w:val="inset" w:color="auto" w:sz="6" w:space="0"/>
                                <w:bottom w:val="inset" w:color="auto" w:sz="6" w:space="0"/>
                                <w:right w:val="inset" w:color="auto" w:sz="6" w:space="0"/>
                                <w:insideH w:val="inset" w:color="auto" w:sz="6" w:space="0"/>
                                <w:insideV w:val="inset" w:color="auto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024"/>
                              <w:gridCol w:w="2164"/>
                              <w:gridCol w:w="2486"/>
                              <w:gridCol w:w="3387"/>
                            </w:tblGrid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1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公 司 名 称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姓 名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部 门 / 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职 务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手  机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E-mail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  <w:t>联系人/电话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65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spacing w:line="400" w:lineRule="exact"/>
                                    <w:ind w:firstLine="210" w:firstLineChars="100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  <w:t>手机/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邮箱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4pt;margin-top:309.75pt;height:256.7pt;width:545.85pt;z-index:251672576;mso-width-relative:page;mso-height-relative:page;" filled="f" stroked="f" coordsize="21600,21600" o:gfxdata="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rPCMdoAAAAN&#10;AQAADwAAAAAAAAABACAAAAAiAAAAZHJzL2Rvd25yZXYueG1sUEsBAhQAFAAAAAgAh07iQKAHmfMa&#10;AgAAGAQAAA4AAAAAAAAAAQAgAAAAKQEAAGRycy9lMm9Eb2MueG1sUEsFBgAAAAAGAAYAWQEAALU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400" w:lineRule="exact"/>
                        <w:jc w:val="center"/>
                        <w:rPr>
                          <w:rFonts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  <w:t>《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8"/>
                          <w:szCs w:val="28"/>
                        </w:rPr>
                        <w:t>4D领导力 — 打造高绩效的完美团队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  <w:t>》课程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时间/地点/主讲：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val="en-US" w:eastAsia="zh-CN"/>
                        </w:rPr>
                        <w:t>11月16-17日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eastAsia="zh-CN"/>
                        </w:rPr>
                        <w:t>广州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eastAsia="zh-CN"/>
                        </w:rPr>
                        <w:t>苏进</w:t>
                      </w:r>
                    </w:p>
                    <w:tbl>
                      <w:tblPr>
                        <w:tblStyle w:val="7"/>
                        <w:tblW w:w="10061" w:type="dxa"/>
                        <w:jc w:val="center"/>
                        <w:tblCellSpacing w:w="20" w:type="dxa"/>
                        <w:tblBorders>
                          <w:top w:val="inset" w:color="auto" w:sz="6" w:space="0"/>
                          <w:left w:val="inset" w:color="auto" w:sz="6" w:space="0"/>
                          <w:bottom w:val="inset" w:color="auto" w:sz="6" w:space="0"/>
                          <w:right w:val="inset" w:color="auto" w:sz="6" w:space="0"/>
                          <w:insideH w:val="inset" w:color="auto" w:sz="6" w:space="0"/>
                          <w:insideV w:val="inset" w:color="auto" w:sz="6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024"/>
                        <w:gridCol w:w="2164"/>
                        <w:gridCol w:w="2486"/>
                        <w:gridCol w:w="3387"/>
                      </w:tblGrid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1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公 司 名 称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姓 名</w:t>
                            </w:r>
                          </w:p>
                        </w:tc>
                        <w:tc>
                          <w:tcPr>
                            <w:tcW w:w="2124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部 门 / 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职 务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手  机</w:t>
                            </w:r>
                          </w:p>
                        </w:tc>
                        <w:tc>
                          <w:tcPr>
                            <w:tcW w:w="3327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E-mail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联系人/电话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65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spacing w:line="400" w:lineRule="exact"/>
                              <w:ind w:firstLine="210" w:firstLineChars="100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手机/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</w:tcPr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思源黑体 CN Regular" w:hAnsi="思源黑体 CN Regular" w:eastAsia="思源黑体 CN Regular" w:cs="思源黑体 CN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b/>
        </w:rPr>
      </w:pPr>
      <w:r>
        <w:rPr>
          <w:rFonts w:hint="eastAsia" w:eastAsiaTheme="minorEastAsia"/>
          <w:b/>
          <w:lang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-664210</wp:posOffset>
            </wp:positionH>
            <wp:positionV relativeFrom="page">
              <wp:posOffset>1917700</wp:posOffset>
            </wp:positionV>
            <wp:extent cx="6608445" cy="5515610"/>
            <wp:effectExtent l="0" t="0" r="1905" b="8890"/>
            <wp:wrapNone/>
            <wp:docPr id="3" name="图片 3" descr="C:\Users\Administrator\Desktop\2022年12月精品课程推荐.jpg2022年12月精品课程推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022年12月精品课程推荐.jpg2022年12月精品课程推荐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-1145540</wp:posOffset>
                </wp:positionH>
                <wp:positionV relativeFrom="paragraph">
                  <wp:posOffset>7451725</wp:posOffset>
                </wp:positionV>
                <wp:extent cx="7565390" cy="2326005"/>
                <wp:effectExtent l="0" t="0" r="16510" b="1714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390" cy="2326005"/>
                          <a:chOff x="7997" y="64912"/>
                          <a:chExt cx="11914" cy="3663"/>
                        </a:xfrm>
                      </wpg:grpSpPr>
                      <pic:pic xmlns:pic="http://schemas.openxmlformats.org/drawingml/2006/picture">
                        <pic:nvPicPr>
                          <pic:cNvPr id="38" name="图片 38" descr="C:\Users\Deky\Desktop\3333350.jpg33333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97" y="64912"/>
                            <a:ext cx="11914" cy="3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40" descr="训战平台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767" y="67896"/>
                            <a:ext cx="4381" cy="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.2pt;margin-top:586.75pt;height:183.15pt;width:595.7pt;z-index:251694080;mso-width-relative:page;mso-height-relative:page;" coordorigin="7997,64912" coordsize="11914,3663" o:gfxdata="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ncaVp13L5tzY&#10;Ws0mMb5IVY4+pFRf2Bo//QJsP/AZP8K0aKAIltbdPL2QRr5S7Y8IBsHoPQUJbQxySyJGqvKQZCB9&#10;7AxzUtFAFWfTrO5tDaTW0TW5OfL2/L69KdHY2sM3nRW8aSbBHvVQDtHQfSrFFAFcWFoLaS3FvGIZ&#10;cl0C4DZ65FR3mlWOoJGl3axTLF9wOMhf84q5RQAiqEUKoAUDAA7C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QEG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z7V/i5&#10;oVjuSxWW+kHQqNqfmef0rgNX+KviLUtyW8qWMR7Qj5v++jXD0V5c8RUl1P03C5FgsPqo8z7vX/gf&#10;gS3FzPdzNNczSTSt1eRixP4moqKKxPYSSVkFFFFIAooooAKKKKACiiigAooooA+ovDP/ACK+l/8A&#10;XrH/AOgitasnwz/yK+l/9esf/oIrWr2Y/Cj8gxH8afq/zCiiiqM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HooorxD9lCiiigAooooAKKKKACiiigAooooAKKKKAPqLwz/AMivpf8A16x/+gitasnwz/yK&#10;+l/9esf/AKCK1q9mPwo/IMR/Gn6v8woooqjE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R6KKK8Q/ZQo&#10;oooAKKKKACiiigAooooAKKKVEaRgqKWY9ABkmgBKK6nSPh54k1ja0diYIj/y1uDsH+J/AV3+kfBq&#10;wg2yatfSXLd44RsT8+p/StoUJy2R5eKznBYbSc7vstX/AF6ndeGf+RX0v/r1j/8AQRWtUNrbRWdr&#10;FbQLtiiUIi+gHSpq9RKysfmVWSnUlJdWwooop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j0UUV4h+&#10;yhRRRQAUUUAEnAGTQAUV0OkeCfEGtkG10+RYz/y0lGxf1rvtH+DEY2yazqLN/wBMrYYH4sf8PxrW&#10;FGctkedis2weG0qTV+y1f4HkKqzMFUEk9AB1rpNH8B+Ita2tBYPHEf8AlrP8i/rXu+keEdC0QD7D&#10;p0KOP+WjDc5/E81uYFdMMJ/Mz5zFcVt6YeHzf+S/zPKtI+DFtHtk1jUXmPUxW42r/wB9Hk/kK73S&#10;vC+i6MoFjp0ETD+Pblj+J5rYorphShDZHzuJzPF4r+LNtdtl9yDFGKKK0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HorY0nwtretsv2HT5pEP/AC0K7U/M13ukfBi4fa+r6gsQ7xQDcfzP&#10;FeRGlOWyP1bFZphMN/Fmr9t39yPKq3NI8H69rZU2enSmM/8ALRxtX8zXvGkeBPDmi7WttNjeZf8A&#10;ltP+8bPrzwPwxXRqoUYAAHoK6YYT+ZnzmK4rW2Hh83/kv8zyLR/gwTtk1jUSvrFbDn/vo/4V32ke&#10;C/D+hgGz06LzB/y1l+d/zP8ASugorphRhHZHzuKzbGYnSpN27LRfgIAAAAMAUtFFann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VQowoAHoKd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">
                <o:lock v:ext="edit" aspectratio="f"/>
                <v:shape id="_x0000_s1026" o:spid="_x0000_s1026" o:spt="75" alt="C:\Users\Deky\Desktop\3333350.jpg3333350" type="#_x0000_t75" style="position:absolute;left:7997;top:64912;height:3663;width:11914;" filled="f" o:preferrelative="t" stroked="f" coordsize="21600,21600" o:gfxdata="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dN+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图片 40" o:spid="_x0000_s1026" o:spt="75" alt="训战平台" type="#_x0000_t75" style="position:absolute;left:11767;top:67896;height:248;width:4381;" filled="f" o:preferrelative="t" stroked="f" coordsize="21600,21600" o:gfxdata="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fvId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  <w:r>
      <w:rPr>
        <w:sz w:val="21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1305560</wp:posOffset>
          </wp:positionH>
          <wp:positionV relativeFrom="paragraph">
            <wp:posOffset>386080</wp:posOffset>
          </wp:positionV>
          <wp:extent cx="2781935" cy="157480"/>
          <wp:effectExtent l="0" t="0" r="0" b="13970"/>
          <wp:wrapNone/>
          <wp:docPr id="66" name="图片 66" descr="训战平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66" descr="训战平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935" cy="157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-1143635</wp:posOffset>
          </wp:positionH>
          <wp:positionV relativeFrom="paragraph">
            <wp:posOffset>245110</wp:posOffset>
          </wp:positionV>
          <wp:extent cx="7598410" cy="521335"/>
          <wp:effectExtent l="0" t="0" r="2540" b="12065"/>
          <wp:wrapNone/>
          <wp:docPr id="65" name="图片 65" descr="页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图片 65" descr="页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8410" cy="5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-1123950</wp:posOffset>
          </wp:positionH>
          <wp:positionV relativeFrom="paragraph">
            <wp:posOffset>878840</wp:posOffset>
          </wp:positionV>
          <wp:extent cx="7477125" cy="720090"/>
          <wp:effectExtent l="0" t="0" r="9525" b="381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12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2055" cy="661035"/>
          <wp:effectExtent l="0" t="0" r="10795" b="5715"/>
          <wp:wrapNone/>
          <wp:docPr id="64" name="图片 64" descr="C:\Users\Administrator\Desktop\邀请函制作\邀请函模板\邀请函页眉.jpg邀请函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图片 64" descr="C:\Users\Administrator\Desktop\邀请函制作\邀请函模板\邀请函页眉.jpg邀请函页眉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055" cy="66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24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040" cy="10683875"/>
          <wp:effectExtent l="0" t="0" r="3810" b="3175"/>
          <wp:wrapNone/>
          <wp:docPr id="35" name="图片 35" descr="C:\Users\Administrator\Desktop\邀请函制作\邀请函模板\邀请函首页.jpg邀请函首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35" descr="C:\Users\Administrator\Desktop\邀请函制作\邀请函模板\邀请函首页.jpg邀请函首页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068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982FA5"/>
    <w:multiLevelType w:val="singleLevel"/>
    <w:tmpl w:val="A0982FA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3793B8A"/>
    <w:multiLevelType w:val="singleLevel"/>
    <w:tmpl w:val="23793B8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c0MjU3NTJkYjAxMjA4MDBlZTRiZGQ4ZmM4MDA1NWIifQ=="/>
  </w:docVars>
  <w:rsids>
    <w:rsidRoot w:val="49D327E8"/>
    <w:rsid w:val="000124D2"/>
    <w:rsid w:val="000138A4"/>
    <w:rsid w:val="00014CA9"/>
    <w:rsid w:val="00015047"/>
    <w:rsid w:val="000549AD"/>
    <w:rsid w:val="0005540F"/>
    <w:rsid w:val="0005636C"/>
    <w:rsid w:val="00056406"/>
    <w:rsid w:val="000644F7"/>
    <w:rsid w:val="0007471A"/>
    <w:rsid w:val="0008402F"/>
    <w:rsid w:val="000A158A"/>
    <w:rsid w:val="000A6F72"/>
    <w:rsid w:val="000A7696"/>
    <w:rsid w:val="000B06E1"/>
    <w:rsid w:val="000B088F"/>
    <w:rsid w:val="000C26DF"/>
    <w:rsid w:val="000C3145"/>
    <w:rsid w:val="000E7016"/>
    <w:rsid w:val="00114A41"/>
    <w:rsid w:val="00114EBC"/>
    <w:rsid w:val="00130AF8"/>
    <w:rsid w:val="00134B20"/>
    <w:rsid w:val="00140CC2"/>
    <w:rsid w:val="00145A34"/>
    <w:rsid w:val="0014696D"/>
    <w:rsid w:val="00147775"/>
    <w:rsid w:val="00165A44"/>
    <w:rsid w:val="001813BD"/>
    <w:rsid w:val="00182371"/>
    <w:rsid w:val="00183594"/>
    <w:rsid w:val="001860D7"/>
    <w:rsid w:val="0019075A"/>
    <w:rsid w:val="001A0B15"/>
    <w:rsid w:val="001B2D32"/>
    <w:rsid w:val="001B7726"/>
    <w:rsid w:val="001C0A52"/>
    <w:rsid w:val="001C5E75"/>
    <w:rsid w:val="001C6EB8"/>
    <w:rsid w:val="001D7E99"/>
    <w:rsid w:val="001F11BA"/>
    <w:rsid w:val="00201F09"/>
    <w:rsid w:val="00205740"/>
    <w:rsid w:val="0021162B"/>
    <w:rsid w:val="00212714"/>
    <w:rsid w:val="00220603"/>
    <w:rsid w:val="002230DA"/>
    <w:rsid w:val="002240BD"/>
    <w:rsid w:val="00226B7E"/>
    <w:rsid w:val="00233206"/>
    <w:rsid w:val="00255322"/>
    <w:rsid w:val="002733FB"/>
    <w:rsid w:val="00283D46"/>
    <w:rsid w:val="002A37D4"/>
    <w:rsid w:val="002B6825"/>
    <w:rsid w:val="002C6635"/>
    <w:rsid w:val="002C7601"/>
    <w:rsid w:val="002D205A"/>
    <w:rsid w:val="002E2130"/>
    <w:rsid w:val="002E3D44"/>
    <w:rsid w:val="002F1F95"/>
    <w:rsid w:val="00313D30"/>
    <w:rsid w:val="003219B8"/>
    <w:rsid w:val="003247FA"/>
    <w:rsid w:val="00331D33"/>
    <w:rsid w:val="00331F75"/>
    <w:rsid w:val="00335014"/>
    <w:rsid w:val="00335F36"/>
    <w:rsid w:val="003367B0"/>
    <w:rsid w:val="00353993"/>
    <w:rsid w:val="00357F8A"/>
    <w:rsid w:val="00363761"/>
    <w:rsid w:val="003717CA"/>
    <w:rsid w:val="003A0AB7"/>
    <w:rsid w:val="003A3791"/>
    <w:rsid w:val="003A7EC4"/>
    <w:rsid w:val="003B0782"/>
    <w:rsid w:val="003B6C5F"/>
    <w:rsid w:val="003F1C6F"/>
    <w:rsid w:val="003F2616"/>
    <w:rsid w:val="003F695E"/>
    <w:rsid w:val="0041598F"/>
    <w:rsid w:val="00417087"/>
    <w:rsid w:val="0043120F"/>
    <w:rsid w:val="004321C2"/>
    <w:rsid w:val="004364F2"/>
    <w:rsid w:val="004407BC"/>
    <w:rsid w:val="00442138"/>
    <w:rsid w:val="0044460D"/>
    <w:rsid w:val="00446C03"/>
    <w:rsid w:val="0046176F"/>
    <w:rsid w:val="004701A9"/>
    <w:rsid w:val="00472A94"/>
    <w:rsid w:val="00473193"/>
    <w:rsid w:val="00483007"/>
    <w:rsid w:val="0048384A"/>
    <w:rsid w:val="00496C17"/>
    <w:rsid w:val="004D16FC"/>
    <w:rsid w:val="004D1D67"/>
    <w:rsid w:val="004D4F7B"/>
    <w:rsid w:val="004E0AE6"/>
    <w:rsid w:val="004F2C29"/>
    <w:rsid w:val="004F319C"/>
    <w:rsid w:val="00500E5D"/>
    <w:rsid w:val="00513B01"/>
    <w:rsid w:val="00513B44"/>
    <w:rsid w:val="00532389"/>
    <w:rsid w:val="00543120"/>
    <w:rsid w:val="0055563E"/>
    <w:rsid w:val="00557492"/>
    <w:rsid w:val="00575EBD"/>
    <w:rsid w:val="00584143"/>
    <w:rsid w:val="005B0CA7"/>
    <w:rsid w:val="005B4A2E"/>
    <w:rsid w:val="005E7D69"/>
    <w:rsid w:val="005F384B"/>
    <w:rsid w:val="005F4648"/>
    <w:rsid w:val="005F4C53"/>
    <w:rsid w:val="005F6A57"/>
    <w:rsid w:val="00604166"/>
    <w:rsid w:val="006215CD"/>
    <w:rsid w:val="006367C4"/>
    <w:rsid w:val="00640226"/>
    <w:rsid w:val="0064089A"/>
    <w:rsid w:val="00646498"/>
    <w:rsid w:val="0064711A"/>
    <w:rsid w:val="006477B2"/>
    <w:rsid w:val="00651B95"/>
    <w:rsid w:val="00657D67"/>
    <w:rsid w:val="00661132"/>
    <w:rsid w:val="00670CA4"/>
    <w:rsid w:val="0067465B"/>
    <w:rsid w:val="00691553"/>
    <w:rsid w:val="006A4533"/>
    <w:rsid w:val="006B1A19"/>
    <w:rsid w:val="006E008A"/>
    <w:rsid w:val="006F57F1"/>
    <w:rsid w:val="00704F76"/>
    <w:rsid w:val="0070640D"/>
    <w:rsid w:val="007162F7"/>
    <w:rsid w:val="00720135"/>
    <w:rsid w:val="00735305"/>
    <w:rsid w:val="00746A52"/>
    <w:rsid w:val="00756EAF"/>
    <w:rsid w:val="007633D6"/>
    <w:rsid w:val="0076368F"/>
    <w:rsid w:val="00775481"/>
    <w:rsid w:val="0077627F"/>
    <w:rsid w:val="007777E5"/>
    <w:rsid w:val="00784F1B"/>
    <w:rsid w:val="00786D71"/>
    <w:rsid w:val="007937BD"/>
    <w:rsid w:val="00796F8E"/>
    <w:rsid w:val="00797543"/>
    <w:rsid w:val="007B2222"/>
    <w:rsid w:val="007D65C1"/>
    <w:rsid w:val="007E1D34"/>
    <w:rsid w:val="00804A86"/>
    <w:rsid w:val="00804DC5"/>
    <w:rsid w:val="00805BA8"/>
    <w:rsid w:val="00810039"/>
    <w:rsid w:val="008139F0"/>
    <w:rsid w:val="00814C22"/>
    <w:rsid w:val="00821CCD"/>
    <w:rsid w:val="0083120D"/>
    <w:rsid w:val="008315A5"/>
    <w:rsid w:val="0083507F"/>
    <w:rsid w:val="0085281C"/>
    <w:rsid w:val="00854082"/>
    <w:rsid w:val="008751B9"/>
    <w:rsid w:val="008866F7"/>
    <w:rsid w:val="00886E7B"/>
    <w:rsid w:val="008948C7"/>
    <w:rsid w:val="008A47D4"/>
    <w:rsid w:val="008C1584"/>
    <w:rsid w:val="008C1B17"/>
    <w:rsid w:val="008C2791"/>
    <w:rsid w:val="008D0492"/>
    <w:rsid w:val="008D12E7"/>
    <w:rsid w:val="008D3C69"/>
    <w:rsid w:val="008D6A0B"/>
    <w:rsid w:val="008E3CDA"/>
    <w:rsid w:val="008F1A9E"/>
    <w:rsid w:val="008F585F"/>
    <w:rsid w:val="008F5FA0"/>
    <w:rsid w:val="009216A2"/>
    <w:rsid w:val="009271A6"/>
    <w:rsid w:val="00930C39"/>
    <w:rsid w:val="00937CDC"/>
    <w:rsid w:val="00937EAC"/>
    <w:rsid w:val="0094093A"/>
    <w:rsid w:val="009565FE"/>
    <w:rsid w:val="00965E80"/>
    <w:rsid w:val="009937C1"/>
    <w:rsid w:val="0099533F"/>
    <w:rsid w:val="009D5DD0"/>
    <w:rsid w:val="009E4201"/>
    <w:rsid w:val="009E6BA1"/>
    <w:rsid w:val="00A02BA3"/>
    <w:rsid w:val="00A072B2"/>
    <w:rsid w:val="00A13C90"/>
    <w:rsid w:val="00A15CEF"/>
    <w:rsid w:val="00A24113"/>
    <w:rsid w:val="00A30EE1"/>
    <w:rsid w:val="00A375F6"/>
    <w:rsid w:val="00A533A3"/>
    <w:rsid w:val="00A73988"/>
    <w:rsid w:val="00A7498D"/>
    <w:rsid w:val="00A74994"/>
    <w:rsid w:val="00AC39D7"/>
    <w:rsid w:val="00AD05E4"/>
    <w:rsid w:val="00AE6846"/>
    <w:rsid w:val="00AF3714"/>
    <w:rsid w:val="00B01BE2"/>
    <w:rsid w:val="00B05215"/>
    <w:rsid w:val="00B20E47"/>
    <w:rsid w:val="00B233EB"/>
    <w:rsid w:val="00B2674C"/>
    <w:rsid w:val="00B273BA"/>
    <w:rsid w:val="00B33D5F"/>
    <w:rsid w:val="00B400B4"/>
    <w:rsid w:val="00B47BCD"/>
    <w:rsid w:val="00B80691"/>
    <w:rsid w:val="00B864D0"/>
    <w:rsid w:val="00B933A8"/>
    <w:rsid w:val="00B94F5B"/>
    <w:rsid w:val="00B95B20"/>
    <w:rsid w:val="00B96D4F"/>
    <w:rsid w:val="00BA0806"/>
    <w:rsid w:val="00BC3119"/>
    <w:rsid w:val="00BD0367"/>
    <w:rsid w:val="00BE5E24"/>
    <w:rsid w:val="00BF10F0"/>
    <w:rsid w:val="00BF2A3D"/>
    <w:rsid w:val="00C1369E"/>
    <w:rsid w:val="00C24B39"/>
    <w:rsid w:val="00C31AF6"/>
    <w:rsid w:val="00C45478"/>
    <w:rsid w:val="00C470E6"/>
    <w:rsid w:val="00C509C7"/>
    <w:rsid w:val="00C5315C"/>
    <w:rsid w:val="00C609C5"/>
    <w:rsid w:val="00C6376D"/>
    <w:rsid w:val="00C66092"/>
    <w:rsid w:val="00C67418"/>
    <w:rsid w:val="00C74D96"/>
    <w:rsid w:val="00C80D58"/>
    <w:rsid w:val="00C81143"/>
    <w:rsid w:val="00C814CC"/>
    <w:rsid w:val="00C95E97"/>
    <w:rsid w:val="00CA3667"/>
    <w:rsid w:val="00CB0B7B"/>
    <w:rsid w:val="00CD3680"/>
    <w:rsid w:val="00CE2219"/>
    <w:rsid w:val="00CE2411"/>
    <w:rsid w:val="00D05B19"/>
    <w:rsid w:val="00D17495"/>
    <w:rsid w:val="00D31377"/>
    <w:rsid w:val="00D4795C"/>
    <w:rsid w:val="00D63B83"/>
    <w:rsid w:val="00D662D2"/>
    <w:rsid w:val="00DB7520"/>
    <w:rsid w:val="00DC28ED"/>
    <w:rsid w:val="00DC75C8"/>
    <w:rsid w:val="00DE3195"/>
    <w:rsid w:val="00E00359"/>
    <w:rsid w:val="00E0795C"/>
    <w:rsid w:val="00E24CE8"/>
    <w:rsid w:val="00E276D7"/>
    <w:rsid w:val="00E32220"/>
    <w:rsid w:val="00E43BAF"/>
    <w:rsid w:val="00E53C32"/>
    <w:rsid w:val="00E61693"/>
    <w:rsid w:val="00E64295"/>
    <w:rsid w:val="00E645BD"/>
    <w:rsid w:val="00E646B1"/>
    <w:rsid w:val="00E93D60"/>
    <w:rsid w:val="00E954B4"/>
    <w:rsid w:val="00E9628F"/>
    <w:rsid w:val="00E978F5"/>
    <w:rsid w:val="00EA1815"/>
    <w:rsid w:val="00EC0389"/>
    <w:rsid w:val="00EF08D3"/>
    <w:rsid w:val="00EF24BA"/>
    <w:rsid w:val="00F05AC8"/>
    <w:rsid w:val="00F10A6B"/>
    <w:rsid w:val="00F175DE"/>
    <w:rsid w:val="00F22D89"/>
    <w:rsid w:val="00F23199"/>
    <w:rsid w:val="00F2375D"/>
    <w:rsid w:val="00F34CC4"/>
    <w:rsid w:val="00F5345B"/>
    <w:rsid w:val="00F7019A"/>
    <w:rsid w:val="00F80911"/>
    <w:rsid w:val="00F82089"/>
    <w:rsid w:val="00F82762"/>
    <w:rsid w:val="00F91274"/>
    <w:rsid w:val="00F926B1"/>
    <w:rsid w:val="00FA041F"/>
    <w:rsid w:val="00FA0C92"/>
    <w:rsid w:val="00FB3306"/>
    <w:rsid w:val="00FC379B"/>
    <w:rsid w:val="00FC5017"/>
    <w:rsid w:val="00FE2100"/>
    <w:rsid w:val="00FE797C"/>
    <w:rsid w:val="00FF2CC0"/>
    <w:rsid w:val="01D22B07"/>
    <w:rsid w:val="02191C44"/>
    <w:rsid w:val="029758A9"/>
    <w:rsid w:val="03310BD2"/>
    <w:rsid w:val="0403129F"/>
    <w:rsid w:val="04245654"/>
    <w:rsid w:val="048A3EAD"/>
    <w:rsid w:val="05292AF3"/>
    <w:rsid w:val="056746A3"/>
    <w:rsid w:val="05ED03AC"/>
    <w:rsid w:val="06360D3D"/>
    <w:rsid w:val="06503CD3"/>
    <w:rsid w:val="06F74C90"/>
    <w:rsid w:val="07246D73"/>
    <w:rsid w:val="079528D4"/>
    <w:rsid w:val="07DA7347"/>
    <w:rsid w:val="08654E3B"/>
    <w:rsid w:val="088A6356"/>
    <w:rsid w:val="091E44F2"/>
    <w:rsid w:val="09A666AD"/>
    <w:rsid w:val="09CD4D61"/>
    <w:rsid w:val="0A4D168D"/>
    <w:rsid w:val="0A8273F7"/>
    <w:rsid w:val="0AD342F0"/>
    <w:rsid w:val="0BE8228D"/>
    <w:rsid w:val="0C66404B"/>
    <w:rsid w:val="0DA81C49"/>
    <w:rsid w:val="0E604AD9"/>
    <w:rsid w:val="0EA06094"/>
    <w:rsid w:val="0F706894"/>
    <w:rsid w:val="0FD63235"/>
    <w:rsid w:val="106A0309"/>
    <w:rsid w:val="10EB2F00"/>
    <w:rsid w:val="11E16C5F"/>
    <w:rsid w:val="12870DD9"/>
    <w:rsid w:val="129F3942"/>
    <w:rsid w:val="139906D9"/>
    <w:rsid w:val="13BA2757"/>
    <w:rsid w:val="142949A5"/>
    <w:rsid w:val="148B122B"/>
    <w:rsid w:val="14973787"/>
    <w:rsid w:val="14D92B05"/>
    <w:rsid w:val="15A670E3"/>
    <w:rsid w:val="15B35254"/>
    <w:rsid w:val="1613351B"/>
    <w:rsid w:val="162F5BF1"/>
    <w:rsid w:val="165E461C"/>
    <w:rsid w:val="16996107"/>
    <w:rsid w:val="17F30589"/>
    <w:rsid w:val="185259AB"/>
    <w:rsid w:val="19C06B06"/>
    <w:rsid w:val="1AB269AA"/>
    <w:rsid w:val="1AE31488"/>
    <w:rsid w:val="1B4B2A2D"/>
    <w:rsid w:val="1B6D2E91"/>
    <w:rsid w:val="1D7811B1"/>
    <w:rsid w:val="1DE7424F"/>
    <w:rsid w:val="1DEF0515"/>
    <w:rsid w:val="1E1401F8"/>
    <w:rsid w:val="1E333F3C"/>
    <w:rsid w:val="1E521E2E"/>
    <w:rsid w:val="1E73727B"/>
    <w:rsid w:val="1ED8781E"/>
    <w:rsid w:val="1F4A0E2C"/>
    <w:rsid w:val="20816599"/>
    <w:rsid w:val="20B21D4A"/>
    <w:rsid w:val="2107263D"/>
    <w:rsid w:val="227C3C2A"/>
    <w:rsid w:val="22AD54DC"/>
    <w:rsid w:val="23760CB1"/>
    <w:rsid w:val="2395785C"/>
    <w:rsid w:val="241F3251"/>
    <w:rsid w:val="248E7948"/>
    <w:rsid w:val="24DF68F1"/>
    <w:rsid w:val="24E060FF"/>
    <w:rsid w:val="253E51E1"/>
    <w:rsid w:val="257558FF"/>
    <w:rsid w:val="25F0163B"/>
    <w:rsid w:val="26552474"/>
    <w:rsid w:val="267B5085"/>
    <w:rsid w:val="26A56C56"/>
    <w:rsid w:val="279C4362"/>
    <w:rsid w:val="27C63674"/>
    <w:rsid w:val="27F45C88"/>
    <w:rsid w:val="28547EF1"/>
    <w:rsid w:val="28973267"/>
    <w:rsid w:val="28BF3E29"/>
    <w:rsid w:val="28FC513C"/>
    <w:rsid w:val="29161E4E"/>
    <w:rsid w:val="299B0657"/>
    <w:rsid w:val="2B3C031D"/>
    <w:rsid w:val="2B941FAE"/>
    <w:rsid w:val="2BB6744F"/>
    <w:rsid w:val="2C6E66BE"/>
    <w:rsid w:val="2D347F37"/>
    <w:rsid w:val="2DC53D27"/>
    <w:rsid w:val="2DED789E"/>
    <w:rsid w:val="2E5829A2"/>
    <w:rsid w:val="2EB85094"/>
    <w:rsid w:val="2EBE301D"/>
    <w:rsid w:val="2F1106D3"/>
    <w:rsid w:val="30160870"/>
    <w:rsid w:val="30C05C9C"/>
    <w:rsid w:val="30E77BAC"/>
    <w:rsid w:val="31743FF2"/>
    <w:rsid w:val="32D472FE"/>
    <w:rsid w:val="32DF695E"/>
    <w:rsid w:val="336947D5"/>
    <w:rsid w:val="33865BFF"/>
    <w:rsid w:val="33A14426"/>
    <w:rsid w:val="35410096"/>
    <w:rsid w:val="357431B2"/>
    <w:rsid w:val="35C10BB5"/>
    <w:rsid w:val="35E27945"/>
    <w:rsid w:val="360157E2"/>
    <w:rsid w:val="363A5E1A"/>
    <w:rsid w:val="36627BC8"/>
    <w:rsid w:val="368E2AA5"/>
    <w:rsid w:val="36931E4D"/>
    <w:rsid w:val="36B64491"/>
    <w:rsid w:val="38570592"/>
    <w:rsid w:val="38BE2A95"/>
    <w:rsid w:val="38E6529B"/>
    <w:rsid w:val="39544449"/>
    <w:rsid w:val="39F46996"/>
    <w:rsid w:val="3A3373AD"/>
    <w:rsid w:val="3A692764"/>
    <w:rsid w:val="3B0326B7"/>
    <w:rsid w:val="3BA434EA"/>
    <w:rsid w:val="3BB01894"/>
    <w:rsid w:val="3BFA5C65"/>
    <w:rsid w:val="3C327654"/>
    <w:rsid w:val="3C450117"/>
    <w:rsid w:val="3DD06196"/>
    <w:rsid w:val="3E567A82"/>
    <w:rsid w:val="3E8E492C"/>
    <w:rsid w:val="3ED371AD"/>
    <w:rsid w:val="3F6B1D05"/>
    <w:rsid w:val="3F867F45"/>
    <w:rsid w:val="405332B6"/>
    <w:rsid w:val="415B77E1"/>
    <w:rsid w:val="416F3801"/>
    <w:rsid w:val="41E42F38"/>
    <w:rsid w:val="420D485B"/>
    <w:rsid w:val="428E37C9"/>
    <w:rsid w:val="42D05186"/>
    <w:rsid w:val="433B23BF"/>
    <w:rsid w:val="4379781B"/>
    <w:rsid w:val="43C877E9"/>
    <w:rsid w:val="45262A23"/>
    <w:rsid w:val="452A4FE4"/>
    <w:rsid w:val="45511605"/>
    <w:rsid w:val="464D3561"/>
    <w:rsid w:val="46537F40"/>
    <w:rsid w:val="468104F0"/>
    <w:rsid w:val="46FE2DB6"/>
    <w:rsid w:val="47354AA7"/>
    <w:rsid w:val="476E553B"/>
    <w:rsid w:val="47CE3001"/>
    <w:rsid w:val="47EF78E5"/>
    <w:rsid w:val="480D122E"/>
    <w:rsid w:val="481D21E3"/>
    <w:rsid w:val="49D327E8"/>
    <w:rsid w:val="4A633E41"/>
    <w:rsid w:val="4A726EE3"/>
    <w:rsid w:val="4A9F75C1"/>
    <w:rsid w:val="4B2A1ED4"/>
    <w:rsid w:val="4B624E10"/>
    <w:rsid w:val="4B8671D2"/>
    <w:rsid w:val="4CAC7952"/>
    <w:rsid w:val="4D421887"/>
    <w:rsid w:val="4DAB37C3"/>
    <w:rsid w:val="4DB75077"/>
    <w:rsid w:val="4E2A7E04"/>
    <w:rsid w:val="4E430671"/>
    <w:rsid w:val="4E585329"/>
    <w:rsid w:val="4EC116AA"/>
    <w:rsid w:val="4FA41B63"/>
    <w:rsid w:val="4FB658D6"/>
    <w:rsid w:val="519F4457"/>
    <w:rsid w:val="51B65281"/>
    <w:rsid w:val="51F00C44"/>
    <w:rsid w:val="520D5BA4"/>
    <w:rsid w:val="5244311A"/>
    <w:rsid w:val="524A3FE9"/>
    <w:rsid w:val="52BB083C"/>
    <w:rsid w:val="52EC1D82"/>
    <w:rsid w:val="5369006D"/>
    <w:rsid w:val="54971DE7"/>
    <w:rsid w:val="55C9501F"/>
    <w:rsid w:val="55E50998"/>
    <w:rsid w:val="561A390D"/>
    <w:rsid w:val="56295FE2"/>
    <w:rsid w:val="569D75D9"/>
    <w:rsid w:val="57096797"/>
    <w:rsid w:val="57B81931"/>
    <w:rsid w:val="57DB627B"/>
    <w:rsid w:val="586938E4"/>
    <w:rsid w:val="58F03544"/>
    <w:rsid w:val="5A772D0E"/>
    <w:rsid w:val="5B0727D1"/>
    <w:rsid w:val="5B631B0B"/>
    <w:rsid w:val="5C957D4C"/>
    <w:rsid w:val="5CAB2439"/>
    <w:rsid w:val="5D777AC6"/>
    <w:rsid w:val="5D984475"/>
    <w:rsid w:val="5DFC1EDA"/>
    <w:rsid w:val="5E445E3D"/>
    <w:rsid w:val="5E561777"/>
    <w:rsid w:val="5E7727C4"/>
    <w:rsid w:val="5EE374A9"/>
    <w:rsid w:val="5F812FDF"/>
    <w:rsid w:val="5F8D54CC"/>
    <w:rsid w:val="60725F19"/>
    <w:rsid w:val="60E15F6A"/>
    <w:rsid w:val="61614F4C"/>
    <w:rsid w:val="616D6681"/>
    <w:rsid w:val="61BA5D22"/>
    <w:rsid w:val="620C3D81"/>
    <w:rsid w:val="62E67B1B"/>
    <w:rsid w:val="630715D8"/>
    <w:rsid w:val="63151DB6"/>
    <w:rsid w:val="63A51FF5"/>
    <w:rsid w:val="63B16F9B"/>
    <w:rsid w:val="63E56969"/>
    <w:rsid w:val="63F07AFC"/>
    <w:rsid w:val="64FC4F58"/>
    <w:rsid w:val="66A82721"/>
    <w:rsid w:val="67EC436A"/>
    <w:rsid w:val="68455B68"/>
    <w:rsid w:val="68F871FC"/>
    <w:rsid w:val="695813DF"/>
    <w:rsid w:val="69795FBA"/>
    <w:rsid w:val="6992214C"/>
    <w:rsid w:val="6998285E"/>
    <w:rsid w:val="69DC17EE"/>
    <w:rsid w:val="6A2F4484"/>
    <w:rsid w:val="6A4949FA"/>
    <w:rsid w:val="6A6937AF"/>
    <w:rsid w:val="6A9E5150"/>
    <w:rsid w:val="6B040620"/>
    <w:rsid w:val="6B364C7D"/>
    <w:rsid w:val="6B4740E5"/>
    <w:rsid w:val="6B4E57EE"/>
    <w:rsid w:val="6B734BFF"/>
    <w:rsid w:val="6C0915C2"/>
    <w:rsid w:val="6C8A2BC1"/>
    <w:rsid w:val="6D1E10EF"/>
    <w:rsid w:val="6D3678F9"/>
    <w:rsid w:val="6D535020"/>
    <w:rsid w:val="6E6D0AB8"/>
    <w:rsid w:val="6E801577"/>
    <w:rsid w:val="6F331D12"/>
    <w:rsid w:val="6F86268D"/>
    <w:rsid w:val="6F917EC6"/>
    <w:rsid w:val="6FBE27AE"/>
    <w:rsid w:val="6FEF6D30"/>
    <w:rsid w:val="70087F2F"/>
    <w:rsid w:val="706E21C8"/>
    <w:rsid w:val="7147699B"/>
    <w:rsid w:val="726E4F11"/>
    <w:rsid w:val="735C7051"/>
    <w:rsid w:val="738E4D29"/>
    <w:rsid w:val="73D41B9C"/>
    <w:rsid w:val="743C09C7"/>
    <w:rsid w:val="74793E31"/>
    <w:rsid w:val="756F0F14"/>
    <w:rsid w:val="75E835A1"/>
    <w:rsid w:val="761B26C7"/>
    <w:rsid w:val="763F46EA"/>
    <w:rsid w:val="76634EDD"/>
    <w:rsid w:val="769E3617"/>
    <w:rsid w:val="771D7B8F"/>
    <w:rsid w:val="779B29B0"/>
    <w:rsid w:val="77A77DA4"/>
    <w:rsid w:val="78192075"/>
    <w:rsid w:val="782C2C50"/>
    <w:rsid w:val="78560B69"/>
    <w:rsid w:val="78757A9E"/>
    <w:rsid w:val="78D15E9B"/>
    <w:rsid w:val="78D7130D"/>
    <w:rsid w:val="79083206"/>
    <w:rsid w:val="799843CE"/>
    <w:rsid w:val="79A32BE3"/>
    <w:rsid w:val="79B24B7F"/>
    <w:rsid w:val="7A552132"/>
    <w:rsid w:val="7A827A94"/>
    <w:rsid w:val="7AA3094E"/>
    <w:rsid w:val="7BA216D6"/>
    <w:rsid w:val="7C1B3B38"/>
    <w:rsid w:val="7CC831C4"/>
    <w:rsid w:val="7DE31497"/>
    <w:rsid w:val="7E0A0F39"/>
    <w:rsid w:val="7E457119"/>
    <w:rsid w:val="7E5971A9"/>
    <w:rsid w:val="7EA6454F"/>
    <w:rsid w:val="7F442205"/>
    <w:rsid w:val="7F4A37D7"/>
    <w:rsid w:val="7F9C6755"/>
    <w:rsid w:val="7FA97204"/>
    <w:rsid w:val="7FDF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rPr>
      <w:rFonts w:ascii="华文细黑" w:hAnsi="华文细黑" w:eastAsia="华文细黑" w:cs="华文细黑"/>
      <w:szCs w:val="21"/>
    </w:r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9">
    <w:name w:val="批注框文本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_Style 10"/>
    <w:basedOn w:val="1"/>
    <w:next w:val="10"/>
    <w:qFormat/>
    <w:uiPriority w:val="1"/>
    <w:pPr>
      <w:ind w:left="435" w:hanging="427"/>
    </w:pPr>
    <w:rPr>
      <w:rFonts w:ascii="华文细黑" w:hAnsi="华文细黑" w:eastAsia="华文细黑" w:cs="华文细黑"/>
      <w:szCs w:val="22"/>
    </w:rPr>
  </w:style>
  <w:style w:type="paragraph" w:customStyle="1" w:styleId="12">
    <w:name w:val="List Paragraph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em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3.pn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草莓与樱桃">
      <a:dk1>
        <a:srgbClr val="000000"/>
      </a:dk1>
      <a:lt1>
        <a:srgbClr val="FFFFFF"/>
      </a:lt1>
      <a:dk2>
        <a:srgbClr val="F3D3E3"/>
      </a:dk2>
      <a:lt2>
        <a:srgbClr val="E47771"/>
      </a:lt2>
      <a:accent1>
        <a:srgbClr val="DC473E"/>
      </a:accent1>
      <a:accent2>
        <a:srgbClr val="DB0605"/>
      </a:accent2>
      <a:accent3>
        <a:srgbClr val="960612"/>
      </a:accent3>
      <a:accent4>
        <a:srgbClr val="5F0208"/>
      </a:accent4>
      <a:accent5>
        <a:srgbClr val="F9E3A2"/>
      </a:accent5>
      <a:accent6>
        <a:srgbClr val="FACA53"/>
      </a:accent6>
      <a:hlink>
        <a:srgbClr val="04CDDC"/>
      </a:hlink>
      <a:folHlink>
        <a:srgbClr val="5A3233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003076-A53C-4E88-A83D-7FC4169295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7</Pages>
  <Words>0</Words>
  <Characters>0</Characters>
  <Lines>4</Lines>
  <Paragraphs>1</Paragraphs>
  <TotalTime>4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2018-12-05T09:56:00Z</dcterms:created>
  <dc:creator>益策总部—王彬ice</dc:creator>
  <cp:lastModifiedBy>产品中心运营支持</cp:lastModifiedBy>
  <dcterms:modified xsi:type="dcterms:W3CDTF">2022-08-19T07:14:08Z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E14A509B4B9E431F8DF84F93B0DAC603</vt:lpwstr>
  </property>
</Properties>
</file>